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id w:val="1068310548"/>
        <w:docPartObj>
          <w:docPartGallery w:val="Cover Pages"/>
          <w:docPartUnique/>
        </w:docPartObj>
      </w:sdtPr>
      <w:sdtEndPr>
        <w:rPr>
          <w:sz w:val="18"/>
          <w:szCs w:val="18"/>
        </w:rPr>
      </w:sdtEndPr>
      <w:sdtContent>
        <w:tbl>
          <w:tblPr>
            <w:tblW w:w="11907" w:type="dxa"/>
            <w:tblLayout w:type="fixed"/>
            <w:tblCellMar>
              <w:left w:w="1134" w:type="dxa"/>
              <w:right w:w="1134" w:type="dxa"/>
            </w:tblCellMar>
            <w:tblLook w:val="04A0" w:firstRow="1" w:lastRow="0" w:firstColumn="1" w:lastColumn="0" w:noHBand="0" w:noVBand="1"/>
            <w:tblDescription w:val="Cover Page"/>
          </w:tblPr>
          <w:tblGrid>
            <w:gridCol w:w="5953"/>
            <w:gridCol w:w="5954"/>
          </w:tblGrid>
          <w:tr w:rsidR="003E16B2" w:rsidRPr="00D06B15" w14:paraId="4DBED19B" w14:textId="77777777" w:rsidTr="008F7FD4">
            <w:trPr>
              <w:trHeight w:hRule="exact" w:val="2398"/>
            </w:trPr>
            <w:tc>
              <w:tcPr>
                <w:tcW w:w="9639" w:type="dxa"/>
                <w:gridSpan w:val="2"/>
                <w:shd w:val="clear" w:color="auto" w:fill="auto"/>
                <w:tcMar>
                  <w:top w:w="567" w:type="dxa"/>
                </w:tcMar>
              </w:tcPr>
              <w:p w14:paraId="793051CB" w14:textId="77777777" w:rsidR="003E16B2" w:rsidRPr="00D06B15" w:rsidRDefault="003E16B2">
                <w:pPr>
                  <w:pStyle w:val="NoSpacing"/>
                </w:pPr>
                <w:r>
                  <w:rPr>
                    <w:noProof/>
                  </w:rPr>
                  <w:drawing>
                    <wp:inline distT="0" distB="0" distL="0" distR="0" wp14:anchorId="3C2E433C" wp14:editId="66F47C97">
                      <wp:extent cx="2941326" cy="359665"/>
                      <wp:effectExtent l="0" t="0" r="0" b="2540"/>
                      <wp:docPr id="22" name="Picture 22" descr="City of Sydne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ity of Sydney logo"/>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41326" cy="359665"/>
                              </a:xfrm>
                              <a:prstGeom prst="rect">
                                <a:avLst/>
                              </a:prstGeom>
                            </pic:spPr>
                          </pic:pic>
                        </a:graphicData>
                      </a:graphic>
                    </wp:inline>
                  </w:drawing>
                </w:r>
              </w:p>
            </w:tc>
          </w:tr>
          <w:tr w:rsidR="003E16B2" w:rsidRPr="00D06B15" w14:paraId="2C33A141" w14:textId="77777777" w:rsidTr="00B220FF">
            <w:trPr>
              <w:trHeight w:hRule="exact" w:val="2835"/>
            </w:trPr>
            <w:sdt>
              <w:sdtPr>
                <w:rPr>
                  <w:sz w:val="72"/>
                  <w:szCs w:val="72"/>
                </w:rPr>
                <w:alias w:val="Document Title"/>
                <w:tag w:val="Document Title"/>
                <w:id w:val="1696039992"/>
                <w:placeholder>
                  <w:docPart w:val="F2D0B787E04149A7BC8E6FBB171863CF"/>
                </w:placeholder>
                <w:text w:multiLine="1"/>
              </w:sdtPr>
              <w:sdtContent>
                <w:tc>
                  <w:tcPr>
                    <w:tcW w:w="9639" w:type="dxa"/>
                    <w:gridSpan w:val="2"/>
                    <w:shd w:val="clear" w:color="auto" w:fill="auto"/>
                    <w:tcMar>
                      <w:bottom w:w="284" w:type="dxa"/>
                    </w:tcMar>
                  </w:tcPr>
                  <w:p w14:paraId="2C7C00B3" w14:textId="3511AD11" w:rsidR="003E16B2" w:rsidRPr="00972243" w:rsidRDefault="009F3184">
                    <w:pPr>
                      <w:pStyle w:val="Title"/>
                      <w:rPr>
                        <w:color w:val="152128" w:themeColor="accent3"/>
                        <w:sz w:val="72"/>
                        <w:szCs w:val="72"/>
                      </w:rPr>
                    </w:pPr>
                    <w:r w:rsidRPr="00972243">
                      <w:rPr>
                        <w:sz w:val="72"/>
                        <w:szCs w:val="72"/>
                      </w:rPr>
                      <w:t>Inclusion (</w:t>
                    </w:r>
                    <w:r>
                      <w:rPr>
                        <w:sz w:val="72"/>
                        <w:szCs w:val="72"/>
                      </w:rPr>
                      <w:t>d</w:t>
                    </w:r>
                    <w:r w:rsidRPr="00972243">
                      <w:rPr>
                        <w:sz w:val="72"/>
                        <w:szCs w:val="72"/>
                      </w:rPr>
                      <w:t xml:space="preserve">isability) </w:t>
                    </w:r>
                    <w:r>
                      <w:rPr>
                        <w:sz w:val="72"/>
                        <w:szCs w:val="72"/>
                      </w:rPr>
                      <w:t>a</w:t>
                    </w:r>
                    <w:r w:rsidRPr="00972243">
                      <w:rPr>
                        <w:sz w:val="72"/>
                        <w:szCs w:val="72"/>
                      </w:rPr>
                      <w:t xml:space="preserve">ction </w:t>
                    </w:r>
                    <w:r>
                      <w:rPr>
                        <w:sz w:val="72"/>
                        <w:szCs w:val="72"/>
                      </w:rPr>
                      <w:t>p</w:t>
                    </w:r>
                    <w:r w:rsidRPr="00972243">
                      <w:rPr>
                        <w:sz w:val="72"/>
                        <w:szCs w:val="72"/>
                      </w:rPr>
                      <w:t xml:space="preserve">lan </w:t>
                    </w:r>
                    <w:r>
                      <w:rPr>
                        <w:sz w:val="72"/>
                        <w:szCs w:val="72"/>
                      </w:rPr>
                      <w:t>s</w:t>
                    </w:r>
                    <w:r w:rsidRPr="00972243">
                      <w:rPr>
                        <w:sz w:val="72"/>
                        <w:szCs w:val="72"/>
                      </w:rPr>
                      <w:t>urvey</w:t>
                    </w:r>
                    <w:r>
                      <w:rPr>
                        <w:sz w:val="72"/>
                        <w:szCs w:val="72"/>
                      </w:rPr>
                      <w:t xml:space="preserve"> </w:t>
                    </w:r>
                    <w:r w:rsidRPr="00F77A46">
                      <w:rPr>
                        <w:sz w:val="72"/>
                        <w:szCs w:val="72"/>
                      </w:rPr>
                      <w:t>2025-29</w:t>
                    </w:r>
                  </w:p>
                </w:tc>
              </w:sdtContent>
            </w:sdt>
          </w:tr>
          <w:tr w:rsidR="003E16B2" w:rsidRPr="00D06B15" w14:paraId="3C071020" w14:textId="77777777" w:rsidTr="00B220FF">
            <w:trPr>
              <w:trHeight w:hRule="exact" w:val="8698"/>
            </w:trPr>
            <w:tc>
              <w:tcPr>
                <w:tcW w:w="9639" w:type="dxa"/>
                <w:gridSpan w:val="2"/>
                <w:shd w:val="clear" w:color="auto" w:fill="auto"/>
              </w:tcPr>
              <w:p w14:paraId="039BC346" w14:textId="77777777" w:rsidR="003E16B2" w:rsidRDefault="00000000">
                <w:pPr>
                  <w:pStyle w:val="NoSpacing"/>
                  <w:rPr>
                    <w:sz w:val="96"/>
                    <w:szCs w:val="96"/>
                  </w:rPr>
                </w:pPr>
                <w:sdt>
                  <w:sdtPr>
                    <w:rPr>
                      <w:sz w:val="96"/>
                      <w:szCs w:val="96"/>
                    </w:rPr>
                    <w:id w:val="-1208645084"/>
                    <w:picture/>
                  </w:sdtPr>
                  <w:sdtContent>
                    <w:r w:rsidR="0000329A">
                      <w:rPr>
                        <w:noProof/>
                        <w:sz w:val="96"/>
                        <w:szCs w:val="96"/>
                      </w:rPr>
                      <w:drawing>
                        <wp:inline distT="0" distB="0" distL="0" distR="0" wp14:anchorId="5EA6697F" wp14:editId="627E705A">
                          <wp:extent cx="5441950" cy="3629781"/>
                          <wp:effectExtent l="0" t="0" r="6350" b="8890"/>
                          <wp:docPr id="1273739387" name="Picture 4" descr="Photo of children using wheelchairs, playing Tennis at Prince Alfred Park Tennis Courts Surry Hills for International Day of People with Disability in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739387" name="Picture 4" descr="Photo of children using wheelchairs, playing Tennis at Prince Alfred Park Tennis Courts Surry Hills for International Day of People with Disability in 2022."/>
                                  <pic:cNvPicPr>
                                    <a:picLocks noChangeAspect="1" noChangeArrowheads="1"/>
                                  </pic:cNvPicPr>
                                </pic:nvPicPr>
                                <pic:blipFill>
                                  <a:blip r:embed="rId9"/>
                                  <a:stretch>
                                    <a:fillRect/>
                                  </a:stretch>
                                </pic:blipFill>
                                <pic:spPr bwMode="auto">
                                  <a:xfrm>
                                    <a:off x="0" y="0"/>
                                    <a:ext cx="5457790" cy="3640346"/>
                                  </a:xfrm>
                                  <a:prstGeom prst="rect">
                                    <a:avLst/>
                                  </a:prstGeom>
                                  <a:noFill/>
                                  <a:ln>
                                    <a:noFill/>
                                  </a:ln>
                                </pic:spPr>
                              </pic:pic>
                            </a:graphicData>
                          </a:graphic>
                        </wp:inline>
                      </w:drawing>
                    </w:r>
                  </w:sdtContent>
                </w:sdt>
              </w:p>
              <w:p w14:paraId="7A061706" w14:textId="77777777" w:rsidR="00A11A44" w:rsidRDefault="00A11A44" w:rsidP="00A11A44">
                <w:pPr>
                  <w:autoSpaceDE w:val="0"/>
                  <w:autoSpaceDN w:val="0"/>
                  <w:adjustRightInd w:val="0"/>
                  <w:spacing w:before="0" w:after="0" w:line="240" w:lineRule="auto"/>
                  <w:rPr>
                    <w:rFonts w:ascii="Swiss721BT-Bold" w:hAnsi="Swiss721BT-Bold" w:cs="Swiss721BT-Bold"/>
                    <w:b/>
                    <w:bCs/>
                    <w:sz w:val="34"/>
                    <w:szCs w:val="34"/>
                  </w:rPr>
                </w:pPr>
              </w:p>
              <w:p w14:paraId="226A45FE" w14:textId="1A44734A" w:rsidR="00224D8A" w:rsidRDefault="00224D8A" w:rsidP="00224D8A">
                <w:pPr>
                  <w:autoSpaceDE w:val="0"/>
                  <w:autoSpaceDN w:val="0"/>
                  <w:adjustRightInd w:val="0"/>
                  <w:spacing w:before="0" w:after="0" w:line="240" w:lineRule="auto"/>
                  <w:rPr>
                    <w:rFonts w:ascii="Swiss721BT-Bold" w:hAnsi="Swiss721BT-Bold" w:cs="Swiss721BT-Bold"/>
                    <w:b/>
                    <w:bCs/>
                    <w:sz w:val="34"/>
                    <w:szCs w:val="34"/>
                  </w:rPr>
                </w:pPr>
                <w:r w:rsidRPr="001A59E6">
                  <w:rPr>
                    <w:rFonts w:ascii="Swiss721BT-Bold" w:hAnsi="Swiss721BT-Bold" w:cs="Swiss721BT-Bold"/>
                    <w:b/>
                    <w:bCs/>
                    <w:sz w:val="34"/>
                    <w:szCs w:val="34"/>
                  </w:rPr>
                  <w:t xml:space="preserve">Survey for people with </w:t>
                </w:r>
                <w:r w:rsidR="00AA175C" w:rsidRPr="001A59E6">
                  <w:rPr>
                    <w:rFonts w:ascii="Swiss721BT-Bold" w:hAnsi="Swiss721BT-Bold" w:cs="Swiss721BT-Bold"/>
                    <w:b/>
                    <w:bCs/>
                    <w:sz w:val="34"/>
                    <w:szCs w:val="34"/>
                  </w:rPr>
                  <w:t xml:space="preserve">lived experience of </w:t>
                </w:r>
                <w:r w:rsidRPr="001A59E6">
                  <w:rPr>
                    <w:rFonts w:ascii="Swiss721BT-Bold" w:hAnsi="Swiss721BT-Bold" w:cs="Swiss721BT-Bold"/>
                    <w:b/>
                    <w:bCs/>
                    <w:sz w:val="34"/>
                    <w:szCs w:val="34"/>
                  </w:rPr>
                  <w:t>disability, their families and carers, and disability service providers.</w:t>
                </w:r>
              </w:p>
              <w:p w14:paraId="358E1C6B" w14:textId="77777777" w:rsidR="00224D8A" w:rsidRDefault="00224D8A" w:rsidP="00A11A44">
                <w:pPr>
                  <w:autoSpaceDE w:val="0"/>
                  <w:autoSpaceDN w:val="0"/>
                  <w:adjustRightInd w:val="0"/>
                  <w:spacing w:before="0" w:after="0" w:line="240" w:lineRule="auto"/>
                  <w:rPr>
                    <w:rFonts w:ascii="Swiss721BT-Bold" w:hAnsi="Swiss721BT-Bold" w:cs="Swiss721BT-Bold"/>
                    <w:b/>
                    <w:bCs/>
                    <w:sz w:val="34"/>
                    <w:szCs w:val="34"/>
                  </w:rPr>
                </w:pPr>
              </w:p>
              <w:p w14:paraId="53BE065D" w14:textId="5A3149A2" w:rsidR="00A11A44" w:rsidRPr="00972243" w:rsidRDefault="00A11A44" w:rsidP="00224D8A">
                <w:pPr>
                  <w:pStyle w:val="HighlightText"/>
                  <w:rPr>
                    <w:sz w:val="96"/>
                    <w:szCs w:val="96"/>
                  </w:rPr>
                </w:pPr>
                <w:r>
                  <w:t>Your views matter. Share your experiences of living, working, studying or visiting our local area by completing this anonymous survey.</w:t>
                </w:r>
              </w:p>
            </w:tc>
          </w:tr>
          <w:tr w:rsidR="003E16B2" w:rsidRPr="00D06B15" w14:paraId="2B18F1FC" w14:textId="77777777" w:rsidTr="008F7FD4">
            <w:trPr>
              <w:trHeight w:hRule="exact" w:val="1928"/>
            </w:trPr>
            <w:tc>
              <w:tcPr>
                <w:tcW w:w="4819" w:type="dxa"/>
                <w:shd w:val="clear" w:color="auto" w:fill="auto"/>
                <w:vAlign w:val="bottom"/>
              </w:tcPr>
              <w:sdt>
                <w:sdtPr>
                  <w:alias w:val="Document Type"/>
                  <w:tag w:val="Document Type"/>
                  <w:id w:val="-611279621"/>
                  <w:placeholder>
                    <w:docPart w:val="AA9A283646F245BC9EE98C2B94E3A1A6"/>
                  </w:placeholder>
                  <w:text w:multiLine="1"/>
                </w:sdtPr>
                <w:sdtContent>
                  <w:p w14:paraId="76027C81" w14:textId="49C430EC" w:rsidR="003E16B2" w:rsidRDefault="00972243">
                    <w:pPr>
                      <w:pStyle w:val="Subtitle"/>
                    </w:pPr>
                    <w:r>
                      <w:t>Survey</w:t>
                    </w:r>
                  </w:p>
                </w:sdtContent>
              </w:sdt>
              <w:sdt>
                <w:sdtPr>
                  <w:id w:val="-2143413634"/>
                  <w:placeholder>
                    <w:docPart w:val="2A9AC120125A4AB69AA8E0837889F9A6"/>
                  </w:placeholder>
                  <w:text/>
                </w:sdtPr>
                <w:sdtContent>
                  <w:p w14:paraId="586F5BBF" w14:textId="16614845" w:rsidR="003E16B2" w:rsidRPr="00622A44" w:rsidRDefault="007F23C6">
                    <w:pPr>
                      <w:pStyle w:val="Date"/>
                    </w:pPr>
                    <w:r>
                      <w:t>20 August – 17 September 2024</w:t>
                    </w:r>
                  </w:p>
                </w:sdtContent>
              </w:sdt>
            </w:tc>
            <w:sdt>
              <w:sdtPr>
                <w:rPr>
                  <w:sz w:val="18"/>
                  <w:szCs w:val="18"/>
                </w:rPr>
                <w:id w:val="1949968521"/>
                <w:lock w:val="contentLocked"/>
                <w:placeholder>
                  <w:docPart w:val="00B91A06CEB74FD1B6B0B1FB9BA66FD8"/>
                </w:placeholder>
                <w:showingPlcHdr/>
                <w:text/>
              </w:sdtPr>
              <w:sdtContent>
                <w:tc>
                  <w:tcPr>
                    <w:tcW w:w="4820" w:type="dxa"/>
                    <w:shd w:val="clear" w:color="auto" w:fill="auto"/>
                    <w:tcMar>
                      <w:left w:w="0" w:type="dxa"/>
                    </w:tcMar>
                    <w:vAlign w:val="bottom"/>
                  </w:tcPr>
                  <w:p w14:paraId="431F8408" w14:textId="77777777" w:rsidR="003E16B2" w:rsidRPr="008F7FD4" w:rsidRDefault="003E16B2">
                    <w:pPr>
                      <w:pStyle w:val="NoSpacing"/>
                      <w:jc w:val="right"/>
                      <w:rPr>
                        <w:sz w:val="18"/>
                        <w:szCs w:val="18"/>
                      </w:rPr>
                    </w:pPr>
                    <w:r w:rsidRPr="008F7FD4">
                      <w:rPr>
                        <w:color w:val="188838" w:themeColor="accent1"/>
                        <w:sz w:val="18"/>
                        <w:szCs w:val="18"/>
                      </w:rPr>
                      <w:t>The City of Sydney acknowledges the Gadigal of the Eora Nation as the Traditional Custodians of our local area</w:t>
                    </w:r>
                    <w:r w:rsidRPr="008F7FD4">
                      <w:rPr>
                        <w:rStyle w:val="PlaceholderText"/>
                        <w:sz w:val="18"/>
                        <w:szCs w:val="18"/>
                      </w:rPr>
                      <w:t>.</w:t>
                    </w:r>
                  </w:p>
                </w:tc>
              </w:sdtContent>
            </w:sdt>
          </w:tr>
        </w:tbl>
      </w:sdtContent>
    </w:sdt>
    <w:p w14:paraId="77082A88" w14:textId="77777777" w:rsidR="006F63A3" w:rsidRPr="0069095B" w:rsidRDefault="00941A55" w:rsidP="00074F06">
      <w:pPr>
        <w:spacing w:before="0" w:after="0"/>
        <w:sectPr w:rsidR="006F63A3" w:rsidRPr="0069095B" w:rsidSect="00102A9C">
          <w:pgSz w:w="11906" w:h="16838" w:code="9"/>
          <w:pgMar w:top="0" w:right="0" w:bottom="249" w:left="0" w:header="0" w:footer="0" w:gutter="0"/>
          <w:cols w:space="708"/>
          <w:titlePg/>
          <w:docGrid w:linePitch="360"/>
        </w:sectPr>
      </w:pPr>
      <w:r>
        <w:t xml:space="preserve">  </w:t>
      </w:r>
      <w:r w:rsidR="008259B1">
        <w:t xml:space="preserve"> </w:t>
      </w:r>
    </w:p>
    <w:sdt>
      <w:sdtPr>
        <w:rPr>
          <w:rFonts w:ascii="Arial" w:eastAsiaTheme="minorHAnsi" w:hAnsi="Arial" w:cs="Times New Roman"/>
          <w:bCs w:val="0"/>
          <w:color w:val="auto"/>
          <w:spacing w:val="0"/>
          <w:sz w:val="22"/>
          <w:szCs w:val="22"/>
        </w:rPr>
        <w:id w:val="-2000113332"/>
        <w:docPartObj>
          <w:docPartGallery w:val="Table of Contents"/>
          <w:docPartUnique/>
        </w:docPartObj>
      </w:sdtPr>
      <w:sdtEndPr>
        <w:rPr>
          <w:b/>
          <w:noProof/>
        </w:rPr>
      </w:sdtEndPr>
      <w:sdtContent>
        <w:p w14:paraId="0F54A962" w14:textId="77777777" w:rsidR="00AD2B05" w:rsidRDefault="00AD2B05">
          <w:pPr>
            <w:pStyle w:val="TOCHeading"/>
          </w:pPr>
          <w:r>
            <w:t>Contents</w:t>
          </w:r>
        </w:p>
        <w:p w14:paraId="4601A2CE" w14:textId="3F2E86BB" w:rsidR="00137AB4" w:rsidRDefault="00AD2B05">
          <w:pPr>
            <w:pStyle w:val="TOC1"/>
            <w:rPr>
              <w:rFonts w:asciiTheme="minorHAnsi" w:eastAsiaTheme="minorEastAsia" w:hAnsiTheme="minorHAnsi" w:cstheme="minorBidi"/>
              <w:noProof/>
              <w:kern w:val="2"/>
              <w:sz w:val="24"/>
              <w:szCs w:val="24"/>
              <w:lang w:eastAsia="en-AU"/>
              <w14:ligatures w14:val="standardContextual"/>
            </w:rPr>
          </w:pPr>
          <w:r>
            <w:fldChar w:fldCharType="begin"/>
          </w:r>
          <w:r>
            <w:instrText xml:space="preserve"> TOC \o "1-1" \h \z \u </w:instrText>
          </w:r>
          <w:r>
            <w:fldChar w:fldCharType="separate"/>
          </w:r>
          <w:hyperlink w:anchor="_Toc173309252" w:history="1">
            <w:r w:rsidR="00137AB4" w:rsidRPr="008B6D64">
              <w:rPr>
                <w:rStyle w:val="Hyperlink"/>
                <w:noProof/>
              </w:rPr>
              <w:t>Introduction</w:t>
            </w:r>
            <w:r w:rsidR="00137AB4">
              <w:rPr>
                <w:noProof/>
                <w:webHidden/>
              </w:rPr>
              <w:tab/>
            </w:r>
            <w:r w:rsidR="00137AB4">
              <w:rPr>
                <w:noProof/>
                <w:webHidden/>
              </w:rPr>
              <w:fldChar w:fldCharType="begin"/>
            </w:r>
            <w:r w:rsidR="00137AB4">
              <w:rPr>
                <w:noProof/>
                <w:webHidden/>
              </w:rPr>
              <w:instrText xml:space="preserve"> PAGEREF _Toc173309252 \h </w:instrText>
            </w:r>
            <w:r w:rsidR="00137AB4">
              <w:rPr>
                <w:noProof/>
                <w:webHidden/>
              </w:rPr>
            </w:r>
            <w:r w:rsidR="00137AB4">
              <w:rPr>
                <w:noProof/>
                <w:webHidden/>
              </w:rPr>
              <w:fldChar w:fldCharType="separate"/>
            </w:r>
            <w:r w:rsidR="00137AB4">
              <w:rPr>
                <w:noProof/>
                <w:webHidden/>
              </w:rPr>
              <w:t>3</w:t>
            </w:r>
            <w:r w:rsidR="00137AB4">
              <w:rPr>
                <w:noProof/>
                <w:webHidden/>
              </w:rPr>
              <w:fldChar w:fldCharType="end"/>
            </w:r>
          </w:hyperlink>
        </w:p>
        <w:p w14:paraId="47CF9406" w14:textId="76EC299C" w:rsidR="00137AB4" w:rsidRDefault="00000000">
          <w:pPr>
            <w:pStyle w:val="TOC1"/>
            <w:rPr>
              <w:rFonts w:asciiTheme="minorHAnsi" w:eastAsiaTheme="minorEastAsia" w:hAnsiTheme="minorHAnsi" w:cstheme="minorBidi"/>
              <w:noProof/>
              <w:kern w:val="2"/>
              <w:sz w:val="24"/>
              <w:szCs w:val="24"/>
              <w:lang w:eastAsia="en-AU"/>
              <w14:ligatures w14:val="standardContextual"/>
            </w:rPr>
          </w:pPr>
          <w:hyperlink w:anchor="_Toc173309253" w:history="1">
            <w:r w:rsidR="00137AB4" w:rsidRPr="008B6D64">
              <w:rPr>
                <w:rStyle w:val="Hyperlink"/>
                <w:noProof/>
              </w:rPr>
              <w:t>Definitions</w:t>
            </w:r>
            <w:r w:rsidR="00137AB4">
              <w:rPr>
                <w:noProof/>
                <w:webHidden/>
              </w:rPr>
              <w:tab/>
            </w:r>
            <w:r w:rsidR="00137AB4">
              <w:rPr>
                <w:noProof/>
                <w:webHidden/>
              </w:rPr>
              <w:fldChar w:fldCharType="begin"/>
            </w:r>
            <w:r w:rsidR="00137AB4">
              <w:rPr>
                <w:noProof/>
                <w:webHidden/>
              </w:rPr>
              <w:instrText xml:space="preserve"> PAGEREF _Toc173309253 \h </w:instrText>
            </w:r>
            <w:r w:rsidR="00137AB4">
              <w:rPr>
                <w:noProof/>
                <w:webHidden/>
              </w:rPr>
            </w:r>
            <w:r w:rsidR="00137AB4">
              <w:rPr>
                <w:noProof/>
                <w:webHidden/>
              </w:rPr>
              <w:fldChar w:fldCharType="separate"/>
            </w:r>
            <w:r w:rsidR="00137AB4">
              <w:rPr>
                <w:noProof/>
                <w:webHidden/>
              </w:rPr>
              <w:t>4</w:t>
            </w:r>
            <w:r w:rsidR="00137AB4">
              <w:rPr>
                <w:noProof/>
                <w:webHidden/>
              </w:rPr>
              <w:fldChar w:fldCharType="end"/>
            </w:r>
          </w:hyperlink>
        </w:p>
        <w:p w14:paraId="016E8632" w14:textId="2D14829C" w:rsidR="00137AB4" w:rsidRDefault="00000000">
          <w:pPr>
            <w:pStyle w:val="TOC1"/>
            <w:rPr>
              <w:rFonts w:asciiTheme="minorHAnsi" w:eastAsiaTheme="minorEastAsia" w:hAnsiTheme="minorHAnsi" w:cstheme="minorBidi"/>
              <w:noProof/>
              <w:kern w:val="2"/>
              <w:sz w:val="24"/>
              <w:szCs w:val="24"/>
              <w:lang w:eastAsia="en-AU"/>
              <w14:ligatures w14:val="standardContextual"/>
            </w:rPr>
          </w:pPr>
          <w:hyperlink w:anchor="_Toc173309254" w:history="1">
            <w:r w:rsidR="00137AB4" w:rsidRPr="008B6D64">
              <w:rPr>
                <w:rStyle w:val="Hyperlink"/>
                <w:noProof/>
              </w:rPr>
              <w:t>Survey instructions</w:t>
            </w:r>
            <w:r w:rsidR="00137AB4">
              <w:rPr>
                <w:noProof/>
                <w:webHidden/>
              </w:rPr>
              <w:tab/>
            </w:r>
            <w:r w:rsidR="00137AB4">
              <w:rPr>
                <w:noProof/>
                <w:webHidden/>
              </w:rPr>
              <w:fldChar w:fldCharType="begin"/>
            </w:r>
            <w:r w:rsidR="00137AB4">
              <w:rPr>
                <w:noProof/>
                <w:webHidden/>
              </w:rPr>
              <w:instrText xml:space="preserve"> PAGEREF _Toc173309254 \h </w:instrText>
            </w:r>
            <w:r w:rsidR="00137AB4">
              <w:rPr>
                <w:noProof/>
                <w:webHidden/>
              </w:rPr>
            </w:r>
            <w:r w:rsidR="00137AB4">
              <w:rPr>
                <w:noProof/>
                <w:webHidden/>
              </w:rPr>
              <w:fldChar w:fldCharType="separate"/>
            </w:r>
            <w:r w:rsidR="00137AB4">
              <w:rPr>
                <w:noProof/>
                <w:webHidden/>
              </w:rPr>
              <w:t>5</w:t>
            </w:r>
            <w:r w:rsidR="00137AB4">
              <w:rPr>
                <w:noProof/>
                <w:webHidden/>
              </w:rPr>
              <w:fldChar w:fldCharType="end"/>
            </w:r>
          </w:hyperlink>
        </w:p>
        <w:p w14:paraId="081EE1BE" w14:textId="5A61EC28" w:rsidR="00137AB4" w:rsidRDefault="00000000">
          <w:pPr>
            <w:pStyle w:val="TOC1"/>
            <w:rPr>
              <w:rFonts w:asciiTheme="minorHAnsi" w:eastAsiaTheme="minorEastAsia" w:hAnsiTheme="minorHAnsi" w:cstheme="minorBidi"/>
              <w:noProof/>
              <w:kern w:val="2"/>
              <w:sz w:val="24"/>
              <w:szCs w:val="24"/>
              <w:lang w:eastAsia="en-AU"/>
              <w14:ligatures w14:val="standardContextual"/>
            </w:rPr>
          </w:pPr>
          <w:hyperlink w:anchor="_Toc173309255" w:history="1">
            <w:r w:rsidR="00137AB4" w:rsidRPr="008B6D64">
              <w:rPr>
                <w:rStyle w:val="Hyperlink"/>
                <w:noProof/>
              </w:rPr>
              <w:t>Map of City of Sydney local area</w:t>
            </w:r>
            <w:r w:rsidR="00137AB4">
              <w:rPr>
                <w:noProof/>
                <w:webHidden/>
              </w:rPr>
              <w:tab/>
            </w:r>
            <w:r w:rsidR="00137AB4">
              <w:rPr>
                <w:noProof/>
                <w:webHidden/>
              </w:rPr>
              <w:fldChar w:fldCharType="begin"/>
            </w:r>
            <w:r w:rsidR="00137AB4">
              <w:rPr>
                <w:noProof/>
                <w:webHidden/>
              </w:rPr>
              <w:instrText xml:space="preserve"> PAGEREF _Toc173309255 \h </w:instrText>
            </w:r>
            <w:r w:rsidR="00137AB4">
              <w:rPr>
                <w:noProof/>
                <w:webHidden/>
              </w:rPr>
            </w:r>
            <w:r w:rsidR="00137AB4">
              <w:rPr>
                <w:noProof/>
                <w:webHidden/>
              </w:rPr>
              <w:fldChar w:fldCharType="separate"/>
            </w:r>
            <w:r w:rsidR="00137AB4">
              <w:rPr>
                <w:noProof/>
                <w:webHidden/>
              </w:rPr>
              <w:t>7</w:t>
            </w:r>
            <w:r w:rsidR="00137AB4">
              <w:rPr>
                <w:noProof/>
                <w:webHidden/>
              </w:rPr>
              <w:fldChar w:fldCharType="end"/>
            </w:r>
          </w:hyperlink>
        </w:p>
        <w:p w14:paraId="23C6E4A2" w14:textId="12B1B73B" w:rsidR="00137AB4" w:rsidRDefault="00000000">
          <w:pPr>
            <w:pStyle w:val="TOC1"/>
            <w:rPr>
              <w:rFonts w:asciiTheme="minorHAnsi" w:eastAsiaTheme="minorEastAsia" w:hAnsiTheme="minorHAnsi" w:cstheme="minorBidi"/>
              <w:noProof/>
              <w:kern w:val="2"/>
              <w:sz w:val="24"/>
              <w:szCs w:val="24"/>
              <w:lang w:eastAsia="en-AU"/>
              <w14:ligatures w14:val="standardContextual"/>
            </w:rPr>
          </w:pPr>
          <w:hyperlink w:anchor="_Toc173309256" w:history="1">
            <w:r w:rsidR="00137AB4" w:rsidRPr="008B6D64">
              <w:rPr>
                <w:rStyle w:val="Hyperlink"/>
                <w:noProof/>
              </w:rPr>
              <w:t>Positive community attitudes and behaviours</w:t>
            </w:r>
            <w:r w:rsidR="00137AB4">
              <w:rPr>
                <w:noProof/>
                <w:webHidden/>
              </w:rPr>
              <w:tab/>
            </w:r>
            <w:r w:rsidR="00137AB4">
              <w:rPr>
                <w:noProof/>
                <w:webHidden/>
              </w:rPr>
              <w:fldChar w:fldCharType="begin"/>
            </w:r>
            <w:r w:rsidR="00137AB4">
              <w:rPr>
                <w:noProof/>
                <w:webHidden/>
              </w:rPr>
              <w:instrText xml:space="preserve"> PAGEREF _Toc173309256 \h </w:instrText>
            </w:r>
            <w:r w:rsidR="00137AB4">
              <w:rPr>
                <w:noProof/>
                <w:webHidden/>
              </w:rPr>
            </w:r>
            <w:r w:rsidR="00137AB4">
              <w:rPr>
                <w:noProof/>
                <w:webHidden/>
              </w:rPr>
              <w:fldChar w:fldCharType="separate"/>
            </w:r>
            <w:r w:rsidR="00137AB4">
              <w:rPr>
                <w:noProof/>
                <w:webHidden/>
              </w:rPr>
              <w:t>8</w:t>
            </w:r>
            <w:r w:rsidR="00137AB4">
              <w:rPr>
                <w:noProof/>
                <w:webHidden/>
              </w:rPr>
              <w:fldChar w:fldCharType="end"/>
            </w:r>
          </w:hyperlink>
        </w:p>
        <w:p w14:paraId="203DD915" w14:textId="102B016C" w:rsidR="00137AB4" w:rsidRDefault="00000000">
          <w:pPr>
            <w:pStyle w:val="TOC1"/>
            <w:rPr>
              <w:rFonts w:asciiTheme="minorHAnsi" w:eastAsiaTheme="minorEastAsia" w:hAnsiTheme="minorHAnsi" w:cstheme="minorBidi"/>
              <w:noProof/>
              <w:kern w:val="2"/>
              <w:sz w:val="24"/>
              <w:szCs w:val="24"/>
              <w:lang w:eastAsia="en-AU"/>
              <w14:ligatures w14:val="standardContextual"/>
            </w:rPr>
          </w:pPr>
          <w:hyperlink w:anchor="_Toc173309257" w:history="1">
            <w:r w:rsidR="00137AB4" w:rsidRPr="008B6D64">
              <w:rPr>
                <w:rStyle w:val="Hyperlink"/>
                <w:noProof/>
              </w:rPr>
              <w:t>Creating liveable communities</w:t>
            </w:r>
            <w:r w:rsidR="00137AB4">
              <w:rPr>
                <w:noProof/>
                <w:webHidden/>
              </w:rPr>
              <w:tab/>
            </w:r>
            <w:r w:rsidR="00137AB4">
              <w:rPr>
                <w:noProof/>
                <w:webHidden/>
              </w:rPr>
              <w:fldChar w:fldCharType="begin"/>
            </w:r>
            <w:r w:rsidR="00137AB4">
              <w:rPr>
                <w:noProof/>
                <w:webHidden/>
              </w:rPr>
              <w:instrText xml:space="preserve"> PAGEREF _Toc173309257 \h </w:instrText>
            </w:r>
            <w:r w:rsidR="00137AB4">
              <w:rPr>
                <w:noProof/>
                <w:webHidden/>
              </w:rPr>
            </w:r>
            <w:r w:rsidR="00137AB4">
              <w:rPr>
                <w:noProof/>
                <w:webHidden/>
              </w:rPr>
              <w:fldChar w:fldCharType="separate"/>
            </w:r>
            <w:r w:rsidR="00137AB4">
              <w:rPr>
                <w:noProof/>
                <w:webHidden/>
              </w:rPr>
              <w:t>9</w:t>
            </w:r>
            <w:r w:rsidR="00137AB4">
              <w:rPr>
                <w:noProof/>
                <w:webHidden/>
              </w:rPr>
              <w:fldChar w:fldCharType="end"/>
            </w:r>
          </w:hyperlink>
        </w:p>
        <w:p w14:paraId="7FBDBBA0" w14:textId="6F4E33CE" w:rsidR="00137AB4" w:rsidRDefault="00000000">
          <w:pPr>
            <w:pStyle w:val="TOC1"/>
            <w:rPr>
              <w:rFonts w:asciiTheme="minorHAnsi" w:eastAsiaTheme="minorEastAsia" w:hAnsiTheme="minorHAnsi" w:cstheme="minorBidi"/>
              <w:noProof/>
              <w:kern w:val="2"/>
              <w:sz w:val="24"/>
              <w:szCs w:val="24"/>
              <w:lang w:eastAsia="en-AU"/>
              <w14:ligatures w14:val="standardContextual"/>
            </w:rPr>
          </w:pPr>
          <w:hyperlink w:anchor="_Toc173309258" w:history="1">
            <w:r w:rsidR="00137AB4" w:rsidRPr="008B6D64">
              <w:rPr>
                <w:rStyle w:val="Hyperlink"/>
                <w:noProof/>
              </w:rPr>
              <w:t>Meaningful employment</w:t>
            </w:r>
            <w:r w:rsidR="00137AB4">
              <w:rPr>
                <w:noProof/>
                <w:webHidden/>
              </w:rPr>
              <w:tab/>
            </w:r>
            <w:r w:rsidR="00137AB4">
              <w:rPr>
                <w:noProof/>
                <w:webHidden/>
              </w:rPr>
              <w:fldChar w:fldCharType="begin"/>
            </w:r>
            <w:r w:rsidR="00137AB4">
              <w:rPr>
                <w:noProof/>
                <w:webHidden/>
              </w:rPr>
              <w:instrText xml:space="preserve"> PAGEREF _Toc173309258 \h </w:instrText>
            </w:r>
            <w:r w:rsidR="00137AB4">
              <w:rPr>
                <w:noProof/>
                <w:webHidden/>
              </w:rPr>
            </w:r>
            <w:r w:rsidR="00137AB4">
              <w:rPr>
                <w:noProof/>
                <w:webHidden/>
              </w:rPr>
              <w:fldChar w:fldCharType="separate"/>
            </w:r>
            <w:r w:rsidR="00137AB4">
              <w:rPr>
                <w:noProof/>
                <w:webHidden/>
              </w:rPr>
              <w:t>12</w:t>
            </w:r>
            <w:r w:rsidR="00137AB4">
              <w:rPr>
                <w:noProof/>
                <w:webHidden/>
              </w:rPr>
              <w:fldChar w:fldCharType="end"/>
            </w:r>
          </w:hyperlink>
        </w:p>
        <w:p w14:paraId="2CD3EC23" w14:textId="2579952E" w:rsidR="00137AB4" w:rsidRDefault="00000000">
          <w:pPr>
            <w:pStyle w:val="TOC1"/>
            <w:rPr>
              <w:rFonts w:asciiTheme="minorHAnsi" w:eastAsiaTheme="minorEastAsia" w:hAnsiTheme="minorHAnsi" w:cstheme="minorBidi"/>
              <w:noProof/>
              <w:kern w:val="2"/>
              <w:sz w:val="24"/>
              <w:szCs w:val="24"/>
              <w:lang w:eastAsia="en-AU"/>
              <w14:ligatures w14:val="standardContextual"/>
            </w:rPr>
          </w:pPr>
          <w:hyperlink w:anchor="_Toc173309259" w:history="1">
            <w:r w:rsidR="00137AB4" w:rsidRPr="008B6D64">
              <w:rPr>
                <w:rStyle w:val="Hyperlink"/>
                <w:noProof/>
              </w:rPr>
              <w:t>Systems and processes</w:t>
            </w:r>
            <w:r w:rsidR="00137AB4">
              <w:rPr>
                <w:noProof/>
                <w:webHidden/>
              </w:rPr>
              <w:tab/>
            </w:r>
            <w:r w:rsidR="00137AB4">
              <w:rPr>
                <w:noProof/>
                <w:webHidden/>
              </w:rPr>
              <w:fldChar w:fldCharType="begin"/>
            </w:r>
            <w:r w:rsidR="00137AB4">
              <w:rPr>
                <w:noProof/>
                <w:webHidden/>
              </w:rPr>
              <w:instrText xml:space="preserve"> PAGEREF _Toc173309259 \h </w:instrText>
            </w:r>
            <w:r w:rsidR="00137AB4">
              <w:rPr>
                <w:noProof/>
                <w:webHidden/>
              </w:rPr>
            </w:r>
            <w:r w:rsidR="00137AB4">
              <w:rPr>
                <w:noProof/>
                <w:webHidden/>
              </w:rPr>
              <w:fldChar w:fldCharType="separate"/>
            </w:r>
            <w:r w:rsidR="00137AB4">
              <w:rPr>
                <w:noProof/>
                <w:webHidden/>
              </w:rPr>
              <w:t>13</w:t>
            </w:r>
            <w:r w:rsidR="00137AB4">
              <w:rPr>
                <w:noProof/>
                <w:webHidden/>
              </w:rPr>
              <w:fldChar w:fldCharType="end"/>
            </w:r>
          </w:hyperlink>
        </w:p>
        <w:p w14:paraId="5916D873" w14:textId="39271F56" w:rsidR="00137AB4" w:rsidRDefault="00000000">
          <w:pPr>
            <w:pStyle w:val="TOC1"/>
            <w:rPr>
              <w:rFonts w:asciiTheme="minorHAnsi" w:eastAsiaTheme="minorEastAsia" w:hAnsiTheme="minorHAnsi" w:cstheme="minorBidi"/>
              <w:noProof/>
              <w:kern w:val="2"/>
              <w:sz w:val="24"/>
              <w:szCs w:val="24"/>
              <w:lang w:eastAsia="en-AU"/>
              <w14:ligatures w14:val="standardContextual"/>
            </w:rPr>
          </w:pPr>
          <w:hyperlink w:anchor="_Toc173309260" w:history="1">
            <w:r w:rsidR="00137AB4" w:rsidRPr="008B6D64">
              <w:rPr>
                <w:rStyle w:val="Hyperlink"/>
                <w:noProof/>
              </w:rPr>
              <w:t>Your information</w:t>
            </w:r>
            <w:r w:rsidR="00137AB4">
              <w:rPr>
                <w:noProof/>
                <w:webHidden/>
              </w:rPr>
              <w:tab/>
            </w:r>
            <w:r w:rsidR="00137AB4">
              <w:rPr>
                <w:noProof/>
                <w:webHidden/>
              </w:rPr>
              <w:fldChar w:fldCharType="begin"/>
            </w:r>
            <w:r w:rsidR="00137AB4">
              <w:rPr>
                <w:noProof/>
                <w:webHidden/>
              </w:rPr>
              <w:instrText xml:space="preserve"> PAGEREF _Toc173309260 \h </w:instrText>
            </w:r>
            <w:r w:rsidR="00137AB4">
              <w:rPr>
                <w:noProof/>
                <w:webHidden/>
              </w:rPr>
            </w:r>
            <w:r w:rsidR="00137AB4">
              <w:rPr>
                <w:noProof/>
                <w:webHidden/>
              </w:rPr>
              <w:fldChar w:fldCharType="separate"/>
            </w:r>
            <w:r w:rsidR="00137AB4">
              <w:rPr>
                <w:noProof/>
                <w:webHidden/>
              </w:rPr>
              <w:t>15</w:t>
            </w:r>
            <w:r w:rsidR="00137AB4">
              <w:rPr>
                <w:noProof/>
                <w:webHidden/>
              </w:rPr>
              <w:fldChar w:fldCharType="end"/>
            </w:r>
          </w:hyperlink>
        </w:p>
        <w:p w14:paraId="5C7A9688" w14:textId="2717E28E" w:rsidR="00137AB4" w:rsidRDefault="00000000">
          <w:pPr>
            <w:pStyle w:val="TOC1"/>
            <w:rPr>
              <w:rFonts w:asciiTheme="minorHAnsi" w:eastAsiaTheme="minorEastAsia" w:hAnsiTheme="minorHAnsi" w:cstheme="minorBidi"/>
              <w:noProof/>
              <w:kern w:val="2"/>
              <w:sz w:val="24"/>
              <w:szCs w:val="24"/>
              <w:lang w:eastAsia="en-AU"/>
              <w14:ligatures w14:val="standardContextual"/>
            </w:rPr>
          </w:pPr>
          <w:hyperlink w:anchor="_Toc173309261" w:history="1">
            <w:r w:rsidR="00137AB4" w:rsidRPr="008B6D64">
              <w:rPr>
                <w:rStyle w:val="Hyperlink"/>
                <w:noProof/>
              </w:rPr>
              <w:t>Thank you</w:t>
            </w:r>
            <w:r w:rsidR="00137AB4">
              <w:rPr>
                <w:noProof/>
                <w:webHidden/>
              </w:rPr>
              <w:tab/>
            </w:r>
            <w:r w:rsidR="00137AB4">
              <w:rPr>
                <w:noProof/>
                <w:webHidden/>
              </w:rPr>
              <w:fldChar w:fldCharType="begin"/>
            </w:r>
            <w:r w:rsidR="00137AB4">
              <w:rPr>
                <w:noProof/>
                <w:webHidden/>
              </w:rPr>
              <w:instrText xml:space="preserve"> PAGEREF _Toc173309261 \h </w:instrText>
            </w:r>
            <w:r w:rsidR="00137AB4">
              <w:rPr>
                <w:noProof/>
                <w:webHidden/>
              </w:rPr>
            </w:r>
            <w:r w:rsidR="00137AB4">
              <w:rPr>
                <w:noProof/>
                <w:webHidden/>
              </w:rPr>
              <w:fldChar w:fldCharType="separate"/>
            </w:r>
            <w:r w:rsidR="00137AB4">
              <w:rPr>
                <w:noProof/>
                <w:webHidden/>
              </w:rPr>
              <w:t>17</w:t>
            </w:r>
            <w:r w:rsidR="00137AB4">
              <w:rPr>
                <w:noProof/>
                <w:webHidden/>
              </w:rPr>
              <w:fldChar w:fldCharType="end"/>
            </w:r>
          </w:hyperlink>
        </w:p>
        <w:p w14:paraId="6A2E6D42" w14:textId="6E389CEA" w:rsidR="00AD2B05" w:rsidRDefault="00AD2B05">
          <w:r>
            <w:rPr>
              <w:sz w:val="36"/>
            </w:rPr>
            <w:fldChar w:fldCharType="end"/>
          </w:r>
        </w:p>
      </w:sdtContent>
    </w:sdt>
    <w:p w14:paraId="2D675875" w14:textId="77777777" w:rsidR="009373E4" w:rsidRDefault="009373E4" w:rsidP="003E4D00">
      <w:pPr>
        <w:sectPr w:rsidR="009373E4" w:rsidSect="00E25AF8">
          <w:headerReference w:type="default" r:id="rId10"/>
          <w:footerReference w:type="default" r:id="rId11"/>
          <w:pgSz w:w="11906" w:h="16838" w:code="9"/>
          <w:pgMar w:top="1134" w:right="1134" w:bottom="1134" w:left="1134" w:header="567" w:footer="567" w:gutter="0"/>
          <w:pgNumType w:start="2"/>
          <w:cols w:space="708"/>
          <w:docGrid w:linePitch="360"/>
        </w:sectPr>
      </w:pPr>
    </w:p>
    <w:p w14:paraId="70B93F4B" w14:textId="6E50BD86" w:rsidR="00150DD9" w:rsidRPr="002C66B2" w:rsidRDefault="00150DD9" w:rsidP="002C66B2">
      <w:pPr>
        <w:pStyle w:val="Heading1"/>
      </w:pPr>
      <w:bookmarkStart w:id="0" w:name="_Toc14701582"/>
      <w:bookmarkStart w:id="1" w:name="_Toc173309252"/>
      <w:r w:rsidRPr="002C66B2">
        <w:lastRenderedPageBreak/>
        <w:t>In</w:t>
      </w:r>
      <w:bookmarkEnd w:id="0"/>
      <w:r w:rsidR="002C5100" w:rsidRPr="002C66B2">
        <w:t>troduction</w:t>
      </w:r>
      <w:bookmarkEnd w:id="1"/>
    </w:p>
    <w:p w14:paraId="155D1AD0" w14:textId="299C7F11" w:rsidR="00036B51" w:rsidRDefault="00A7727D" w:rsidP="00036B51">
      <w:pPr>
        <w:rPr>
          <w:rFonts w:cs="Arial"/>
        </w:rPr>
      </w:pPr>
      <w:r>
        <w:rPr>
          <w:rFonts w:cs="Arial"/>
        </w:rPr>
        <w:t>A</w:t>
      </w:r>
      <w:r w:rsidR="00036B51" w:rsidRPr="00F54FDD">
        <w:rPr>
          <w:rFonts w:cs="Arial"/>
        </w:rPr>
        <w:t xml:space="preserve">ll NSW </w:t>
      </w:r>
      <w:r w:rsidR="002963EE">
        <w:rPr>
          <w:rFonts w:cs="Arial"/>
        </w:rPr>
        <w:t>c</w:t>
      </w:r>
      <w:r w:rsidR="00036B51" w:rsidRPr="00F54FDD">
        <w:rPr>
          <w:rFonts w:cs="Arial"/>
        </w:rPr>
        <w:t xml:space="preserve">ouncils must review their previous </w:t>
      </w:r>
      <w:r>
        <w:rPr>
          <w:rFonts w:cs="Arial"/>
        </w:rPr>
        <w:t>d</w:t>
      </w:r>
      <w:r w:rsidR="00036B51" w:rsidRPr="00F54FDD">
        <w:rPr>
          <w:rFonts w:cs="Arial"/>
        </w:rPr>
        <w:t xml:space="preserve">isability </w:t>
      </w:r>
      <w:r>
        <w:rPr>
          <w:rFonts w:cs="Arial"/>
        </w:rPr>
        <w:t>i</w:t>
      </w:r>
      <w:r w:rsidR="00036B51" w:rsidRPr="00F54FDD">
        <w:rPr>
          <w:rFonts w:cs="Arial"/>
        </w:rPr>
        <w:t xml:space="preserve">nclusion </w:t>
      </w:r>
      <w:r>
        <w:rPr>
          <w:rFonts w:cs="Arial"/>
        </w:rPr>
        <w:t>a</w:t>
      </w:r>
      <w:r w:rsidR="00036B51" w:rsidRPr="00F54FDD">
        <w:rPr>
          <w:rFonts w:cs="Arial"/>
        </w:rPr>
        <w:t xml:space="preserve">ction </w:t>
      </w:r>
      <w:r>
        <w:rPr>
          <w:rFonts w:cs="Arial"/>
        </w:rPr>
        <w:t>p</w:t>
      </w:r>
      <w:r w:rsidR="00036B51" w:rsidRPr="00F54FDD">
        <w:rPr>
          <w:rFonts w:cs="Arial"/>
        </w:rPr>
        <w:t>lan</w:t>
      </w:r>
      <w:r w:rsidR="00617C3C">
        <w:rPr>
          <w:rFonts w:cs="Arial"/>
        </w:rPr>
        <w:t>s</w:t>
      </w:r>
      <w:r w:rsidR="00036B51" w:rsidRPr="00F54FDD">
        <w:rPr>
          <w:rFonts w:cs="Arial"/>
        </w:rPr>
        <w:t xml:space="preserve"> and develop a new 4-year </w:t>
      </w:r>
      <w:r w:rsidR="00617C3C">
        <w:rPr>
          <w:rFonts w:cs="Arial"/>
        </w:rPr>
        <w:t>p</w:t>
      </w:r>
      <w:r w:rsidR="00036B51" w:rsidRPr="00F54FDD">
        <w:rPr>
          <w:rFonts w:cs="Arial"/>
        </w:rPr>
        <w:t>lan</w:t>
      </w:r>
      <w:r w:rsidR="00617C3C">
        <w:rPr>
          <w:rFonts w:cs="Arial"/>
        </w:rPr>
        <w:t xml:space="preserve"> u</w:t>
      </w:r>
      <w:r w:rsidR="00617C3C" w:rsidRPr="00F54FDD">
        <w:rPr>
          <w:rFonts w:cs="Arial"/>
        </w:rPr>
        <w:t xml:space="preserve">nder the </w:t>
      </w:r>
      <w:r w:rsidR="00617C3C" w:rsidRPr="00F54FDD">
        <w:rPr>
          <w:rFonts w:cs="Arial"/>
          <w:i/>
          <w:iCs/>
        </w:rPr>
        <w:t>NSW Inclusion Act 2014</w:t>
      </w:r>
      <w:r w:rsidR="00617C3C" w:rsidRPr="00F54FDD">
        <w:rPr>
          <w:rFonts w:cs="Arial"/>
        </w:rPr>
        <w:t xml:space="preserve">, amended by the </w:t>
      </w:r>
      <w:r w:rsidR="00617C3C" w:rsidRPr="00F54FDD">
        <w:rPr>
          <w:rFonts w:cs="Arial"/>
          <w:i/>
          <w:iCs/>
        </w:rPr>
        <w:t>Disability Inclusion Amendment Act 2022</w:t>
      </w:r>
      <w:r w:rsidR="00036B51" w:rsidRPr="00F54FDD">
        <w:rPr>
          <w:rFonts w:cs="Arial"/>
        </w:rPr>
        <w:t xml:space="preserve">. </w:t>
      </w:r>
    </w:p>
    <w:p w14:paraId="559BEC50" w14:textId="49A558BD" w:rsidR="00BB0071" w:rsidRDefault="00130252" w:rsidP="00036B51">
      <w:pPr>
        <w:rPr>
          <w:rFonts w:cs="Arial"/>
        </w:rPr>
      </w:pPr>
      <w:r>
        <w:rPr>
          <w:rFonts w:cs="Arial"/>
        </w:rPr>
        <w:t>Our</w:t>
      </w:r>
      <w:r w:rsidR="00036B51" w:rsidRPr="00F54FDD">
        <w:rPr>
          <w:rFonts w:cs="Arial"/>
        </w:rPr>
        <w:t xml:space="preserve"> current </w:t>
      </w:r>
      <w:hyperlink r:id="rId12" w:history="1">
        <w:r w:rsidR="008E380B">
          <w:rPr>
            <w:rStyle w:val="Hyperlink"/>
            <w:rFonts w:cs="Arial"/>
          </w:rPr>
          <w:t>i</w:t>
        </w:r>
        <w:r w:rsidR="00036B51" w:rsidRPr="00147C2C">
          <w:rPr>
            <w:rStyle w:val="Hyperlink"/>
            <w:rFonts w:cs="Arial"/>
          </w:rPr>
          <w:t>nclusion (</w:t>
        </w:r>
        <w:r w:rsidR="008E380B">
          <w:rPr>
            <w:rStyle w:val="Hyperlink"/>
            <w:rFonts w:cs="Arial"/>
          </w:rPr>
          <w:t>d</w:t>
        </w:r>
        <w:r w:rsidR="00036B51" w:rsidRPr="00147C2C">
          <w:rPr>
            <w:rStyle w:val="Hyperlink"/>
            <w:rFonts w:cs="Arial"/>
          </w:rPr>
          <w:t xml:space="preserve">isability) </w:t>
        </w:r>
        <w:r w:rsidR="008E380B">
          <w:rPr>
            <w:rStyle w:val="Hyperlink"/>
            <w:rFonts w:cs="Arial"/>
          </w:rPr>
          <w:t>a</w:t>
        </w:r>
        <w:r w:rsidR="00036B51" w:rsidRPr="00147C2C">
          <w:rPr>
            <w:rStyle w:val="Hyperlink"/>
            <w:rFonts w:cs="Arial"/>
          </w:rPr>
          <w:t xml:space="preserve">ction </w:t>
        </w:r>
        <w:r w:rsidR="008E380B">
          <w:rPr>
            <w:rStyle w:val="Hyperlink"/>
            <w:rFonts w:cs="Arial"/>
          </w:rPr>
          <w:t>p</w:t>
        </w:r>
        <w:r w:rsidR="00036B51" w:rsidRPr="00147C2C">
          <w:rPr>
            <w:rStyle w:val="Hyperlink"/>
            <w:rFonts w:cs="Arial"/>
          </w:rPr>
          <w:t>lan</w:t>
        </w:r>
      </w:hyperlink>
      <w:r w:rsidR="00036B51" w:rsidRPr="00F54FDD">
        <w:rPr>
          <w:rFonts w:cs="Arial"/>
        </w:rPr>
        <w:t xml:space="preserve"> is due to finish on 30 June 2025</w:t>
      </w:r>
      <w:r w:rsidR="00BB0071">
        <w:rPr>
          <w:rFonts w:cs="Arial"/>
        </w:rPr>
        <w:t xml:space="preserve"> and </w:t>
      </w:r>
      <w:r w:rsidR="002963EE">
        <w:rPr>
          <w:rFonts w:cs="Arial"/>
        </w:rPr>
        <w:t>we’re</w:t>
      </w:r>
      <w:r w:rsidR="00BB0071">
        <w:rPr>
          <w:rFonts w:cs="Arial"/>
        </w:rPr>
        <w:t xml:space="preserve"> now developing our new plan for 202</w:t>
      </w:r>
      <w:r w:rsidR="002963EE">
        <w:rPr>
          <w:rFonts w:cs="Arial"/>
        </w:rPr>
        <w:t>5</w:t>
      </w:r>
      <w:r w:rsidR="002963EE" w:rsidRPr="00A0439D">
        <w:rPr>
          <w:rStyle w:val="normaltextrun"/>
          <w:rFonts w:cs="Arial"/>
          <w:color w:val="000000" w:themeColor="text1"/>
          <w:bdr w:val="none" w:sz="0" w:space="0" w:color="auto" w:frame="1"/>
          <w:lang w:val="en-US"/>
        </w:rPr>
        <w:t>–</w:t>
      </w:r>
      <w:r w:rsidR="00BB0071">
        <w:rPr>
          <w:rFonts w:cs="Arial"/>
        </w:rPr>
        <w:t>2029</w:t>
      </w:r>
      <w:r w:rsidR="00036B51" w:rsidRPr="00F54FDD">
        <w:rPr>
          <w:rFonts w:cs="Arial"/>
        </w:rPr>
        <w:t xml:space="preserve">. </w:t>
      </w:r>
    </w:p>
    <w:p w14:paraId="69AAED07" w14:textId="269B4AEE" w:rsidR="00036B51" w:rsidRPr="00F54FDD" w:rsidRDefault="008E380B" w:rsidP="00224D8A">
      <w:pPr>
        <w:pStyle w:val="ListBullet"/>
        <w:numPr>
          <w:ilvl w:val="0"/>
          <w:numId w:val="0"/>
        </w:numPr>
        <w:rPr>
          <w:rFonts w:ascii="Arial" w:hAnsi="Arial" w:cs="Arial"/>
        </w:rPr>
      </w:pPr>
      <w:r>
        <w:rPr>
          <w:rFonts w:cs="Arial"/>
        </w:rPr>
        <w:t>At every stage of the p</w:t>
      </w:r>
      <w:r w:rsidR="00AF715B">
        <w:rPr>
          <w:rFonts w:cs="Arial"/>
        </w:rPr>
        <w:t xml:space="preserve">lanning </w:t>
      </w:r>
      <w:r w:rsidR="00224D8A">
        <w:rPr>
          <w:rFonts w:cs="Arial"/>
        </w:rPr>
        <w:t>process,</w:t>
      </w:r>
      <w:r w:rsidR="00AF715B">
        <w:rPr>
          <w:rFonts w:cs="Arial"/>
        </w:rPr>
        <w:t xml:space="preserve"> </w:t>
      </w:r>
      <w:r w:rsidR="002963EE">
        <w:rPr>
          <w:rFonts w:cs="Arial"/>
        </w:rPr>
        <w:t>we’ll</w:t>
      </w:r>
      <w:r w:rsidR="00036B51" w:rsidRPr="00F54FDD">
        <w:rPr>
          <w:rFonts w:cs="Arial"/>
        </w:rPr>
        <w:t xml:space="preserve"> </w:t>
      </w:r>
      <w:r w:rsidR="00BB0071">
        <w:rPr>
          <w:rFonts w:cs="Arial"/>
        </w:rPr>
        <w:t>collaborate</w:t>
      </w:r>
      <w:r w:rsidR="00BB0071" w:rsidRPr="00F54FDD">
        <w:rPr>
          <w:rFonts w:cs="Arial"/>
        </w:rPr>
        <w:t xml:space="preserve"> </w:t>
      </w:r>
      <w:r w:rsidR="00036B51" w:rsidRPr="00F54FDD">
        <w:rPr>
          <w:rFonts w:cs="Arial"/>
        </w:rPr>
        <w:t xml:space="preserve">with </w:t>
      </w:r>
      <w:r w:rsidR="00BB0071">
        <w:rPr>
          <w:rFonts w:cs="Arial"/>
        </w:rPr>
        <w:t xml:space="preserve">those with lived experience of disability, and people who care for people with disability to make sure our new plan is </w:t>
      </w:r>
      <w:r w:rsidR="00036B51" w:rsidRPr="00F54FDD">
        <w:rPr>
          <w:rFonts w:ascii="Arial" w:hAnsi="Arial" w:cs="Arial"/>
        </w:rPr>
        <w:t>aligned with the</w:t>
      </w:r>
      <w:r w:rsidR="00BB0071">
        <w:rPr>
          <w:rFonts w:ascii="Arial" w:hAnsi="Arial" w:cs="Arial"/>
        </w:rPr>
        <w:t xml:space="preserve"> legislated</w:t>
      </w:r>
      <w:r w:rsidR="00036B51" w:rsidRPr="00F54FDD">
        <w:rPr>
          <w:rFonts w:ascii="Arial" w:hAnsi="Arial" w:cs="Arial"/>
        </w:rPr>
        <w:t xml:space="preserve"> </w:t>
      </w:r>
      <w:r w:rsidR="002963EE">
        <w:rPr>
          <w:rFonts w:ascii="Arial" w:hAnsi="Arial" w:cs="Arial"/>
        </w:rPr>
        <w:t>4</w:t>
      </w:r>
      <w:r w:rsidR="00036B51" w:rsidRPr="00F54FDD">
        <w:rPr>
          <w:rFonts w:ascii="Arial" w:hAnsi="Arial" w:cs="Arial"/>
        </w:rPr>
        <w:t xml:space="preserve"> directions of:</w:t>
      </w:r>
    </w:p>
    <w:p w14:paraId="5D542811" w14:textId="3D890421" w:rsidR="00036B51" w:rsidRPr="00F54FDD" w:rsidRDefault="00D36FAE" w:rsidP="00036B51">
      <w:pPr>
        <w:pStyle w:val="ListNumber"/>
        <w:spacing w:line="240" w:lineRule="auto"/>
        <w:ind w:left="717"/>
        <w:rPr>
          <w:rFonts w:ascii="Arial" w:hAnsi="Arial" w:cs="Arial"/>
        </w:rPr>
      </w:pPr>
      <w:r>
        <w:rPr>
          <w:rFonts w:ascii="Arial" w:hAnsi="Arial" w:cs="Arial"/>
          <w:bCs/>
        </w:rPr>
        <w:t>P</w:t>
      </w:r>
      <w:r w:rsidR="00036B51" w:rsidRPr="00F54FDD">
        <w:rPr>
          <w:rFonts w:ascii="Arial" w:hAnsi="Arial" w:cs="Arial"/>
          <w:bCs/>
        </w:rPr>
        <w:t>ositive community attitudes and behaviours</w:t>
      </w:r>
    </w:p>
    <w:p w14:paraId="0091FE0E" w14:textId="19A7B69D" w:rsidR="00036B51" w:rsidRPr="00F54FDD" w:rsidRDefault="00D36FAE" w:rsidP="00036B51">
      <w:pPr>
        <w:pStyle w:val="ListNumber"/>
        <w:spacing w:line="240" w:lineRule="auto"/>
        <w:ind w:left="717"/>
        <w:rPr>
          <w:rFonts w:ascii="Arial" w:hAnsi="Arial" w:cs="Arial"/>
        </w:rPr>
      </w:pPr>
      <w:r>
        <w:rPr>
          <w:rFonts w:ascii="Arial" w:hAnsi="Arial" w:cs="Arial"/>
        </w:rPr>
        <w:t>L</w:t>
      </w:r>
      <w:r w:rsidR="00036B51" w:rsidRPr="00F54FDD">
        <w:rPr>
          <w:rFonts w:ascii="Arial" w:hAnsi="Arial" w:cs="Arial"/>
        </w:rPr>
        <w:t xml:space="preserve">iveable communities </w:t>
      </w:r>
    </w:p>
    <w:p w14:paraId="7BCC0572" w14:textId="7AB8DC5D" w:rsidR="00036B51" w:rsidRPr="00F54FDD" w:rsidRDefault="00D36FAE" w:rsidP="00036B51">
      <w:pPr>
        <w:pStyle w:val="ListNumber"/>
        <w:spacing w:line="240" w:lineRule="auto"/>
        <w:ind w:left="717"/>
        <w:rPr>
          <w:rFonts w:ascii="Arial" w:hAnsi="Arial" w:cs="Arial"/>
        </w:rPr>
      </w:pPr>
      <w:r>
        <w:rPr>
          <w:rFonts w:ascii="Arial" w:hAnsi="Arial" w:cs="Arial"/>
        </w:rPr>
        <w:t>M</w:t>
      </w:r>
      <w:r w:rsidR="00036B51" w:rsidRPr="00F54FDD">
        <w:rPr>
          <w:rFonts w:ascii="Arial" w:hAnsi="Arial" w:cs="Arial"/>
        </w:rPr>
        <w:t>eaningful employment</w:t>
      </w:r>
    </w:p>
    <w:p w14:paraId="5CF9E69E" w14:textId="00FC303E" w:rsidR="00036B51" w:rsidRPr="00F54FDD" w:rsidRDefault="00D36FAE" w:rsidP="00036B51">
      <w:pPr>
        <w:pStyle w:val="ListNumber"/>
        <w:spacing w:line="240" w:lineRule="auto"/>
        <w:ind w:left="717"/>
        <w:rPr>
          <w:rFonts w:ascii="Arial" w:hAnsi="Arial" w:cs="Arial"/>
        </w:rPr>
      </w:pPr>
      <w:r>
        <w:rPr>
          <w:rFonts w:ascii="Arial" w:hAnsi="Arial" w:cs="Arial"/>
        </w:rPr>
        <w:t>E</w:t>
      </w:r>
      <w:r w:rsidR="00036B51" w:rsidRPr="00F54FDD">
        <w:rPr>
          <w:rFonts w:ascii="Arial" w:hAnsi="Arial" w:cs="Arial"/>
        </w:rPr>
        <w:t>quitable access to mainstream services</w:t>
      </w:r>
      <w:r w:rsidR="00C67E28">
        <w:rPr>
          <w:rFonts w:ascii="Arial" w:hAnsi="Arial" w:cs="Arial"/>
        </w:rPr>
        <w:t>.</w:t>
      </w:r>
      <w:r w:rsidR="00036B51" w:rsidRPr="00F54FDD">
        <w:rPr>
          <w:rFonts w:ascii="Arial" w:hAnsi="Arial" w:cs="Arial"/>
        </w:rPr>
        <w:t xml:space="preserve"> </w:t>
      </w:r>
    </w:p>
    <w:p w14:paraId="7CECD0E1" w14:textId="526F2939" w:rsidR="00036B51" w:rsidRDefault="00C67E28" w:rsidP="00036B51">
      <w:pPr>
        <w:rPr>
          <w:rFonts w:cs="Arial"/>
          <w:lang w:val="en-US"/>
        </w:rPr>
      </w:pPr>
      <w:r>
        <w:rPr>
          <w:rFonts w:cs="Arial"/>
          <w:lang w:val="en-US"/>
        </w:rPr>
        <w:t>To better understand barriers and challenges</w:t>
      </w:r>
      <w:r w:rsidR="00934534">
        <w:rPr>
          <w:rFonts w:cs="Arial"/>
          <w:lang w:val="en-US"/>
        </w:rPr>
        <w:t>, we’re inviting</w:t>
      </w:r>
      <w:r w:rsidR="00036B51">
        <w:rPr>
          <w:rFonts w:cs="Arial"/>
          <w:lang w:val="en-US"/>
        </w:rPr>
        <w:t xml:space="preserve"> </w:t>
      </w:r>
      <w:r w:rsidR="008000FA">
        <w:rPr>
          <w:rFonts w:cs="Arial"/>
          <w:lang w:val="en-US"/>
        </w:rPr>
        <w:t xml:space="preserve">feedback </w:t>
      </w:r>
      <w:r w:rsidR="006955C8">
        <w:rPr>
          <w:rFonts w:cs="Arial"/>
          <w:lang w:val="en-US"/>
        </w:rPr>
        <w:t xml:space="preserve">from </w:t>
      </w:r>
      <w:r w:rsidR="008000FA">
        <w:rPr>
          <w:rFonts w:cs="Arial"/>
          <w:lang w:val="en-US"/>
        </w:rPr>
        <w:t>people with lived experience of disability</w:t>
      </w:r>
      <w:r w:rsidR="006955C8">
        <w:rPr>
          <w:rFonts w:cs="Arial"/>
          <w:lang w:val="en-US"/>
        </w:rPr>
        <w:t xml:space="preserve">, family and carers, and disability service providers and </w:t>
      </w:r>
      <w:r w:rsidR="009C790A">
        <w:rPr>
          <w:rFonts w:cs="Arial"/>
          <w:lang w:val="en-US"/>
        </w:rPr>
        <w:t xml:space="preserve">disability representative </w:t>
      </w:r>
      <w:proofErr w:type="spellStart"/>
      <w:r w:rsidR="006955C8">
        <w:rPr>
          <w:rFonts w:cs="Arial"/>
          <w:lang w:val="en-US"/>
        </w:rPr>
        <w:t>organisations</w:t>
      </w:r>
      <w:proofErr w:type="spellEnd"/>
      <w:r w:rsidR="00934534">
        <w:rPr>
          <w:rFonts w:cs="Arial"/>
          <w:lang w:val="en-US"/>
        </w:rPr>
        <w:t>.</w:t>
      </w:r>
      <w:r w:rsidR="00036B51">
        <w:rPr>
          <w:rFonts w:cs="Arial"/>
          <w:lang w:val="en-US"/>
        </w:rPr>
        <w:t xml:space="preserve"> </w:t>
      </w:r>
      <w:r w:rsidR="006E0F31">
        <w:rPr>
          <w:rFonts w:cs="Arial"/>
          <w:lang w:val="en-US"/>
        </w:rPr>
        <w:t xml:space="preserve">We want to be able to </w:t>
      </w:r>
      <w:r w:rsidR="00036B51">
        <w:rPr>
          <w:rFonts w:cs="Arial"/>
          <w:lang w:val="en-US"/>
        </w:rPr>
        <w:t xml:space="preserve">respond to emerging issues and </w:t>
      </w:r>
      <w:r w:rsidR="008000FA">
        <w:rPr>
          <w:rFonts w:cs="Arial"/>
          <w:lang w:val="en-US"/>
        </w:rPr>
        <w:t>provide opportunities</w:t>
      </w:r>
      <w:r w:rsidR="00036B51">
        <w:rPr>
          <w:rFonts w:cs="Arial"/>
          <w:lang w:val="en-US"/>
        </w:rPr>
        <w:t xml:space="preserve"> for co-design</w:t>
      </w:r>
      <w:r w:rsidR="00834CF5">
        <w:rPr>
          <w:rFonts w:cs="Arial"/>
          <w:lang w:val="en-US"/>
        </w:rPr>
        <w:t>ing</w:t>
      </w:r>
      <w:r w:rsidR="00036B51">
        <w:rPr>
          <w:rFonts w:cs="Arial"/>
          <w:lang w:val="en-US"/>
        </w:rPr>
        <w:t xml:space="preserve"> </w:t>
      </w:r>
      <w:r w:rsidR="00834CF5">
        <w:rPr>
          <w:rFonts w:cs="Arial"/>
          <w:lang w:val="en-US"/>
        </w:rPr>
        <w:t>solutions</w:t>
      </w:r>
      <w:r w:rsidR="00036B51">
        <w:rPr>
          <w:rFonts w:cs="Arial"/>
          <w:lang w:val="en-US"/>
        </w:rPr>
        <w:t xml:space="preserve"> that will enhance access and inclusion for people with disability.  </w:t>
      </w:r>
    </w:p>
    <w:p w14:paraId="241649BE" w14:textId="0D3B479F" w:rsidR="00036B51" w:rsidRDefault="0033068F" w:rsidP="00036B51">
      <w:pPr>
        <w:rPr>
          <w:rFonts w:cs="Arial"/>
          <w:lang w:val="en-US"/>
        </w:rPr>
      </w:pPr>
      <w:r>
        <w:rPr>
          <w:rFonts w:cs="Arial"/>
          <w:lang w:val="en-US"/>
        </w:rPr>
        <w:t xml:space="preserve">Once </w:t>
      </w:r>
      <w:r w:rsidR="002963EE">
        <w:rPr>
          <w:rFonts w:cs="Arial"/>
          <w:lang w:val="en-US"/>
        </w:rPr>
        <w:t>we’ve</w:t>
      </w:r>
      <w:r>
        <w:rPr>
          <w:rFonts w:cs="Arial"/>
          <w:lang w:val="en-US"/>
        </w:rPr>
        <w:t xml:space="preserve"> collated the </w:t>
      </w:r>
      <w:proofErr w:type="gramStart"/>
      <w:r>
        <w:rPr>
          <w:rFonts w:cs="Arial"/>
          <w:lang w:val="en-US"/>
        </w:rPr>
        <w:t>data</w:t>
      </w:r>
      <w:proofErr w:type="gramEnd"/>
      <w:r>
        <w:rPr>
          <w:rFonts w:cs="Arial"/>
          <w:lang w:val="en-US"/>
        </w:rPr>
        <w:t xml:space="preserve"> we get </w:t>
      </w:r>
      <w:r w:rsidR="002963EE">
        <w:rPr>
          <w:rFonts w:cs="Arial"/>
          <w:lang w:val="en-US"/>
        </w:rPr>
        <w:t>from</w:t>
      </w:r>
      <w:r>
        <w:rPr>
          <w:rFonts w:cs="Arial"/>
          <w:lang w:val="en-US"/>
        </w:rPr>
        <w:t xml:space="preserve"> the survey </w:t>
      </w:r>
      <w:r w:rsidR="002963EE">
        <w:rPr>
          <w:rFonts w:cs="Arial"/>
          <w:lang w:val="en-US"/>
        </w:rPr>
        <w:t>we’ll</w:t>
      </w:r>
      <w:r>
        <w:rPr>
          <w:rFonts w:cs="Arial"/>
          <w:lang w:val="en-US"/>
        </w:rPr>
        <w:t xml:space="preserve"> publish a</w:t>
      </w:r>
      <w:r w:rsidR="00036B51">
        <w:rPr>
          <w:rFonts w:cs="Arial"/>
          <w:lang w:val="en-US"/>
        </w:rPr>
        <w:t xml:space="preserve"> </w:t>
      </w:r>
      <w:r w:rsidR="00556F39">
        <w:rPr>
          <w:rFonts w:cs="Arial"/>
          <w:lang w:val="en-US"/>
        </w:rPr>
        <w:t>c</w:t>
      </w:r>
      <w:r w:rsidR="00036B51">
        <w:rPr>
          <w:rFonts w:cs="Arial"/>
          <w:lang w:val="en-US"/>
        </w:rPr>
        <w:t xml:space="preserve">ommunity </w:t>
      </w:r>
      <w:r w:rsidR="00556F39">
        <w:rPr>
          <w:rFonts w:cs="Arial"/>
          <w:lang w:val="en-US"/>
        </w:rPr>
        <w:t>e</w:t>
      </w:r>
      <w:r w:rsidR="00036B51">
        <w:rPr>
          <w:rFonts w:cs="Arial"/>
          <w:lang w:val="en-US"/>
        </w:rPr>
        <w:t xml:space="preserve">ngagement </w:t>
      </w:r>
      <w:r w:rsidR="00556F39">
        <w:rPr>
          <w:rFonts w:cs="Arial"/>
          <w:lang w:val="en-US"/>
        </w:rPr>
        <w:t>r</w:t>
      </w:r>
      <w:r w:rsidR="00036B51">
        <w:rPr>
          <w:rFonts w:cs="Arial"/>
          <w:lang w:val="en-US"/>
        </w:rPr>
        <w:t>eport</w:t>
      </w:r>
      <w:r w:rsidR="002963EE">
        <w:rPr>
          <w:rFonts w:cs="Arial"/>
          <w:lang w:val="en-US"/>
        </w:rPr>
        <w:t>.</w:t>
      </w:r>
      <w:r w:rsidR="00036B51">
        <w:rPr>
          <w:rFonts w:cs="Arial"/>
          <w:lang w:val="en-US"/>
        </w:rPr>
        <w:t xml:space="preserve"> </w:t>
      </w:r>
      <w:r w:rsidR="002963EE">
        <w:rPr>
          <w:rFonts w:cs="Arial"/>
          <w:lang w:val="en-US"/>
        </w:rPr>
        <w:t>This report</w:t>
      </w:r>
      <w:r>
        <w:rPr>
          <w:rFonts w:cs="Arial"/>
          <w:lang w:val="en-US"/>
        </w:rPr>
        <w:t xml:space="preserve"> will include</w:t>
      </w:r>
      <w:r w:rsidR="00036B51">
        <w:rPr>
          <w:rFonts w:cs="Arial"/>
          <w:lang w:val="en-US"/>
        </w:rPr>
        <w:t xml:space="preserve"> the consultation and</w:t>
      </w:r>
      <w:r w:rsidR="00503F00">
        <w:rPr>
          <w:rFonts w:cs="Arial"/>
          <w:lang w:val="en-US"/>
        </w:rPr>
        <w:t xml:space="preserve"> </w:t>
      </w:r>
      <w:r w:rsidR="00036B51">
        <w:rPr>
          <w:rFonts w:cs="Arial"/>
          <w:lang w:val="en-US"/>
        </w:rPr>
        <w:t xml:space="preserve">co-design </w:t>
      </w:r>
      <w:r w:rsidR="00503F00">
        <w:rPr>
          <w:rFonts w:cs="Arial"/>
          <w:lang w:val="en-US"/>
        </w:rPr>
        <w:t xml:space="preserve">of actions </w:t>
      </w:r>
      <w:r w:rsidR="00036B51">
        <w:rPr>
          <w:rFonts w:cs="Arial"/>
          <w:lang w:val="en-US"/>
        </w:rPr>
        <w:t xml:space="preserve">with the community throughout the development process. </w:t>
      </w:r>
      <w:r>
        <w:rPr>
          <w:rFonts w:cs="Arial"/>
          <w:lang w:val="en-US"/>
        </w:rPr>
        <w:t>We</w:t>
      </w:r>
      <w:r w:rsidR="002963EE">
        <w:rPr>
          <w:rFonts w:cs="Arial"/>
          <w:lang w:val="en-US"/>
        </w:rPr>
        <w:t>’ll</w:t>
      </w:r>
      <w:r>
        <w:rPr>
          <w:rFonts w:cs="Arial"/>
          <w:lang w:val="en-US"/>
        </w:rPr>
        <w:t xml:space="preserve"> publish this on our website with the draft plan for comment in </w:t>
      </w:r>
      <w:r w:rsidR="002963EE">
        <w:rPr>
          <w:rFonts w:cs="Arial"/>
          <w:lang w:val="en-US"/>
        </w:rPr>
        <w:t>early</w:t>
      </w:r>
      <w:r>
        <w:rPr>
          <w:rFonts w:cs="Arial"/>
          <w:lang w:val="en-US"/>
        </w:rPr>
        <w:t xml:space="preserve"> 2025, as shown in the timeline below.</w:t>
      </w:r>
    </w:p>
    <w:p w14:paraId="5EA7696C" w14:textId="47D68DDC" w:rsidR="004C277E" w:rsidRPr="002C66B2" w:rsidRDefault="004C277E" w:rsidP="002C66B2">
      <w:pPr>
        <w:pStyle w:val="Heading3"/>
      </w:pPr>
      <w:r w:rsidRPr="002C66B2">
        <w:t xml:space="preserve">Engagement </w:t>
      </w:r>
      <w:r w:rsidR="00880411" w:rsidRPr="002C66B2">
        <w:t>t</w:t>
      </w:r>
      <w:r w:rsidRPr="002C66B2">
        <w:t>imeline</w:t>
      </w:r>
    </w:p>
    <w:p w14:paraId="204BD2D8" w14:textId="1BA569A2" w:rsidR="009165E5" w:rsidRDefault="001D0594" w:rsidP="004C277E">
      <w:pPr>
        <w:ind w:left="-426"/>
        <w:rPr>
          <w:rFonts w:cs="Arial"/>
          <w:lang w:val="en-US"/>
        </w:rPr>
      </w:pPr>
      <w:r>
        <w:rPr>
          <w:noProof/>
        </w:rPr>
        <mc:AlternateContent>
          <mc:Choice Requires="wps">
            <w:drawing>
              <wp:anchor distT="0" distB="0" distL="114300" distR="114300" simplePos="0" relativeHeight="251654149" behindDoc="0" locked="0" layoutInCell="1" allowOverlap="1" wp14:anchorId="773D0E38" wp14:editId="6B67FC96">
                <wp:simplePos x="0" y="0"/>
                <wp:positionH relativeFrom="column">
                  <wp:posOffset>70485</wp:posOffset>
                </wp:positionH>
                <wp:positionV relativeFrom="paragraph">
                  <wp:posOffset>1615440</wp:posOffset>
                </wp:positionV>
                <wp:extent cx="952500" cy="679450"/>
                <wp:effectExtent l="0" t="0" r="19050" b="25400"/>
                <wp:wrapNone/>
                <wp:docPr id="1653820623" name="Text Box 2"/>
                <wp:cNvGraphicFramePr/>
                <a:graphic xmlns:a="http://schemas.openxmlformats.org/drawingml/2006/main">
                  <a:graphicData uri="http://schemas.microsoft.com/office/word/2010/wordprocessingShape">
                    <wps:wsp>
                      <wps:cNvSpPr txBox="1"/>
                      <wps:spPr>
                        <a:xfrm>
                          <a:off x="0" y="0"/>
                          <a:ext cx="952500" cy="679450"/>
                        </a:xfrm>
                        <a:prstGeom prst="rect">
                          <a:avLst/>
                        </a:prstGeom>
                        <a:solidFill>
                          <a:schemeClr val="lt1"/>
                        </a:solidFill>
                        <a:ln w="6350">
                          <a:solidFill>
                            <a:prstClr val="black"/>
                          </a:solidFill>
                        </a:ln>
                      </wps:spPr>
                      <wps:txbx>
                        <w:txbxContent>
                          <w:p w14:paraId="52666025" w14:textId="4F50B951" w:rsidR="007F6429" w:rsidRPr="007F6429" w:rsidRDefault="007F23C6" w:rsidP="007F6429">
                            <w:pPr>
                              <w:rPr>
                                <w:b/>
                                <w:bCs/>
                                <w:color w:val="000000"/>
                                <w:sz w:val="20"/>
                                <w:szCs w:val="20"/>
                              </w:rPr>
                            </w:pPr>
                            <w:r>
                              <w:rPr>
                                <w:b/>
                                <w:bCs/>
                                <w:color w:val="000000"/>
                                <w:sz w:val="20"/>
                                <w:szCs w:val="20"/>
                              </w:rPr>
                              <w:t>20</w:t>
                            </w:r>
                            <w:r w:rsidR="007F6429" w:rsidRPr="007F6429">
                              <w:rPr>
                                <w:b/>
                                <w:bCs/>
                                <w:color w:val="000000"/>
                                <w:sz w:val="20"/>
                                <w:szCs w:val="20"/>
                              </w:rPr>
                              <w:t xml:space="preserve"> August </w:t>
                            </w:r>
                            <w:r w:rsidR="00A0439D" w:rsidRPr="00A0439D">
                              <w:rPr>
                                <w:rStyle w:val="normaltextrun"/>
                                <w:rFonts w:cs="Arial"/>
                                <w:color w:val="000000" w:themeColor="text1"/>
                                <w:bdr w:val="none" w:sz="0" w:space="0" w:color="auto" w:frame="1"/>
                                <w:lang w:val="en-US"/>
                              </w:rPr>
                              <w:t>–</w:t>
                            </w:r>
                            <w:r>
                              <w:rPr>
                                <w:b/>
                                <w:bCs/>
                                <w:color w:val="000000"/>
                                <w:sz w:val="20"/>
                                <w:szCs w:val="20"/>
                              </w:rPr>
                              <w:t>17</w:t>
                            </w:r>
                            <w:r w:rsidR="007F6429" w:rsidRPr="007F6429">
                              <w:rPr>
                                <w:b/>
                                <w:bCs/>
                                <w:color w:val="000000"/>
                                <w:sz w:val="20"/>
                                <w:szCs w:val="20"/>
                              </w:rPr>
                              <w:t xml:space="preserve"> </w:t>
                            </w:r>
                            <w:r w:rsidR="00D962AD">
                              <w:rPr>
                                <w:b/>
                                <w:bCs/>
                                <w:color w:val="000000"/>
                                <w:sz w:val="20"/>
                                <w:szCs w:val="20"/>
                              </w:rPr>
                              <w:t>S</w:t>
                            </w:r>
                            <w:r w:rsidR="007F6429" w:rsidRPr="007F6429">
                              <w:rPr>
                                <w:b/>
                                <w:bCs/>
                                <w:color w:val="000000"/>
                                <w:sz w:val="20"/>
                                <w:szCs w:val="20"/>
                              </w:rPr>
                              <w:t xml:space="preserve">eptember 2024 </w:t>
                            </w:r>
                          </w:p>
                          <w:p w14:paraId="23D9D16F" w14:textId="77777777" w:rsidR="007F6429" w:rsidRDefault="007F64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73D0E38" id="_x0000_t202" coordsize="21600,21600" o:spt="202" path="m,l,21600r21600,l21600,xe">
                <v:stroke joinstyle="miter"/>
                <v:path gradientshapeok="t" o:connecttype="rect"/>
              </v:shapetype>
              <v:shape id="Text Box 2" o:spid="_x0000_s1026" type="#_x0000_t202" style="position:absolute;left:0;text-align:left;margin-left:5.55pt;margin-top:127.2pt;width:75pt;height:53.5pt;z-index:25165414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" fillcolor="white [3201]" strokeweight=".5pt">
                <v:textbox>
                  <w:txbxContent>
                    <w:p w14:paraId="52666025" w14:textId="4F50B951" w:rsidR="007F6429" w:rsidRPr="007F6429" w:rsidRDefault="007F23C6" w:rsidP="007F6429">
                      <w:pPr>
                        <w:rPr>
                          <w:b/>
                          <w:bCs/>
                          <w:color w:val="000000"/>
                          <w:sz w:val="20"/>
                          <w:szCs w:val="20"/>
                        </w:rPr>
                      </w:pPr>
                      <w:r>
                        <w:rPr>
                          <w:b/>
                          <w:bCs/>
                          <w:color w:val="000000"/>
                          <w:sz w:val="20"/>
                          <w:szCs w:val="20"/>
                        </w:rPr>
                        <w:t>20</w:t>
                      </w:r>
                      <w:r w:rsidR="007F6429" w:rsidRPr="007F6429">
                        <w:rPr>
                          <w:b/>
                          <w:bCs/>
                          <w:color w:val="000000"/>
                          <w:sz w:val="20"/>
                          <w:szCs w:val="20"/>
                        </w:rPr>
                        <w:t xml:space="preserve"> August </w:t>
                      </w:r>
                      <w:r w:rsidR="00A0439D" w:rsidRPr="00A0439D">
                        <w:rPr>
                          <w:rStyle w:val="normaltextrun"/>
                          <w:rFonts w:cs="Arial"/>
                          <w:color w:val="000000" w:themeColor="text1"/>
                          <w:bdr w:val="none" w:sz="0" w:space="0" w:color="auto" w:frame="1"/>
                          <w:lang w:val="en-US"/>
                        </w:rPr>
                        <w:t>–</w:t>
                      </w:r>
                      <w:r>
                        <w:rPr>
                          <w:b/>
                          <w:bCs/>
                          <w:color w:val="000000"/>
                          <w:sz w:val="20"/>
                          <w:szCs w:val="20"/>
                        </w:rPr>
                        <w:t>17</w:t>
                      </w:r>
                      <w:r w:rsidR="007F6429" w:rsidRPr="007F6429">
                        <w:rPr>
                          <w:b/>
                          <w:bCs/>
                          <w:color w:val="000000"/>
                          <w:sz w:val="20"/>
                          <w:szCs w:val="20"/>
                        </w:rPr>
                        <w:t xml:space="preserve"> </w:t>
                      </w:r>
                      <w:r w:rsidR="00D962AD">
                        <w:rPr>
                          <w:b/>
                          <w:bCs/>
                          <w:color w:val="000000"/>
                          <w:sz w:val="20"/>
                          <w:szCs w:val="20"/>
                        </w:rPr>
                        <w:t>S</w:t>
                      </w:r>
                      <w:r w:rsidR="007F6429" w:rsidRPr="007F6429">
                        <w:rPr>
                          <w:b/>
                          <w:bCs/>
                          <w:color w:val="000000"/>
                          <w:sz w:val="20"/>
                          <w:szCs w:val="20"/>
                        </w:rPr>
                        <w:t xml:space="preserve">eptember 2024 </w:t>
                      </w:r>
                    </w:p>
                    <w:p w14:paraId="23D9D16F" w14:textId="77777777" w:rsidR="007F6429" w:rsidRDefault="007F6429"/>
                  </w:txbxContent>
                </v:textbox>
              </v:shape>
            </w:pict>
          </mc:Fallback>
        </mc:AlternateContent>
      </w:r>
      <w:r>
        <w:rPr>
          <w:noProof/>
        </w:rPr>
        <mc:AlternateContent>
          <mc:Choice Requires="wps">
            <w:drawing>
              <wp:anchor distT="0" distB="0" distL="114300" distR="114300" simplePos="0" relativeHeight="251655173" behindDoc="0" locked="0" layoutInCell="1" allowOverlap="1" wp14:anchorId="52CC3FB8" wp14:editId="0F51F22B">
                <wp:simplePos x="0" y="0"/>
                <wp:positionH relativeFrom="column">
                  <wp:posOffset>1146810</wp:posOffset>
                </wp:positionH>
                <wp:positionV relativeFrom="paragraph">
                  <wp:posOffset>1624965</wp:posOffset>
                </wp:positionV>
                <wp:extent cx="952500" cy="679450"/>
                <wp:effectExtent l="0" t="0" r="19050" b="25400"/>
                <wp:wrapNone/>
                <wp:docPr id="331262213" name="Text Box 2"/>
                <wp:cNvGraphicFramePr/>
                <a:graphic xmlns:a="http://schemas.openxmlformats.org/drawingml/2006/main">
                  <a:graphicData uri="http://schemas.microsoft.com/office/word/2010/wordprocessingShape">
                    <wps:wsp>
                      <wps:cNvSpPr txBox="1"/>
                      <wps:spPr>
                        <a:xfrm>
                          <a:off x="0" y="0"/>
                          <a:ext cx="952500" cy="679450"/>
                        </a:xfrm>
                        <a:prstGeom prst="rect">
                          <a:avLst/>
                        </a:prstGeom>
                        <a:solidFill>
                          <a:schemeClr val="lt1"/>
                        </a:solidFill>
                        <a:ln w="6350">
                          <a:solidFill>
                            <a:prstClr val="black"/>
                          </a:solidFill>
                        </a:ln>
                      </wps:spPr>
                      <wps:txbx>
                        <w:txbxContent>
                          <w:p w14:paraId="31DFCF86" w14:textId="463D079A" w:rsidR="007F6429" w:rsidRPr="007F6429" w:rsidRDefault="007F6429" w:rsidP="007F6429">
                            <w:pPr>
                              <w:rPr>
                                <w:b/>
                                <w:bCs/>
                                <w:color w:val="000000"/>
                                <w:sz w:val="20"/>
                                <w:szCs w:val="20"/>
                              </w:rPr>
                            </w:pPr>
                            <w:r w:rsidRPr="007F6429">
                              <w:rPr>
                                <w:b/>
                                <w:bCs/>
                                <w:color w:val="000000"/>
                                <w:sz w:val="20"/>
                                <w:szCs w:val="20"/>
                              </w:rPr>
                              <w:t xml:space="preserve">August </w:t>
                            </w:r>
                            <w:r w:rsidR="00A0439D" w:rsidRPr="00A0439D">
                              <w:rPr>
                                <w:rStyle w:val="normaltextrun"/>
                                <w:rFonts w:cs="Arial"/>
                                <w:color w:val="000000" w:themeColor="text1"/>
                                <w:bdr w:val="none" w:sz="0" w:space="0" w:color="auto" w:frame="1"/>
                                <w:lang w:val="en-US"/>
                              </w:rPr>
                              <w:t>–</w:t>
                            </w:r>
                            <w:r w:rsidRPr="007F6429">
                              <w:rPr>
                                <w:b/>
                                <w:bCs/>
                                <w:color w:val="000000"/>
                                <w:sz w:val="20"/>
                                <w:szCs w:val="20"/>
                              </w:rPr>
                              <w:t xml:space="preserve">September 2024 </w:t>
                            </w:r>
                          </w:p>
                          <w:p w14:paraId="722911EE" w14:textId="77777777" w:rsidR="007F6429" w:rsidRDefault="007F6429" w:rsidP="007F64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CC3FB8" id="_x0000_s1027" type="#_x0000_t202" style="position:absolute;left:0;text-align:left;margin-left:90.3pt;margin-top:127.95pt;width:75pt;height:53.5pt;z-index:25165517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" fillcolor="white [3201]" strokeweight=".5pt">
                <v:textbox>
                  <w:txbxContent>
                    <w:p w14:paraId="31DFCF86" w14:textId="463D079A" w:rsidR="007F6429" w:rsidRPr="007F6429" w:rsidRDefault="007F6429" w:rsidP="007F6429">
                      <w:pPr>
                        <w:rPr>
                          <w:b/>
                          <w:bCs/>
                          <w:color w:val="000000"/>
                          <w:sz w:val="20"/>
                          <w:szCs w:val="20"/>
                        </w:rPr>
                      </w:pPr>
                      <w:r w:rsidRPr="007F6429">
                        <w:rPr>
                          <w:b/>
                          <w:bCs/>
                          <w:color w:val="000000"/>
                          <w:sz w:val="20"/>
                          <w:szCs w:val="20"/>
                        </w:rPr>
                        <w:t xml:space="preserve">August </w:t>
                      </w:r>
                      <w:r w:rsidR="00A0439D" w:rsidRPr="00A0439D">
                        <w:rPr>
                          <w:rStyle w:val="normaltextrun"/>
                          <w:rFonts w:cs="Arial"/>
                          <w:color w:val="000000" w:themeColor="text1"/>
                          <w:bdr w:val="none" w:sz="0" w:space="0" w:color="auto" w:frame="1"/>
                          <w:lang w:val="en-US"/>
                        </w:rPr>
                        <w:t>–</w:t>
                      </w:r>
                      <w:r w:rsidRPr="007F6429">
                        <w:rPr>
                          <w:b/>
                          <w:bCs/>
                          <w:color w:val="000000"/>
                          <w:sz w:val="20"/>
                          <w:szCs w:val="20"/>
                        </w:rPr>
                        <w:t xml:space="preserve">September 2024 </w:t>
                      </w:r>
                    </w:p>
                    <w:p w14:paraId="722911EE" w14:textId="77777777" w:rsidR="007F6429" w:rsidRDefault="007F6429" w:rsidP="007F6429"/>
                  </w:txbxContent>
                </v:textbox>
              </v:shape>
            </w:pict>
          </mc:Fallback>
        </mc:AlternateContent>
      </w:r>
      <w:r>
        <w:rPr>
          <w:noProof/>
        </w:rPr>
        <mc:AlternateContent>
          <mc:Choice Requires="wps">
            <w:drawing>
              <wp:anchor distT="0" distB="0" distL="114300" distR="114300" simplePos="0" relativeHeight="251656197" behindDoc="0" locked="0" layoutInCell="1" allowOverlap="1" wp14:anchorId="5043F675" wp14:editId="55C40FD8">
                <wp:simplePos x="0" y="0"/>
                <wp:positionH relativeFrom="column">
                  <wp:posOffset>2242185</wp:posOffset>
                </wp:positionH>
                <wp:positionV relativeFrom="paragraph">
                  <wp:posOffset>1634490</wp:posOffset>
                </wp:positionV>
                <wp:extent cx="952500" cy="679450"/>
                <wp:effectExtent l="0" t="0" r="19050" b="25400"/>
                <wp:wrapNone/>
                <wp:docPr id="1341699535" name="Text Box 2"/>
                <wp:cNvGraphicFramePr/>
                <a:graphic xmlns:a="http://schemas.openxmlformats.org/drawingml/2006/main">
                  <a:graphicData uri="http://schemas.microsoft.com/office/word/2010/wordprocessingShape">
                    <wps:wsp>
                      <wps:cNvSpPr txBox="1"/>
                      <wps:spPr>
                        <a:xfrm>
                          <a:off x="0" y="0"/>
                          <a:ext cx="952500" cy="679450"/>
                        </a:xfrm>
                        <a:prstGeom prst="rect">
                          <a:avLst/>
                        </a:prstGeom>
                        <a:solidFill>
                          <a:schemeClr val="lt1"/>
                        </a:solidFill>
                        <a:ln w="6350">
                          <a:solidFill>
                            <a:prstClr val="black"/>
                          </a:solidFill>
                        </a:ln>
                      </wps:spPr>
                      <wps:txbx>
                        <w:txbxContent>
                          <w:p w14:paraId="7EF0711E" w14:textId="5BEDC486" w:rsidR="007F6429" w:rsidRPr="007F6429" w:rsidRDefault="007F6429" w:rsidP="007F6429">
                            <w:pPr>
                              <w:rPr>
                                <w:b/>
                                <w:bCs/>
                                <w:color w:val="000000"/>
                                <w:sz w:val="20"/>
                                <w:szCs w:val="20"/>
                              </w:rPr>
                            </w:pPr>
                            <w:r>
                              <w:rPr>
                                <w:b/>
                                <w:bCs/>
                                <w:color w:val="000000"/>
                                <w:sz w:val="20"/>
                                <w:szCs w:val="20"/>
                              </w:rPr>
                              <w:t>9 October</w:t>
                            </w:r>
                            <w:r w:rsidRPr="007F6429">
                              <w:rPr>
                                <w:b/>
                                <w:bCs/>
                                <w:color w:val="000000"/>
                                <w:sz w:val="20"/>
                                <w:szCs w:val="20"/>
                              </w:rPr>
                              <w:t xml:space="preserve"> 2024 </w:t>
                            </w:r>
                          </w:p>
                          <w:p w14:paraId="69308727" w14:textId="77777777" w:rsidR="007F6429" w:rsidRDefault="007F6429" w:rsidP="007F64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43F675" id="_x0000_s1028" type="#_x0000_t202" style="position:absolute;left:0;text-align:left;margin-left:176.55pt;margin-top:128.7pt;width:75pt;height:53.5pt;z-index:25165619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" fillcolor="white [3201]" strokeweight=".5pt">
                <v:textbox>
                  <w:txbxContent>
                    <w:p w14:paraId="7EF0711E" w14:textId="5BEDC486" w:rsidR="007F6429" w:rsidRPr="007F6429" w:rsidRDefault="007F6429" w:rsidP="007F6429">
                      <w:pPr>
                        <w:rPr>
                          <w:b/>
                          <w:bCs/>
                          <w:color w:val="000000"/>
                          <w:sz w:val="20"/>
                          <w:szCs w:val="20"/>
                        </w:rPr>
                      </w:pPr>
                      <w:r>
                        <w:rPr>
                          <w:b/>
                          <w:bCs/>
                          <w:color w:val="000000"/>
                          <w:sz w:val="20"/>
                          <w:szCs w:val="20"/>
                        </w:rPr>
                        <w:t>9 October</w:t>
                      </w:r>
                      <w:r w:rsidRPr="007F6429">
                        <w:rPr>
                          <w:b/>
                          <w:bCs/>
                          <w:color w:val="000000"/>
                          <w:sz w:val="20"/>
                          <w:szCs w:val="20"/>
                        </w:rPr>
                        <w:t xml:space="preserve"> 2024 </w:t>
                      </w:r>
                    </w:p>
                    <w:p w14:paraId="69308727" w14:textId="77777777" w:rsidR="007F6429" w:rsidRDefault="007F6429" w:rsidP="007F6429"/>
                  </w:txbxContent>
                </v:textbox>
              </v:shape>
            </w:pict>
          </mc:Fallback>
        </mc:AlternateContent>
      </w:r>
      <w:r>
        <w:rPr>
          <w:noProof/>
        </w:rPr>
        <mc:AlternateContent>
          <mc:Choice Requires="wps">
            <w:drawing>
              <wp:anchor distT="0" distB="0" distL="114300" distR="114300" simplePos="0" relativeHeight="251657221" behindDoc="0" locked="0" layoutInCell="1" allowOverlap="1" wp14:anchorId="48CF8379" wp14:editId="5DA0C276">
                <wp:simplePos x="0" y="0"/>
                <wp:positionH relativeFrom="column">
                  <wp:posOffset>3328035</wp:posOffset>
                </wp:positionH>
                <wp:positionV relativeFrom="paragraph">
                  <wp:posOffset>1644015</wp:posOffset>
                </wp:positionV>
                <wp:extent cx="952500" cy="679450"/>
                <wp:effectExtent l="0" t="0" r="19050" b="25400"/>
                <wp:wrapNone/>
                <wp:docPr id="714602700" name="Text Box 2"/>
                <wp:cNvGraphicFramePr/>
                <a:graphic xmlns:a="http://schemas.openxmlformats.org/drawingml/2006/main">
                  <a:graphicData uri="http://schemas.microsoft.com/office/word/2010/wordprocessingShape">
                    <wps:wsp>
                      <wps:cNvSpPr txBox="1"/>
                      <wps:spPr>
                        <a:xfrm>
                          <a:off x="0" y="0"/>
                          <a:ext cx="952500" cy="679450"/>
                        </a:xfrm>
                        <a:prstGeom prst="rect">
                          <a:avLst/>
                        </a:prstGeom>
                        <a:solidFill>
                          <a:schemeClr val="lt1"/>
                        </a:solidFill>
                        <a:ln w="6350">
                          <a:solidFill>
                            <a:prstClr val="black"/>
                          </a:solidFill>
                        </a:ln>
                      </wps:spPr>
                      <wps:txbx>
                        <w:txbxContent>
                          <w:p w14:paraId="5124BADB" w14:textId="2F5430A8" w:rsidR="007F6429" w:rsidRPr="007F6429" w:rsidRDefault="007F6429" w:rsidP="007F6429">
                            <w:pPr>
                              <w:rPr>
                                <w:b/>
                                <w:bCs/>
                                <w:color w:val="000000"/>
                                <w:sz w:val="20"/>
                                <w:szCs w:val="20"/>
                              </w:rPr>
                            </w:pPr>
                            <w:r>
                              <w:rPr>
                                <w:b/>
                                <w:bCs/>
                                <w:color w:val="000000"/>
                                <w:sz w:val="20"/>
                                <w:szCs w:val="20"/>
                              </w:rPr>
                              <w:t>November</w:t>
                            </w:r>
                            <w:r w:rsidR="00FD0E7F">
                              <w:rPr>
                                <w:b/>
                                <w:bCs/>
                                <w:color w:val="000000"/>
                                <w:sz w:val="20"/>
                                <w:szCs w:val="20"/>
                              </w:rPr>
                              <w:t xml:space="preserve"> </w:t>
                            </w:r>
                            <w:r w:rsidR="00A0439D" w:rsidRPr="00A0439D">
                              <w:rPr>
                                <w:rStyle w:val="normaltextrun"/>
                                <w:rFonts w:cs="Arial"/>
                                <w:color w:val="000000" w:themeColor="text1"/>
                                <w:bdr w:val="none" w:sz="0" w:space="0" w:color="auto" w:frame="1"/>
                                <w:lang w:val="en-US"/>
                              </w:rPr>
                              <w:t>–</w:t>
                            </w:r>
                            <w:r w:rsidRPr="007F6429">
                              <w:rPr>
                                <w:b/>
                                <w:bCs/>
                                <w:color w:val="000000"/>
                                <w:sz w:val="20"/>
                                <w:szCs w:val="20"/>
                              </w:rPr>
                              <w:t xml:space="preserve"> </w:t>
                            </w:r>
                            <w:r>
                              <w:rPr>
                                <w:b/>
                                <w:bCs/>
                                <w:color w:val="000000"/>
                                <w:sz w:val="20"/>
                                <w:szCs w:val="20"/>
                              </w:rPr>
                              <w:t>December</w:t>
                            </w:r>
                            <w:r w:rsidRPr="007F6429">
                              <w:rPr>
                                <w:b/>
                                <w:bCs/>
                                <w:color w:val="000000"/>
                                <w:sz w:val="20"/>
                                <w:szCs w:val="20"/>
                              </w:rPr>
                              <w:t xml:space="preserve"> 2024 </w:t>
                            </w:r>
                          </w:p>
                          <w:p w14:paraId="092145A5" w14:textId="77777777" w:rsidR="007F6429" w:rsidRDefault="007F6429" w:rsidP="007F64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CF8379" id="_x0000_s1029" type="#_x0000_t202" style="position:absolute;left:0;text-align:left;margin-left:262.05pt;margin-top:129.45pt;width:75pt;height:53.5pt;z-index:25165722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" fillcolor="white [3201]" strokeweight=".5pt">
                <v:textbox>
                  <w:txbxContent>
                    <w:p w14:paraId="5124BADB" w14:textId="2F5430A8" w:rsidR="007F6429" w:rsidRPr="007F6429" w:rsidRDefault="007F6429" w:rsidP="007F6429">
                      <w:pPr>
                        <w:rPr>
                          <w:b/>
                          <w:bCs/>
                          <w:color w:val="000000"/>
                          <w:sz w:val="20"/>
                          <w:szCs w:val="20"/>
                        </w:rPr>
                      </w:pPr>
                      <w:r>
                        <w:rPr>
                          <w:b/>
                          <w:bCs/>
                          <w:color w:val="000000"/>
                          <w:sz w:val="20"/>
                          <w:szCs w:val="20"/>
                        </w:rPr>
                        <w:t>November</w:t>
                      </w:r>
                      <w:r w:rsidR="00FD0E7F">
                        <w:rPr>
                          <w:b/>
                          <w:bCs/>
                          <w:color w:val="000000"/>
                          <w:sz w:val="20"/>
                          <w:szCs w:val="20"/>
                        </w:rPr>
                        <w:t xml:space="preserve"> </w:t>
                      </w:r>
                      <w:r w:rsidR="00A0439D" w:rsidRPr="00A0439D">
                        <w:rPr>
                          <w:rStyle w:val="normaltextrun"/>
                          <w:rFonts w:cs="Arial"/>
                          <w:color w:val="000000" w:themeColor="text1"/>
                          <w:bdr w:val="none" w:sz="0" w:space="0" w:color="auto" w:frame="1"/>
                          <w:lang w:val="en-US"/>
                        </w:rPr>
                        <w:t>–</w:t>
                      </w:r>
                      <w:r w:rsidRPr="007F6429">
                        <w:rPr>
                          <w:b/>
                          <w:bCs/>
                          <w:color w:val="000000"/>
                          <w:sz w:val="20"/>
                          <w:szCs w:val="20"/>
                        </w:rPr>
                        <w:t xml:space="preserve"> </w:t>
                      </w:r>
                      <w:r>
                        <w:rPr>
                          <w:b/>
                          <w:bCs/>
                          <w:color w:val="000000"/>
                          <w:sz w:val="20"/>
                          <w:szCs w:val="20"/>
                        </w:rPr>
                        <w:t>December</w:t>
                      </w:r>
                      <w:r w:rsidRPr="007F6429">
                        <w:rPr>
                          <w:b/>
                          <w:bCs/>
                          <w:color w:val="000000"/>
                          <w:sz w:val="20"/>
                          <w:szCs w:val="20"/>
                        </w:rPr>
                        <w:t xml:space="preserve"> 2024 </w:t>
                      </w:r>
                    </w:p>
                    <w:p w14:paraId="092145A5" w14:textId="77777777" w:rsidR="007F6429" w:rsidRDefault="007F6429" w:rsidP="007F6429"/>
                  </w:txbxContent>
                </v:textbox>
              </v:shape>
            </w:pict>
          </mc:Fallback>
        </mc:AlternateContent>
      </w:r>
      <w:r>
        <w:rPr>
          <w:noProof/>
        </w:rPr>
        <mc:AlternateContent>
          <mc:Choice Requires="wps">
            <w:drawing>
              <wp:anchor distT="0" distB="0" distL="114300" distR="114300" simplePos="0" relativeHeight="251658245" behindDoc="0" locked="0" layoutInCell="1" allowOverlap="1" wp14:anchorId="33D21B48" wp14:editId="7B50FF68">
                <wp:simplePos x="0" y="0"/>
                <wp:positionH relativeFrom="column">
                  <wp:posOffset>4451985</wp:posOffset>
                </wp:positionH>
                <wp:positionV relativeFrom="paragraph">
                  <wp:posOffset>1634490</wp:posOffset>
                </wp:positionV>
                <wp:extent cx="952500" cy="679450"/>
                <wp:effectExtent l="0" t="0" r="19050" b="25400"/>
                <wp:wrapNone/>
                <wp:docPr id="1753118064" name="Text Box 2"/>
                <wp:cNvGraphicFramePr/>
                <a:graphic xmlns:a="http://schemas.openxmlformats.org/drawingml/2006/main">
                  <a:graphicData uri="http://schemas.microsoft.com/office/word/2010/wordprocessingShape">
                    <wps:wsp>
                      <wps:cNvSpPr txBox="1"/>
                      <wps:spPr>
                        <a:xfrm>
                          <a:off x="0" y="0"/>
                          <a:ext cx="952500" cy="679450"/>
                        </a:xfrm>
                        <a:prstGeom prst="rect">
                          <a:avLst/>
                        </a:prstGeom>
                        <a:solidFill>
                          <a:schemeClr val="lt1"/>
                        </a:solidFill>
                        <a:ln w="6350">
                          <a:solidFill>
                            <a:prstClr val="black"/>
                          </a:solidFill>
                        </a:ln>
                      </wps:spPr>
                      <wps:txbx>
                        <w:txbxContent>
                          <w:p w14:paraId="7EC82490" w14:textId="2B63A08F" w:rsidR="007F6429" w:rsidRPr="007F6429" w:rsidRDefault="007F6429" w:rsidP="007F6429">
                            <w:pPr>
                              <w:rPr>
                                <w:lang w:val="en-US"/>
                              </w:rPr>
                            </w:pPr>
                            <w:r>
                              <w:rPr>
                                <w:b/>
                                <w:bCs/>
                                <w:color w:val="000000"/>
                                <w:sz w:val="20"/>
                                <w:szCs w:val="20"/>
                                <w:lang w:val="en-US"/>
                              </w:rPr>
                              <w:t>March</w:t>
                            </w:r>
                            <w:r w:rsidR="00FD0E7F">
                              <w:rPr>
                                <w:b/>
                                <w:bCs/>
                                <w:color w:val="000000"/>
                                <w:sz w:val="20"/>
                                <w:szCs w:val="20"/>
                                <w:lang w:val="en-US"/>
                              </w:rPr>
                              <w:t xml:space="preserve"> </w:t>
                            </w:r>
                            <w:r w:rsidR="00A0439D" w:rsidRPr="00A0439D">
                              <w:rPr>
                                <w:rStyle w:val="normaltextrun"/>
                                <w:rFonts w:cs="Arial"/>
                                <w:color w:val="000000" w:themeColor="text1"/>
                                <w:bdr w:val="none" w:sz="0" w:space="0" w:color="auto" w:frame="1"/>
                                <w:lang w:val="en-US"/>
                              </w:rPr>
                              <w:t>–</w:t>
                            </w:r>
                            <w:r w:rsidR="00FD0E7F">
                              <w:rPr>
                                <w:b/>
                                <w:bCs/>
                                <w:color w:val="000000"/>
                                <w:sz w:val="20"/>
                                <w:szCs w:val="20"/>
                                <w:lang w:val="en-US"/>
                              </w:rPr>
                              <w:t xml:space="preserve"> April</w:t>
                            </w:r>
                            <w:r>
                              <w:rPr>
                                <w:b/>
                                <w:bCs/>
                                <w:color w:val="000000"/>
                                <w:sz w:val="20"/>
                                <w:szCs w:val="20"/>
                                <w:lang w:val="en-US"/>
                              </w:rPr>
                              <w:t xml:space="preserve">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D21B48" id="_x0000_s1030" type="#_x0000_t202" style="position:absolute;left:0;text-align:left;margin-left:350.55pt;margin-top:128.7pt;width:75pt;height:53.5pt;z-index:251658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" fillcolor="white [3201]" strokeweight=".5pt">
                <v:textbox>
                  <w:txbxContent>
                    <w:p w14:paraId="7EC82490" w14:textId="2B63A08F" w:rsidR="007F6429" w:rsidRPr="007F6429" w:rsidRDefault="007F6429" w:rsidP="007F6429">
                      <w:pPr>
                        <w:rPr>
                          <w:lang w:val="en-US"/>
                        </w:rPr>
                      </w:pPr>
                      <w:r>
                        <w:rPr>
                          <w:b/>
                          <w:bCs/>
                          <w:color w:val="000000"/>
                          <w:sz w:val="20"/>
                          <w:szCs w:val="20"/>
                          <w:lang w:val="en-US"/>
                        </w:rPr>
                        <w:t>March</w:t>
                      </w:r>
                      <w:r w:rsidR="00FD0E7F">
                        <w:rPr>
                          <w:b/>
                          <w:bCs/>
                          <w:color w:val="000000"/>
                          <w:sz w:val="20"/>
                          <w:szCs w:val="20"/>
                          <w:lang w:val="en-US"/>
                        </w:rPr>
                        <w:t xml:space="preserve"> </w:t>
                      </w:r>
                      <w:r w:rsidR="00A0439D" w:rsidRPr="00A0439D">
                        <w:rPr>
                          <w:rStyle w:val="normaltextrun"/>
                          <w:rFonts w:cs="Arial"/>
                          <w:color w:val="000000" w:themeColor="text1"/>
                          <w:bdr w:val="none" w:sz="0" w:space="0" w:color="auto" w:frame="1"/>
                          <w:lang w:val="en-US"/>
                        </w:rPr>
                        <w:t>–</w:t>
                      </w:r>
                      <w:r w:rsidR="00FD0E7F">
                        <w:rPr>
                          <w:b/>
                          <w:bCs/>
                          <w:color w:val="000000"/>
                          <w:sz w:val="20"/>
                          <w:szCs w:val="20"/>
                          <w:lang w:val="en-US"/>
                        </w:rPr>
                        <w:t xml:space="preserve"> April</w:t>
                      </w:r>
                      <w:r>
                        <w:rPr>
                          <w:b/>
                          <w:bCs/>
                          <w:color w:val="000000"/>
                          <w:sz w:val="20"/>
                          <w:szCs w:val="20"/>
                          <w:lang w:val="en-US"/>
                        </w:rPr>
                        <w:t xml:space="preserve"> 2025</w:t>
                      </w:r>
                    </w:p>
                  </w:txbxContent>
                </v:textbox>
              </v:shape>
            </w:pict>
          </mc:Fallback>
        </mc:AlternateContent>
      </w:r>
      <w:r w:rsidR="004C277E">
        <w:rPr>
          <w:noProof/>
        </w:rPr>
        <mc:AlternateContent>
          <mc:Choice Requires="wps">
            <w:drawing>
              <wp:anchor distT="0" distB="0" distL="114300" distR="114300" simplePos="0" relativeHeight="251658246" behindDoc="0" locked="0" layoutInCell="1" allowOverlap="1" wp14:anchorId="6855185F" wp14:editId="3354DEE5">
                <wp:simplePos x="0" y="0"/>
                <wp:positionH relativeFrom="column">
                  <wp:posOffset>5521960</wp:posOffset>
                </wp:positionH>
                <wp:positionV relativeFrom="paragraph">
                  <wp:posOffset>1640205</wp:posOffset>
                </wp:positionV>
                <wp:extent cx="952500" cy="679450"/>
                <wp:effectExtent l="0" t="0" r="19050" b="25400"/>
                <wp:wrapNone/>
                <wp:docPr id="1072957962" name="Text Box 2"/>
                <wp:cNvGraphicFramePr/>
                <a:graphic xmlns:a="http://schemas.openxmlformats.org/drawingml/2006/main">
                  <a:graphicData uri="http://schemas.microsoft.com/office/word/2010/wordprocessingShape">
                    <wps:wsp>
                      <wps:cNvSpPr txBox="1"/>
                      <wps:spPr>
                        <a:xfrm>
                          <a:off x="0" y="0"/>
                          <a:ext cx="952500" cy="679450"/>
                        </a:xfrm>
                        <a:prstGeom prst="rect">
                          <a:avLst/>
                        </a:prstGeom>
                        <a:solidFill>
                          <a:schemeClr val="lt1"/>
                        </a:solidFill>
                        <a:ln w="6350">
                          <a:solidFill>
                            <a:prstClr val="black"/>
                          </a:solidFill>
                        </a:ln>
                      </wps:spPr>
                      <wps:txbx>
                        <w:txbxContent>
                          <w:p w14:paraId="3F57CE60" w14:textId="53E9E9D1" w:rsidR="007F6429" w:rsidRPr="007F6429" w:rsidRDefault="007F6429" w:rsidP="007F6429">
                            <w:pPr>
                              <w:rPr>
                                <w:lang w:val="en-US"/>
                              </w:rPr>
                            </w:pPr>
                            <w:r>
                              <w:rPr>
                                <w:b/>
                                <w:bCs/>
                                <w:color w:val="000000"/>
                                <w:sz w:val="20"/>
                                <w:szCs w:val="20"/>
                                <w:lang w:val="en-US"/>
                              </w:rPr>
                              <w:t>June 202</w:t>
                            </w:r>
                            <w:r w:rsidR="00462A99">
                              <w:rPr>
                                <w:b/>
                                <w:bCs/>
                                <w:color w:val="000000"/>
                                <w:sz w:val="20"/>
                                <w:szCs w:val="20"/>
                                <w:lang w:val="en-U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55185F" id="_x0000_s1031" type="#_x0000_t202" style="position:absolute;left:0;text-align:left;margin-left:434.8pt;margin-top:129.15pt;width:75pt;height:53.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" fillcolor="white [3201]" strokeweight=".5pt">
                <v:textbox>
                  <w:txbxContent>
                    <w:p w14:paraId="3F57CE60" w14:textId="53E9E9D1" w:rsidR="007F6429" w:rsidRPr="007F6429" w:rsidRDefault="007F6429" w:rsidP="007F6429">
                      <w:pPr>
                        <w:rPr>
                          <w:lang w:val="en-US"/>
                        </w:rPr>
                      </w:pPr>
                      <w:r>
                        <w:rPr>
                          <w:b/>
                          <w:bCs/>
                          <w:color w:val="000000"/>
                          <w:sz w:val="20"/>
                          <w:szCs w:val="20"/>
                          <w:lang w:val="en-US"/>
                        </w:rPr>
                        <w:t>June 202</w:t>
                      </w:r>
                      <w:r w:rsidR="00462A99">
                        <w:rPr>
                          <w:b/>
                          <w:bCs/>
                          <w:color w:val="000000"/>
                          <w:sz w:val="20"/>
                          <w:szCs w:val="20"/>
                          <w:lang w:val="en-US"/>
                        </w:rPr>
                        <w:t>5</w:t>
                      </w:r>
                    </w:p>
                  </w:txbxContent>
                </v:textbox>
              </v:shape>
            </w:pict>
          </mc:Fallback>
        </mc:AlternateContent>
      </w:r>
      <w:r w:rsidR="009165E5" w:rsidRPr="00ED10D9">
        <w:rPr>
          <w:noProof/>
        </w:rPr>
        <w:drawing>
          <wp:inline distT="0" distB="0" distL="0" distR="0" wp14:anchorId="08D81310" wp14:editId="59F7B2FC">
            <wp:extent cx="6858000" cy="1930400"/>
            <wp:effectExtent l="0" t="0" r="0" b="0"/>
            <wp:docPr id="782428212" name="Diagram 1" descr="Timeline detailing engagement milestones for the development of the 2025-29 Inclusion (disability) action plan. ">
              <a:extLst xmlns:a="http://schemas.openxmlformats.org/drawingml/2006/main">
                <a:ext uri="{FF2B5EF4-FFF2-40B4-BE49-F238E27FC236}">
                  <a16:creationId xmlns:a16="http://schemas.microsoft.com/office/drawing/2014/main" id="{50841F43-1DDE-5B22-2898-1C2F3BC8C1C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7D8D4237" w14:textId="62B8B91E" w:rsidR="009165E5" w:rsidRDefault="009165E5" w:rsidP="00036B51">
      <w:pPr>
        <w:rPr>
          <w:rFonts w:cs="Arial"/>
          <w:lang w:val="en-US"/>
        </w:rPr>
      </w:pPr>
    </w:p>
    <w:p w14:paraId="060285FF" w14:textId="3D1FCED5" w:rsidR="009165E5" w:rsidRDefault="009165E5" w:rsidP="00036B51">
      <w:pPr>
        <w:rPr>
          <w:rFonts w:cs="Arial"/>
          <w:lang w:val="en-US"/>
        </w:rPr>
      </w:pPr>
    </w:p>
    <w:p w14:paraId="0A23DA83" w14:textId="6548707C" w:rsidR="009165E5" w:rsidRDefault="00D2525B" w:rsidP="00036B51">
      <w:pPr>
        <w:rPr>
          <w:rFonts w:cs="Arial"/>
          <w:lang w:val="en-US"/>
        </w:rPr>
      </w:pPr>
      <w:r>
        <w:rPr>
          <w:rFonts w:cs="Arial"/>
          <w:lang w:val="en-US"/>
        </w:rPr>
        <w:t xml:space="preserve">Your feedback is important to help guide the </w:t>
      </w:r>
      <w:r w:rsidR="00B47B87">
        <w:rPr>
          <w:rFonts w:cs="Arial"/>
          <w:lang w:val="en-US"/>
        </w:rPr>
        <w:t xml:space="preserve">development of </w:t>
      </w:r>
      <w:r w:rsidR="006D1C0E">
        <w:rPr>
          <w:rFonts w:cs="Arial"/>
          <w:lang w:val="en-US"/>
        </w:rPr>
        <w:t xml:space="preserve">responsive </w:t>
      </w:r>
      <w:r w:rsidR="00B47B87">
        <w:rPr>
          <w:rFonts w:cs="Arial"/>
          <w:lang w:val="en-US"/>
        </w:rPr>
        <w:t>actions</w:t>
      </w:r>
      <w:r w:rsidR="00AE1AF7">
        <w:rPr>
          <w:rFonts w:cs="Arial"/>
          <w:lang w:val="en-US"/>
        </w:rPr>
        <w:t xml:space="preserve">. If you would like to </w:t>
      </w:r>
      <w:r w:rsidR="00986D1E">
        <w:rPr>
          <w:rFonts w:cs="Arial"/>
          <w:lang w:val="en-US"/>
        </w:rPr>
        <w:t xml:space="preserve">be updated on the progress of the </w:t>
      </w:r>
      <w:r w:rsidR="00FD0E7F">
        <w:rPr>
          <w:rFonts w:cs="Arial"/>
          <w:lang w:val="en-US"/>
        </w:rPr>
        <w:t>p</w:t>
      </w:r>
      <w:r w:rsidR="00986D1E">
        <w:rPr>
          <w:rFonts w:cs="Arial"/>
          <w:lang w:val="en-US"/>
        </w:rPr>
        <w:t xml:space="preserve">lan, </w:t>
      </w:r>
      <w:r w:rsidR="007122E7">
        <w:rPr>
          <w:rFonts w:cs="Arial"/>
          <w:lang w:val="en-US"/>
        </w:rPr>
        <w:t>ensure you share your contact information</w:t>
      </w:r>
      <w:r w:rsidR="00FD0E7F">
        <w:rPr>
          <w:rFonts w:cs="Arial"/>
          <w:lang w:val="en-US"/>
        </w:rPr>
        <w:t xml:space="preserve"> with us</w:t>
      </w:r>
      <w:r w:rsidR="007122E7">
        <w:rPr>
          <w:rFonts w:cs="Arial"/>
          <w:lang w:val="en-US"/>
        </w:rPr>
        <w:t>.</w:t>
      </w:r>
    </w:p>
    <w:p w14:paraId="705ED079" w14:textId="77777777" w:rsidR="003B0940" w:rsidRPr="002C66B2" w:rsidRDefault="003B0940" w:rsidP="002C66B2">
      <w:pPr>
        <w:pStyle w:val="Heading3"/>
        <w:rPr>
          <w:sz w:val="32"/>
          <w:szCs w:val="32"/>
        </w:rPr>
      </w:pPr>
      <w:r w:rsidRPr="002C66B2">
        <w:rPr>
          <w:sz w:val="32"/>
          <w:szCs w:val="32"/>
        </w:rPr>
        <w:t>Easier online? Complete the survey at:</w:t>
      </w:r>
    </w:p>
    <w:p w14:paraId="76517550" w14:textId="77A6836C" w:rsidR="007F23C6" w:rsidRPr="00572EE9" w:rsidRDefault="00572EE9" w:rsidP="007F23C6">
      <w:pPr>
        <w:pStyle w:val="Heading3"/>
        <w:rPr>
          <w:rStyle w:val="Hyperlink"/>
          <w:color w:val="0070C0"/>
          <w:sz w:val="32"/>
          <w:szCs w:val="32"/>
        </w:rPr>
      </w:pPr>
      <w:r w:rsidRPr="00572EE9">
        <w:rPr>
          <w:color w:val="0070C0"/>
          <w:sz w:val="32"/>
          <w:szCs w:val="32"/>
        </w:rPr>
        <w:fldChar w:fldCharType="begin"/>
      </w:r>
      <w:r w:rsidRPr="00572EE9">
        <w:rPr>
          <w:color w:val="0070C0"/>
          <w:sz w:val="32"/>
          <w:szCs w:val="32"/>
        </w:rPr>
        <w:instrText>HYPERLINK "https://www.surveymonkey.com/r/IDAP2025"</w:instrText>
      </w:r>
      <w:r w:rsidRPr="00572EE9">
        <w:rPr>
          <w:color w:val="0070C0"/>
          <w:sz w:val="32"/>
          <w:szCs w:val="32"/>
        </w:rPr>
      </w:r>
      <w:r w:rsidRPr="00572EE9">
        <w:rPr>
          <w:color w:val="0070C0"/>
          <w:sz w:val="32"/>
          <w:szCs w:val="32"/>
        </w:rPr>
        <w:fldChar w:fldCharType="separate"/>
      </w:r>
      <w:proofErr w:type="spellStart"/>
      <w:proofErr w:type="gramStart"/>
      <w:r w:rsidR="007F23C6" w:rsidRPr="00572EE9">
        <w:rPr>
          <w:rStyle w:val="Hyperlink"/>
          <w:color w:val="0070C0"/>
          <w:sz w:val="32"/>
          <w:szCs w:val="32"/>
        </w:rPr>
        <w:t>city.sydney</w:t>
      </w:r>
      <w:proofErr w:type="spellEnd"/>
      <w:proofErr w:type="gramEnd"/>
      <w:r w:rsidR="007F23C6" w:rsidRPr="00572EE9">
        <w:rPr>
          <w:rStyle w:val="Hyperlink"/>
          <w:color w:val="0070C0"/>
          <w:sz w:val="32"/>
          <w:szCs w:val="32"/>
        </w:rPr>
        <w:t>/inclusion-disability</w:t>
      </w:r>
    </w:p>
    <w:p w14:paraId="2FCDF98F" w14:textId="45C6417D" w:rsidR="009165E5" w:rsidRDefault="00572EE9" w:rsidP="00036B51">
      <w:pPr>
        <w:rPr>
          <w:rFonts w:cs="Arial"/>
          <w:lang w:val="en-US"/>
        </w:rPr>
      </w:pPr>
      <w:r w:rsidRPr="00572EE9">
        <w:rPr>
          <w:b/>
          <w:color w:val="0070C0"/>
          <w:sz w:val="32"/>
          <w:szCs w:val="32"/>
        </w:rPr>
        <w:fldChar w:fldCharType="end"/>
      </w:r>
      <w:r w:rsidR="003B0940" w:rsidRPr="000B04EA">
        <w:t>If you complete the survey online, please pass this printed</w:t>
      </w:r>
      <w:r w:rsidR="003B0940">
        <w:t xml:space="preserve"> </w:t>
      </w:r>
      <w:r w:rsidR="003B0940" w:rsidRPr="000B04EA">
        <w:t>copy to another member of your household or a friend who</w:t>
      </w:r>
      <w:r w:rsidR="003B0940">
        <w:t xml:space="preserve"> </w:t>
      </w:r>
      <w:r w:rsidR="003B0940" w:rsidRPr="000B04EA">
        <w:t>lives in the City of Sydney</w:t>
      </w:r>
      <w:r w:rsidR="003B0940">
        <w:t xml:space="preserve"> area</w:t>
      </w:r>
      <w:r w:rsidR="003B0940" w:rsidRPr="000B04EA">
        <w:t>.</w:t>
      </w:r>
    </w:p>
    <w:p w14:paraId="60D67A44" w14:textId="77777777" w:rsidR="003B0940" w:rsidRDefault="003B0940" w:rsidP="003B0940">
      <w:pPr>
        <w:pStyle w:val="Heading1"/>
      </w:pPr>
      <w:bookmarkStart w:id="2" w:name="_Toc173309253"/>
      <w:r>
        <w:lastRenderedPageBreak/>
        <w:t>Definitions</w:t>
      </w:r>
      <w:bookmarkEnd w:id="2"/>
    </w:p>
    <w:p w14:paraId="1F1D65C3" w14:textId="77777777" w:rsidR="003B0940" w:rsidRPr="002C66B2" w:rsidRDefault="003B0940" w:rsidP="002C66B2">
      <w:pPr>
        <w:pStyle w:val="Heading3"/>
      </w:pPr>
      <w:r w:rsidRPr="002C66B2">
        <w:t>People with disability</w:t>
      </w:r>
    </w:p>
    <w:p w14:paraId="095F9062" w14:textId="59E0A05C" w:rsidR="002C66B2" w:rsidRPr="002C66B2" w:rsidRDefault="003B0940" w:rsidP="002C66B2">
      <w:pPr>
        <w:pStyle w:val="Heading3"/>
        <w:rPr>
          <w:b w:val="0"/>
          <w:bCs/>
        </w:rPr>
      </w:pPr>
      <w:r w:rsidRPr="001B4862">
        <w:rPr>
          <w:b w:val="0"/>
          <w:bCs/>
        </w:rPr>
        <w:t xml:space="preserve">When we talk about people with disability, it includes people with mental health conditions, </w:t>
      </w:r>
      <w:r>
        <w:rPr>
          <w:b w:val="0"/>
          <w:bCs/>
        </w:rPr>
        <w:t xml:space="preserve">people who are </w:t>
      </w:r>
      <w:r w:rsidR="00AE75C4">
        <w:rPr>
          <w:b w:val="0"/>
          <w:bCs/>
        </w:rPr>
        <w:t>n</w:t>
      </w:r>
      <w:r w:rsidRPr="001B4862">
        <w:rPr>
          <w:b w:val="0"/>
          <w:bCs/>
        </w:rPr>
        <w:t xml:space="preserve">eurodivergent, and people with long-term </w:t>
      </w:r>
      <w:r w:rsidR="0033068F">
        <w:rPr>
          <w:b w:val="0"/>
          <w:bCs/>
        </w:rPr>
        <w:t xml:space="preserve">or </w:t>
      </w:r>
      <w:r w:rsidR="00224D8A">
        <w:rPr>
          <w:b w:val="0"/>
          <w:bCs/>
        </w:rPr>
        <w:t>chronic</w:t>
      </w:r>
      <w:r w:rsidR="0033068F">
        <w:rPr>
          <w:b w:val="0"/>
          <w:bCs/>
        </w:rPr>
        <w:t xml:space="preserve"> </w:t>
      </w:r>
      <w:r w:rsidRPr="001B4862">
        <w:rPr>
          <w:b w:val="0"/>
          <w:bCs/>
        </w:rPr>
        <w:t>health conditions.</w:t>
      </w:r>
    </w:p>
    <w:p w14:paraId="42482B41" w14:textId="77777777" w:rsidR="003B0940" w:rsidRPr="002C66B2" w:rsidRDefault="003B0940" w:rsidP="002C66B2">
      <w:pPr>
        <w:pStyle w:val="Heading3"/>
      </w:pPr>
      <w:r w:rsidRPr="002C66B2">
        <w:t>What is the social model of disability?</w:t>
      </w:r>
    </w:p>
    <w:p w14:paraId="65B04390" w14:textId="06D7C641" w:rsidR="003B0940" w:rsidRPr="00BE57A2" w:rsidRDefault="00AE75C4" w:rsidP="003B0940">
      <w:pPr>
        <w:pStyle w:val="BodyText"/>
        <w:rPr>
          <w:sz w:val="22"/>
          <w:szCs w:val="22"/>
        </w:rPr>
      </w:pPr>
      <w:r>
        <w:rPr>
          <w:sz w:val="22"/>
          <w:szCs w:val="22"/>
        </w:rPr>
        <w:t>We</w:t>
      </w:r>
      <w:r w:rsidR="003B0940" w:rsidRPr="00F17E27">
        <w:rPr>
          <w:sz w:val="22"/>
          <w:szCs w:val="22"/>
        </w:rPr>
        <w:t xml:space="preserve"> </w:t>
      </w:r>
      <w:proofErr w:type="spellStart"/>
      <w:r w:rsidR="003B0940" w:rsidRPr="00F17E27">
        <w:rPr>
          <w:sz w:val="22"/>
          <w:szCs w:val="22"/>
        </w:rPr>
        <w:t>recognise</w:t>
      </w:r>
      <w:proofErr w:type="spellEnd"/>
      <w:r w:rsidR="003B0940" w:rsidRPr="00F17E27">
        <w:rPr>
          <w:sz w:val="22"/>
          <w:szCs w:val="22"/>
        </w:rPr>
        <w:t xml:space="preserve"> disability in terms of the barriers that are created by how society is </w:t>
      </w:r>
      <w:proofErr w:type="spellStart"/>
      <w:r>
        <w:rPr>
          <w:sz w:val="22"/>
          <w:szCs w:val="22"/>
        </w:rPr>
        <w:t>organi</w:t>
      </w:r>
      <w:r w:rsidR="00E65D7A">
        <w:rPr>
          <w:sz w:val="22"/>
          <w:szCs w:val="22"/>
        </w:rPr>
        <w:t>s</w:t>
      </w:r>
      <w:r>
        <w:rPr>
          <w:sz w:val="22"/>
          <w:szCs w:val="22"/>
        </w:rPr>
        <w:t>ed</w:t>
      </w:r>
      <w:proofErr w:type="spellEnd"/>
      <w:r>
        <w:rPr>
          <w:sz w:val="22"/>
          <w:szCs w:val="22"/>
        </w:rPr>
        <w:t>.</w:t>
      </w:r>
      <w:r w:rsidR="003B0940" w:rsidRPr="00F17E27">
        <w:rPr>
          <w:sz w:val="22"/>
          <w:szCs w:val="22"/>
        </w:rPr>
        <w:t xml:space="preserve"> </w:t>
      </w:r>
      <w:r w:rsidR="00E65D7A">
        <w:rPr>
          <w:sz w:val="22"/>
          <w:szCs w:val="22"/>
        </w:rPr>
        <w:t>F</w:t>
      </w:r>
      <w:r w:rsidR="003B0940" w:rsidRPr="00F17E27">
        <w:rPr>
          <w:sz w:val="22"/>
          <w:szCs w:val="22"/>
        </w:rPr>
        <w:t>or example</w:t>
      </w:r>
      <w:r w:rsidR="003B0940">
        <w:rPr>
          <w:sz w:val="22"/>
          <w:szCs w:val="22"/>
        </w:rPr>
        <w:t>,</w:t>
      </w:r>
      <w:r w:rsidR="003B0940" w:rsidRPr="00F17E27">
        <w:rPr>
          <w:sz w:val="22"/>
          <w:szCs w:val="22"/>
        </w:rPr>
        <w:t xml:space="preserve"> </w:t>
      </w:r>
      <w:r w:rsidR="00E65D7A">
        <w:rPr>
          <w:sz w:val="22"/>
          <w:szCs w:val="22"/>
        </w:rPr>
        <w:t>how</w:t>
      </w:r>
      <w:r w:rsidR="003B0940" w:rsidRPr="00F17E27">
        <w:rPr>
          <w:sz w:val="22"/>
          <w:szCs w:val="22"/>
        </w:rPr>
        <w:t xml:space="preserve"> buildings are laid out or how services are </w:t>
      </w:r>
      <w:r w:rsidR="00E65D7A">
        <w:rPr>
          <w:sz w:val="22"/>
          <w:szCs w:val="22"/>
        </w:rPr>
        <w:t>provided</w:t>
      </w:r>
      <w:r w:rsidR="003B0940" w:rsidRPr="00F17E27">
        <w:rPr>
          <w:sz w:val="22"/>
          <w:szCs w:val="22"/>
        </w:rPr>
        <w:t>, and not by an individual’s condition or medical diagnosis. Barriers may be physical, communication</w:t>
      </w:r>
      <w:r w:rsidR="003B0940">
        <w:rPr>
          <w:sz w:val="22"/>
          <w:szCs w:val="22"/>
        </w:rPr>
        <w:t>, social</w:t>
      </w:r>
      <w:r w:rsidR="003B0940" w:rsidRPr="00F17E27">
        <w:rPr>
          <w:sz w:val="22"/>
          <w:szCs w:val="22"/>
        </w:rPr>
        <w:t xml:space="preserve"> or attitudinal that impact on their ability to fully participate in social, economic and civic life, not </w:t>
      </w:r>
      <w:proofErr w:type="gramStart"/>
      <w:r w:rsidR="003B0940" w:rsidRPr="00F17E27">
        <w:rPr>
          <w:sz w:val="22"/>
          <w:szCs w:val="22"/>
        </w:rPr>
        <w:t>as a result of</w:t>
      </w:r>
      <w:proofErr w:type="gramEnd"/>
      <w:r w:rsidR="003B0940" w:rsidRPr="00F17E27">
        <w:rPr>
          <w:sz w:val="22"/>
          <w:szCs w:val="22"/>
        </w:rPr>
        <w:t xml:space="preserve"> </w:t>
      </w:r>
      <w:r w:rsidR="003B0940">
        <w:rPr>
          <w:sz w:val="22"/>
          <w:szCs w:val="22"/>
        </w:rPr>
        <w:t xml:space="preserve">a person’s </w:t>
      </w:r>
      <w:r w:rsidR="003B0940" w:rsidRPr="00F17E27">
        <w:rPr>
          <w:sz w:val="22"/>
          <w:szCs w:val="22"/>
        </w:rPr>
        <w:t>particular disability.</w:t>
      </w:r>
      <w:r w:rsidR="003B0940">
        <w:rPr>
          <w:sz w:val="22"/>
          <w:szCs w:val="22"/>
        </w:rPr>
        <w:t xml:space="preserve"> </w:t>
      </w:r>
      <w:r w:rsidR="003B0940" w:rsidRPr="00BE57A2">
        <w:rPr>
          <w:color w:val="0A0A0A"/>
          <w:sz w:val="22"/>
          <w:szCs w:val="22"/>
          <w:shd w:val="clear" w:color="auto" w:fill="FFFFFF"/>
        </w:rPr>
        <w:t xml:space="preserve">A social model perspective does not deny the reality of disability, nor its impact on the </w:t>
      </w:r>
      <w:r w:rsidR="003B0940">
        <w:rPr>
          <w:color w:val="0A0A0A"/>
          <w:sz w:val="22"/>
          <w:szCs w:val="22"/>
          <w:shd w:val="clear" w:color="auto" w:fill="FFFFFF"/>
        </w:rPr>
        <w:t>person</w:t>
      </w:r>
      <w:r w:rsidR="003B0940" w:rsidRPr="00BE57A2">
        <w:rPr>
          <w:color w:val="0A0A0A"/>
          <w:sz w:val="22"/>
          <w:szCs w:val="22"/>
          <w:shd w:val="clear" w:color="auto" w:fill="FFFFFF"/>
        </w:rPr>
        <w:t>. However, it does challenge the physical, attitudinal, communication and social environment to accommodate disability as a natural part of human diversity.</w:t>
      </w:r>
      <w:r w:rsidR="003B0940" w:rsidRPr="00BE57A2">
        <w:rPr>
          <w:rStyle w:val="FootnoteReference"/>
          <w:sz w:val="22"/>
          <w:szCs w:val="22"/>
        </w:rPr>
        <w:footnoteReference w:id="2"/>
      </w:r>
    </w:p>
    <w:p w14:paraId="361CDB2E" w14:textId="77777777" w:rsidR="003B0940" w:rsidRPr="002C66B2" w:rsidRDefault="003B0940" w:rsidP="002C66B2">
      <w:pPr>
        <w:pStyle w:val="Heading3"/>
      </w:pPr>
      <w:r w:rsidRPr="002C66B2">
        <w:t>What is access?</w:t>
      </w:r>
    </w:p>
    <w:p w14:paraId="0C1154D2" w14:textId="77777777" w:rsidR="003B0940" w:rsidRPr="00684DA2" w:rsidRDefault="003B0940" w:rsidP="003B0940">
      <w:pPr>
        <w:pStyle w:val="ListParagraph"/>
        <w:numPr>
          <w:ilvl w:val="0"/>
          <w:numId w:val="7"/>
        </w:numPr>
        <w:ind w:left="426" w:hanging="426"/>
        <w:rPr>
          <w:rFonts w:ascii="Arial" w:hAnsi="Arial" w:cs="Arial"/>
          <w:sz w:val="22"/>
          <w:szCs w:val="22"/>
        </w:rPr>
      </w:pPr>
      <w:r w:rsidRPr="00684DA2">
        <w:rPr>
          <w:rFonts w:ascii="Arial" w:hAnsi="Arial" w:cs="Arial"/>
          <w:sz w:val="22"/>
          <w:szCs w:val="22"/>
        </w:rPr>
        <w:t xml:space="preserve">In an accessible community you can go anywhere you need to </w:t>
      </w:r>
    </w:p>
    <w:p w14:paraId="0FEFBF5A" w14:textId="77777777" w:rsidR="003B0940" w:rsidRPr="00684DA2" w:rsidRDefault="003B0940" w:rsidP="003B0940">
      <w:pPr>
        <w:pStyle w:val="ListParagraph"/>
        <w:numPr>
          <w:ilvl w:val="0"/>
          <w:numId w:val="7"/>
        </w:numPr>
        <w:ind w:left="426" w:hanging="426"/>
        <w:rPr>
          <w:rFonts w:ascii="Arial" w:hAnsi="Arial" w:cs="Arial"/>
          <w:sz w:val="22"/>
          <w:szCs w:val="22"/>
        </w:rPr>
      </w:pPr>
      <w:r w:rsidRPr="00684DA2">
        <w:rPr>
          <w:rFonts w:ascii="Arial" w:hAnsi="Arial" w:cs="Arial"/>
          <w:sz w:val="22"/>
          <w:szCs w:val="22"/>
        </w:rPr>
        <w:t xml:space="preserve">It is easy to get around </w:t>
      </w:r>
    </w:p>
    <w:p w14:paraId="7B8CA8F9" w14:textId="6F2683F8" w:rsidR="003B0940" w:rsidRPr="00684DA2" w:rsidRDefault="003B0940" w:rsidP="003B0940">
      <w:pPr>
        <w:pStyle w:val="ListParagraph"/>
        <w:numPr>
          <w:ilvl w:val="0"/>
          <w:numId w:val="7"/>
        </w:numPr>
        <w:ind w:left="426" w:hanging="426"/>
        <w:rPr>
          <w:rFonts w:ascii="Arial" w:hAnsi="Arial" w:cs="Arial"/>
          <w:sz w:val="22"/>
          <w:szCs w:val="22"/>
        </w:rPr>
      </w:pPr>
      <w:r w:rsidRPr="00684DA2">
        <w:rPr>
          <w:rFonts w:ascii="Arial" w:hAnsi="Arial" w:cs="Arial"/>
          <w:sz w:val="22"/>
          <w:szCs w:val="22"/>
        </w:rPr>
        <w:t>It is easy to take part in social and cultural life</w:t>
      </w:r>
      <w:r w:rsidR="00BB6E72">
        <w:rPr>
          <w:rFonts w:ascii="Arial" w:hAnsi="Arial" w:cs="Arial"/>
          <w:sz w:val="22"/>
          <w:szCs w:val="22"/>
        </w:rPr>
        <w:t xml:space="preserve">, for example, </w:t>
      </w:r>
      <w:r w:rsidRPr="00684DA2">
        <w:rPr>
          <w:rFonts w:ascii="Arial" w:hAnsi="Arial" w:cs="Arial"/>
          <w:sz w:val="22"/>
          <w:szCs w:val="22"/>
        </w:rPr>
        <w:t xml:space="preserve">events and programs </w:t>
      </w:r>
    </w:p>
    <w:p w14:paraId="5E3B4B05" w14:textId="77777777" w:rsidR="003B0940" w:rsidRPr="00684DA2" w:rsidRDefault="003B0940" w:rsidP="003B0940">
      <w:pPr>
        <w:pStyle w:val="ListParagraph"/>
        <w:numPr>
          <w:ilvl w:val="0"/>
          <w:numId w:val="7"/>
        </w:numPr>
        <w:ind w:left="426" w:hanging="426"/>
        <w:rPr>
          <w:rFonts w:ascii="Arial" w:hAnsi="Arial" w:cs="Arial"/>
          <w:sz w:val="22"/>
          <w:szCs w:val="22"/>
        </w:rPr>
      </w:pPr>
      <w:r w:rsidRPr="00684DA2">
        <w:rPr>
          <w:rFonts w:ascii="Arial" w:hAnsi="Arial" w:cs="Arial"/>
          <w:sz w:val="22"/>
          <w:szCs w:val="22"/>
        </w:rPr>
        <w:t xml:space="preserve">It is easy to find good jobs you enjoy </w:t>
      </w:r>
    </w:p>
    <w:p w14:paraId="23B9F4AE" w14:textId="77777777" w:rsidR="003B0940" w:rsidRPr="00684DA2" w:rsidRDefault="003B0940" w:rsidP="003B0940">
      <w:pPr>
        <w:pStyle w:val="ListParagraph"/>
        <w:numPr>
          <w:ilvl w:val="0"/>
          <w:numId w:val="7"/>
        </w:numPr>
        <w:ind w:left="426" w:hanging="426"/>
        <w:rPr>
          <w:rFonts w:ascii="Arial" w:hAnsi="Arial" w:cs="Arial"/>
          <w:sz w:val="22"/>
          <w:szCs w:val="22"/>
        </w:rPr>
      </w:pPr>
      <w:r w:rsidRPr="00684DA2">
        <w:rPr>
          <w:rFonts w:ascii="Arial" w:hAnsi="Arial" w:cs="Arial"/>
          <w:sz w:val="22"/>
          <w:szCs w:val="22"/>
        </w:rPr>
        <w:t xml:space="preserve">It is easy to get information you need on services, facilities, events, and programs </w:t>
      </w:r>
    </w:p>
    <w:p w14:paraId="2FEC8656" w14:textId="77777777" w:rsidR="003B0940" w:rsidRDefault="003B0940" w:rsidP="003B0940">
      <w:pPr>
        <w:pStyle w:val="ListParagraph"/>
        <w:numPr>
          <w:ilvl w:val="0"/>
          <w:numId w:val="7"/>
        </w:numPr>
        <w:ind w:left="426" w:hanging="426"/>
        <w:rPr>
          <w:rFonts w:ascii="Arial" w:hAnsi="Arial" w:cs="Arial"/>
          <w:sz w:val="22"/>
          <w:szCs w:val="22"/>
        </w:rPr>
      </w:pPr>
      <w:r w:rsidRPr="00684DA2">
        <w:rPr>
          <w:rFonts w:ascii="Arial" w:hAnsi="Arial" w:cs="Arial"/>
          <w:sz w:val="22"/>
          <w:szCs w:val="22"/>
        </w:rPr>
        <w:t>People with disability have a right to access and inclusion</w:t>
      </w:r>
    </w:p>
    <w:p w14:paraId="1FEA63E4" w14:textId="77777777" w:rsidR="003B0940" w:rsidRDefault="003B0940" w:rsidP="003B0940">
      <w:pPr>
        <w:pStyle w:val="Heading3"/>
      </w:pPr>
      <w:r>
        <w:t>What is inclusion?</w:t>
      </w:r>
    </w:p>
    <w:p w14:paraId="7E06E2B6" w14:textId="5D3AF667" w:rsidR="003B0940" w:rsidRDefault="003B0940" w:rsidP="003B0940">
      <w:r>
        <w:t xml:space="preserve">People with disability feel welcomed and included in the community. </w:t>
      </w:r>
      <w:r w:rsidR="00BB6E72">
        <w:t>We</w:t>
      </w:r>
      <w:r>
        <w:t xml:space="preserve"> aim to be truly inclusive and welcoming of all people, including people with disability.</w:t>
      </w:r>
    </w:p>
    <w:p w14:paraId="69346BDB" w14:textId="77777777" w:rsidR="003B0940" w:rsidRPr="00F640C5" w:rsidRDefault="003B0940" w:rsidP="003B0940">
      <w:pPr>
        <w:rPr>
          <w:b/>
          <w:bCs/>
        </w:rPr>
      </w:pPr>
      <w:r w:rsidRPr="00F640C5">
        <w:rPr>
          <w:b/>
          <w:bCs/>
        </w:rPr>
        <w:t>What is a liveable community?</w:t>
      </w:r>
    </w:p>
    <w:p w14:paraId="1B1AA79F" w14:textId="430BDF52" w:rsidR="003B0940" w:rsidRDefault="003B0940" w:rsidP="003B0940">
      <w:r>
        <w:t xml:space="preserve">A liveable community is a place where people can live, learn, work, play, feel safe, belong, </w:t>
      </w:r>
      <w:r w:rsidR="00A40F53">
        <w:t>connect with others</w:t>
      </w:r>
      <w:r>
        <w:t xml:space="preserve"> and grow old. Making a community liveable includes physical access, giving people the chance to participate and make social connections, and improving the way connect.</w:t>
      </w:r>
    </w:p>
    <w:p w14:paraId="689D4A4A" w14:textId="4088D020" w:rsidR="003B0940" w:rsidRDefault="003B0940" w:rsidP="003B0940">
      <w:pPr>
        <w:pStyle w:val="Heading3"/>
      </w:pPr>
      <w:r>
        <w:t xml:space="preserve">What is </w:t>
      </w:r>
      <w:r w:rsidR="002963EE">
        <w:t>i</w:t>
      </w:r>
      <w:r>
        <w:t>ntersectionality?</w:t>
      </w:r>
    </w:p>
    <w:p w14:paraId="7537D651" w14:textId="477557C6" w:rsidR="003B0940" w:rsidRDefault="003B0940" w:rsidP="003B0940">
      <w:pPr>
        <w:rPr>
          <w:rFonts w:ascii="ArialMTPro-Regular" w:hAnsi="ArialMTPro-Regular" w:cs="ArialMTPro-Regular"/>
        </w:rPr>
      </w:pPr>
      <w:r w:rsidRPr="0020424E">
        <w:t xml:space="preserve">The interaction between </w:t>
      </w:r>
      <w:r>
        <w:t>multiple</w:t>
      </w:r>
      <w:r w:rsidRPr="0020424E">
        <w:t xml:space="preserve"> forms of inequality</w:t>
      </w:r>
      <w:r>
        <w:t xml:space="preserve"> is known as ‘intersectionality’</w:t>
      </w:r>
      <w:r w:rsidRPr="0020424E">
        <w:t xml:space="preserve">. </w:t>
      </w:r>
      <w:r>
        <w:t xml:space="preserve">According to the </w:t>
      </w:r>
      <w:hyperlink r:id="rId18" w:history="1">
        <w:r w:rsidRPr="00603BE2">
          <w:rPr>
            <w:rStyle w:val="Hyperlink"/>
          </w:rPr>
          <w:t>International Disability Alliance</w:t>
        </w:r>
      </w:hyperlink>
      <w:r>
        <w:t>, intersectionality i</w:t>
      </w:r>
      <w:r w:rsidRPr="0020424E">
        <w:t xml:space="preserve">s </w:t>
      </w:r>
      <w:r>
        <w:t>a concept</w:t>
      </w:r>
      <w:r w:rsidRPr="0020424E">
        <w:t xml:space="preserve"> that </w:t>
      </w:r>
      <w:r>
        <w:t>many people</w:t>
      </w:r>
      <w:r w:rsidRPr="0020424E">
        <w:t xml:space="preserve"> with disabilit</w:t>
      </w:r>
      <w:r>
        <w:t>y</w:t>
      </w:r>
      <w:r w:rsidRPr="0020424E">
        <w:t xml:space="preserve"> </w:t>
      </w:r>
      <w:r>
        <w:t>resonate with.</w:t>
      </w:r>
      <w:r>
        <w:rPr>
          <w:rFonts w:ascii="ArialMTPro-Regular" w:hAnsi="ArialMTPro-Regular" w:cs="ArialMTPro-Regular"/>
        </w:rPr>
        <w:t xml:space="preserve"> </w:t>
      </w:r>
      <w:r w:rsidR="007A75AB">
        <w:rPr>
          <w:rFonts w:ascii="ArialMTPro-Regular" w:hAnsi="ArialMTPro-Regular" w:cs="ArialMTPro-Regular"/>
        </w:rPr>
        <w:t>We’re</w:t>
      </w:r>
      <w:r>
        <w:rPr>
          <w:rFonts w:ascii="ArialMTPro-Regular" w:hAnsi="ArialMTPro-Regular" w:cs="ArialMTPro-Regular"/>
        </w:rPr>
        <w:t xml:space="preserve"> looking to better understand intersectional experiences of people with disability, and to do this </w:t>
      </w:r>
      <w:r w:rsidR="002963EE">
        <w:rPr>
          <w:rFonts w:ascii="ArialMTPro-Regular" w:hAnsi="ArialMTPro-Regular" w:cs="ArialMTPro-Regular"/>
        </w:rPr>
        <w:t>we’re asking</w:t>
      </w:r>
      <w:r>
        <w:rPr>
          <w:rFonts w:ascii="ArialMTPro-Regular" w:hAnsi="ArialMTPro-Regular" w:cs="ArialMTPro-Regular"/>
        </w:rPr>
        <w:t xml:space="preserve"> personal information to understand if respondents have multiple intersecting identities. </w:t>
      </w:r>
    </w:p>
    <w:p w14:paraId="7A25CEAB" w14:textId="77777777" w:rsidR="003B0940" w:rsidRPr="00EE330F" w:rsidRDefault="003B0940" w:rsidP="003B0940">
      <w:pPr>
        <w:pStyle w:val="Heading3"/>
      </w:pPr>
      <w:r w:rsidRPr="00EE330F">
        <w:t xml:space="preserve">Language used in this survey </w:t>
      </w:r>
    </w:p>
    <w:p w14:paraId="17767008" w14:textId="77777777" w:rsidR="003B0940" w:rsidRPr="00EE330F" w:rsidRDefault="003B0940" w:rsidP="003B0940">
      <w:pPr>
        <w:pStyle w:val="BodyText"/>
        <w:rPr>
          <w:sz w:val="22"/>
          <w:szCs w:val="22"/>
        </w:rPr>
      </w:pPr>
      <w:r w:rsidRPr="00EE330F">
        <w:rPr>
          <w:sz w:val="22"/>
          <w:szCs w:val="22"/>
        </w:rPr>
        <w:t xml:space="preserve">Language is dynamic and constantly evolving. We </w:t>
      </w:r>
      <w:proofErr w:type="spellStart"/>
      <w:r w:rsidRPr="00EE330F">
        <w:rPr>
          <w:sz w:val="22"/>
          <w:szCs w:val="22"/>
        </w:rPr>
        <w:t>recognise</w:t>
      </w:r>
      <w:proofErr w:type="spellEnd"/>
      <w:r w:rsidRPr="00EE330F">
        <w:rPr>
          <w:sz w:val="22"/>
          <w:szCs w:val="22"/>
        </w:rPr>
        <w:t xml:space="preserve"> that there is no one way of using language or terms that will be right for all people. Our intention for this survey is to be as clear as we can for a diverse audience and to be as inclusive as possible. We invite and encourage further feedback and have included open text field boxes in this survey. </w:t>
      </w:r>
    </w:p>
    <w:p w14:paraId="35B4AAC3" w14:textId="77777777" w:rsidR="003B0940" w:rsidRPr="008473E7" w:rsidRDefault="003B0940" w:rsidP="003B0940">
      <w:pPr>
        <w:pStyle w:val="BodyText"/>
      </w:pPr>
      <w:r w:rsidRPr="008473E7">
        <w:br w:type="page"/>
      </w:r>
    </w:p>
    <w:p w14:paraId="4D6C2183" w14:textId="02E57790" w:rsidR="00E159BC" w:rsidRDefault="003F3098" w:rsidP="003F3098">
      <w:pPr>
        <w:pStyle w:val="Heading1"/>
      </w:pPr>
      <w:bookmarkStart w:id="3" w:name="_Toc173309254"/>
      <w:r>
        <w:lastRenderedPageBreak/>
        <w:t>Survey instr</w:t>
      </w:r>
      <w:r w:rsidR="00154955">
        <w:t>uctions</w:t>
      </w:r>
      <w:bookmarkEnd w:id="3"/>
    </w:p>
    <w:p w14:paraId="5C99744A" w14:textId="7918143C" w:rsidR="00441520" w:rsidRPr="00441520" w:rsidRDefault="00FB523C" w:rsidP="005065B0">
      <w:pPr>
        <w:rPr>
          <w:b/>
        </w:rPr>
      </w:pPr>
      <w:r w:rsidRPr="00441520">
        <w:t xml:space="preserve">Your answers to these questions will help us understand what we can do to make our city more </w:t>
      </w:r>
      <w:r w:rsidR="005065B0" w:rsidRPr="009C790A">
        <w:rPr>
          <w:bCs/>
        </w:rPr>
        <w:t>accessible and</w:t>
      </w:r>
      <w:r w:rsidR="005065B0">
        <w:rPr>
          <w:b/>
        </w:rPr>
        <w:t xml:space="preserve"> </w:t>
      </w:r>
      <w:r w:rsidRPr="00441520">
        <w:t>inclusive for people with disability</w:t>
      </w:r>
      <w:r w:rsidR="00441520" w:rsidRPr="00441520">
        <w:t xml:space="preserve"> </w:t>
      </w:r>
      <w:r w:rsidRPr="00441520">
        <w:t xml:space="preserve">and those with caring responsibilities. </w:t>
      </w:r>
    </w:p>
    <w:p w14:paraId="56F501D9" w14:textId="7C8B4AD4" w:rsidR="00D962AD" w:rsidRPr="00137AB4" w:rsidRDefault="00492E1F" w:rsidP="00D962AD">
      <w:pPr>
        <w:autoSpaceDE w:val="0"/>
        <w:autoSpaceDN w:val="0"/>
        <w:adjustRightInd w:val="0"/>
        <w:spacing w:before="0" w:after="0" w:line="240" w:lineRule="auto"/>
        <w:rPr>
          <w:rFonts w:ascii="ArialMTPro-Regular" w:hAnsi="ArialMTPro-Regular" w:cs="ArialMTPro-Regular"/>
          <w:color w:val="000000"/>
        </w:rPr>
      </w:pPr>
      <w:r>
        <w:t xml:space="preserve">Please complete this survey by </w:t>
      </w:r>
      <w:r w:rsidR="00D962AD" w:rsidRPr="00D962AD">
        <w:rPr>
          <w:b/>
          <w:bCs/>
        </w:rPr>
        <w:t>1</w:t>
      </w:r>
      <w:r w:rsidR="007F23C6">
        <w:rPr>
          <w:b/>
          <w:bCs/>
        </w:rPr>
        <w:t>7</w:t>
      </w:r>
      <w:r w:rsidRPr="00D962AD">
        <w:rPr>
          <w:b/>
          <w:bCs/>
          <w:color w:val="000000" w:themeColor="text1"/>
        </w:rPr>
        <w:t xml:space="preserve"> </w:t>
      </w:r>
      <w:r w:rsidRPr="00F9652B">
        <w:rPr>
          <w:b/>
          <w:color w:val="000000" w:themeColor="text1"/>
        </w:rPr>
        <w:t>September 2024</w:t>
      </w:r>
      <w:r>
        <w:t xml:space="preserve">, and return to </w:t>
      </w:r>
      <w:r w:rsidR="00D962AD" w:rsidRPr="00137AB4">
        <w:rPr>
          <w:rFonts w:ascii="ArialMTPro-Regular" w:hAnsi="ArialMTPro-Regular" w:cs="ArialMTPro-Regular"/>
          <w:color w:val="000000"/>
        </w:rPr>
        <w:t>City of Sydney Council</w:t>
      </w:r>
      <w:r w:rsidR="00D962AD">
        <w:rPr>
          <w:rFonts w:ascii="ArialMTPro-Regular" w:hAnsi="ArialMTPro-Regular" w:cs="ArialMTPro-Regular"/>
          <w:color w:val="000000"/>
        </w:rPr>
        <w:t>,</w:t>
      </w:r>
    </w:p>
    <w:p w14:paraId="4B739C79" w14:textId="6C838EF2" w:rsidR="00D73554" w:rsidRDefault="00D962AD" w:rsidP="00D962AD">
      <w:pPr>
        <w:autoSpaceDE w:val="0"/>
        <w:autoSpaceDN w:val="0"/>
        <w:adjustRightInd w:val="0"/>
        <w:spacing w:before="0" w:after="0" w:line="240" w:lineRule="auto"/>
        <w:rPr>
          <w:rFonts w:ascii="ArialMTPro-Regular" w:hAnsi="ArialMTPro-Regular" w:cs="ArialMTPro-Regular"/>
          <w:color w:val="000000"/>
        </w:rPr>
      </w:pPr>
      <w:r>
        <w:rPr>
          <w:rFonts w:ascii="ArialMTPro-Regular" w:hAnsi="ArialMTPro-Regular" w:cs="ArialMTPro-Regular"/>
          <w:color w:val="000000"/>
        </w:rPr>
        <w:t xml:space="preserve">Inclusion (disability) action plan survey, </w:t>
      </w:r>
      <w:r>
        <w:t xml:space="preserve">C/O </w:t>
      </w:r>
      <w:r w:rsidR="00AC7236">
        <w:rPr>
          <w:rFonts w:ascii="ArialMTPro-Regular" w:hAnsi="ArialMTPro-Regular" w:cs="ArialMTPro-Regular"/>
          <w:color w:val="000000"/>
        </w:rPr>
        <w:t xml:space="preserve">Social Policy Team, </w:t>
      </w:r>
      <w:r w:rsidR="00711427">
        <w:rPr>
          <w:rFonts w:ascii="ArialMTPro-Regular" w:hAnsi="ArialMTPro-Regular" w:cs="ArialMTPro-Regular"/>
          <w:color w:val="000000"/>
        </w:rPr>
        <w:t>GPO Box 1591</w:t>
      </w:r>
      <w:r w:rsidR="00AC7236" w:rsidRPr="00AD6F32">
        <w:rPr>
          <w:rFonts w:ascii="ArialMTPro-Regular" w:hAnsi="ArialMTPro-Regular" w:cs="ArialMTPro-Regular"/>
          <w:color w:val="000000"/>
        </w:rPr>
        <w:t xml:space="preserve">, </w:t>
      </w:r>
      <w:r>
        <w:rPr>
          <w:rFonts w:ascii="ArialMTPro-Regular" w:hAnsi="ArialMTPro-Regular" w:cs="ArialMTPro-Regular"/>
          <w:color w:val="000000"/>
        </w:rPr>
        <w:t>SYDNEY</w:t>
      </w:r>
      <w:r w:rsidR="00AC7236" w:rsidRPr="00AD6F32">
        <w:rPr>
          <w:rFonts w:ascii="ArialMTPro-Regular" w:hAnsi="ArialMTPro-Regular" w:cs="ArialMTPro-Regular"/>
          <w:color w:val="000000"/>
        </w:rPr>
        <w:t xml:space="preserve"> NSW 2001.</w:t>
      </w:r>
      <w:r w:rsidR="005065B0">
        <w:rPr>
          <w:rFonts w:ascii="ArialMTPro-Regular" w:hAnsi="ArialMTPro-Regular" w:cs="ArialMTPro-Regular"/>
          <w:color w:val="000000"/>
        </w:rPr>
        <w:t xml:space="preserve"> </w:t>
      </w:r>
    </w:p>
    <w:p w14:paraId="3FE79F27" w14:textId="77777777" w:rsidR="00D73554" w:rsidRPr="002C66B2" w:rsidRDefault="00D73554" w:rsidP="002C66B2">
      <w:pPr>
        <w:pStyle w:val="Heading2"/>
      </w:pPr>
      <w:r w:rsidRPr="002C66B2">
        <w:t>What is this survey about?</w:t>
      </w:r>
    </w:p>
    <w:p w14:paraId="23AD6570" w14:textId="237C5E1A" w:rsidR="00D73554" w:rsidRPr="000B0D63" w:rsidRDefault="00D73554" w:rsidP="00D73554">
      <w:pPr>
        <w:pStyle w:val="Heading3"/>
        <w:rPr>
          <w:b w:val="0"/>
          <w:bCs/>
        </w:rPr>
      </w:pPr>
      <w:r w:rsidRPr="00D73554">
        <w:rPr>
          <w:b w:val="0"/>
          <w:bCs/>
        </w:rPr>
        <w:t>We</w:t>
      </w:r>
      <w:r w:rsidR="000B0D63">
        <w:rPr>
          <w:b w:val="0"/>
          <w:bCs/>
        </w:rPr>
        <w:t>’re</w:t>
      </w:r>
      <w:r>
        <w:rPr>
          <w:b w:val="0"/>
          <w:bCs/>
        </w:rPr>
        <w:t xml:space="preserve"> seeking information to better understand </w:t>
      </w:r>
      <w:r w:rsidR="009C790A">
        <w:rPr>
          <w:b w:val="0"/>
          <w:bCs/>
        </w:rPr>
        <w:t xml:space="preserve">strengths and </w:t>
      </w:r>
      <w:r>
        <w:rPr>
          <w:b w:val="0"/>
          <w:bCs/>
        </w:rPr>
        <w:t>opportunities, barriers and challenges</w:t>
      </w:r>
      <w:r w:rsidR="005065B0">
        <w:rPr>
          <w:b w:val="0"/>
          <w:bCs/>
        </w:rPr>
        <w:t>,</w:t>
      </w:r>
      <w:r>
        <w:rPr>
          <w:b w:val="0"/>
          <w:bCs/>
        </w:rPr>
        <w:t xml:space="preserve"> </w:t>
      </w:r>
      <w:r w:rsidR="002963EE">
        <w:rPr>
          <w:b w:val="0"/>
          <w:bCs/>
        </w:rPr>
        <w:t xml:space="preserve">including your </w:t>
      </w:r>
      <w:r>
        <w:rPr>
          <w:b w:val="0"/>
          <w:bCs/>
        </w:rPr>
        <w:t xml:space="preserve">ideas to help improve access and inclusion </w:t>
      </w:r>
      <w:r w:rsidR="005065B0">
        <w:rPr>
          <w:b w:val="0"/>
          <w:bCs/>
        </w:rPr>
        <w:t xml:space="preserve">for people with disability </w:t>
      </w:r>
      <w:r>
        <w:rPr>
          <w:b w:val="0"/>
          <w:bCs/>
        </w:rPr>
        <w:t xml:space="preserve">in </w:t>
      </w:r>
      <w:r w:rsidR="000B0D63">
        <w:rPr>
          <w:b w:val="0"/>
          <w:bCs/>
        </w:rPr>
        <w:t xml:space="preserve">the </w:t>
      </w:r>
      <w:r>
        <w:rPr>
          <w:b w:val="0"/>
          <w:bCs/>
        </w:rPr>
        <w:t xml:space="preserve">City of Sydney local area. </w:t>
      </w:r>
      <w:r w:rsidR="000B0D63">
        <w:rPr>
          <w:b w:val="0"/>
          <w:bCs/>
        </w:rPr>
        <w:t>We’ll use</w:t>
      </w:r>
      <w:r w:rsidR="00E74058">
        <w:rPr>
          <w:b w:val="0"/>
          <w:bCs/>
        </w:rPr>
        <w:t xml:space="preserve"> the</w:t>
      </w:r>
      <w:r>
        <w:rPr>
          <w:b w:val="0"/>
          <w:bCs/>
        </w:rPr>
        <w:t xml:space="preserve"> information collected from this survey to help inform the development of </w:t>
      </w:r>
      <w:r w:rsidR="00E74058">
        <w:rPr>
          <w:b w:val="0"/>
          <w:bCs/>
        </w:rPr>
        <w:t>our</w:t>
      </w:r>
      <w:r>
        <w:rPr>
          <w:b w:val="0"/>
          <w:bCs/>
        </w:rPr>
        <w:t xml:space="preserve"> </w:t>
      </w:r>
      <w:r w:rsidR="00E74058">
        <w:rPr>
          <w:rFonts w:cs="Arial"/>
          <w:b w:val="0"/>
          <w:bCs/>
          <w:lang w:val="en-US"/>
        </w:rPr>
        <w:t>i</w:t>
      </w:r>
      <w:r w:rsidRPr="00D73554">
        <w:rPr>
          <w:rFonts w:cs="Arial"/>
          <w:b w:val="0"/>
          <w:bCs/>
          <w:lang w:val="en-US"/>
        </w:rPr>
        <w:t>nclusion (disability) action plan</w:t>
      </w:r>
      <w:r w:rsidR="00E74058">
        <w:rPr>
          <w:rFonts w:cs="Arial"/>
          <w:b w:val="0"/>
          <w:bCs/>
          <w:lang w:val="en-US"/>
        </w:rPr>
        <w:t xml:space="preserve"> </w:t>
      </w:r>
      <w:r w:rsidR="00E74058">
        <w:rPr>
          <w:b w:val="0"/>
          <w:bCs/>
        </w:rPr>
        <w:t>2025</w:t>
      </w:r>
      <w:r w:rsidR="00A0439D" w:rsidRPr="00AD6F32">
        <w:rPr>
          <w:rStyle w:val="normaltextrun"/>
          <w:rFonts w:cs="Arial"/>
          <w:b w:val="0"/>
          <w:bCs/>
          <w:color w:val="000000" w:themeColor="text1"/>
          <w:bdr w:val="none" w:sz="0" w:space="0" w:color="auto" w:frame="1"/>
          <w:lang w:val="en-US"/>
        </w:rPr>
        <w:t>–</w:t>
      </w:r>
      <w:r w:rsidR="00E74058">
        <w:rPr>
          <w:b w:val="0"/>
          <w:bCs/>
        </w:rPr>
        <w:t>29</w:t>
      </w:r>
      <w:r>
        <w:rPr>
          <w:rFonts w:cs="Arial"/>
          <w:b w:val="0"/>
          <w:bCs/>
          <w:lang w:val="en-US"/>
        </w:rPr>
        <w:t>.</w:t>
      </w:r>
      <w:r w:rsidRPr="00D73554">
        <w:rPr>
          <w:b w:val="0"/>
          <w:bCs/>
        </w:rPr>
        <w:t xml:space="preserve">  </w:t>
      </w:r>
    </w:p>
    <w:p w14:paraId="3124F13D" w14:textId="458BEA6E" w:rsidR="00D73554" w:rsidRPr="002C66B2" w:rsidRDefault="00D73554" w:rsidP="002C66B2">
      <w:pPr>
        <w:pStyle w:val="Heading2"/>
      </w:pPr>
      <w:r w:rsidRPr="002C66B2">
        <w:t>Who is this survey for?</w:t>
      </w:r>
    </w:p>
    <w:p w14:paraId="40BEB9B3" w14:textId="3FFC480A" w:rsidR="00D73554" w:rsidRPr="00D73554" w:rsidRDefault="00D73554" w:rsidP="005A0A5F">
      <w:pPr>
        <w:pStyle w:val="ListParagraph"/>
        <w:numPr>
          <w:ilvl w:val="0"/>
          <w:numId w:val="10"/>
        </w:numPr>
        <w:ind w:left="426" w:hanging="426"/>
        <w:rPr>
          <w:rFonts w:ascii="Arial" w:hAnsi="Arial" w:cs="Arial"/>
          <w:sz w:val="22"/>
          <w:szCs w:val="22"/>
        </w:rPr>
      </w:pPr>
      <w:r w:rsidRPr="00D73554">
        <w:rPr>
          <w:rFonts w:ascii="Arial" w:hAnsi="Arial" w:cs="Arial"/>
          <w:sz w:val="22"/>
          <w:szCs w:val="22"/>
        </w:rPr>
        <w:t xml:space="preserve">People with disability, people with mental health conditions or psychosocial disability, </w:t>
      </w:r>
      <w:r w:rsidR="009C790A">
        <w:rPr>
          <w:rFonts w:ascii="Arial" w:hAnsi="Arial" w:cs="Arial"/>
          <w:sz w:val="22"/>
          <w:szCs w:val="22"/>
        </w:rPr>
        <w:t xml:space="preserve">people who are </w:t>
      </w:r>
      <w:r w:rsidR="00764DD7">
        <w:rPr>
          <w:rFonts w:ascii="Arial" w:hAnsi="Arial" w:cs="Arial"/>
          <w:sz w:val="22"/>
          <w:szCs w:val="22"/>
        </w:rPr>
        <w:t>n</w:t>
      </w:r>
      <w:r w:rsidRPr="00D73554">
        <w:rPr>
          <w:rFonts w:ascii="Arial" w:hAnsi="Arial" w:cs="Arial"/>
          <w:sz w:val="22"/>
          <w:szCs w:val="22"/>
        </w:rPr>
        <w:t xml:space="preserve">eurodivergent, </w:t>
      </w:r>
      <w:r>
        <w:rPr>
          <w:rFonts w:ascii="Arial" w:hAnsi="Arial" w:cs="Arial"/>
          <w:sz w:val="22"/>
          <w:szCs w:val="22"/>
        </w:rPr>
        <w:t xml:space="preserve">and </w:t>
      </w:r>
      <w:r w:rsidRPr="00D73554">
        <w:rPr>
          <w:rFonts w:ascii="Arial" w:hAnsi="Arial" w:cs="Arial"/>
          <w:sz w:val="22"/>
          <w:szCs w:val="22"/>
        </w:rPr>
        <w:t xml:space="preserve">people with </w:t>
      </w:r>
      <w:r>
        <w:rPr>
          <w:rFonts w:ascii="Arial" w:hAnsi="Arial" w:cs="Arial"/>
          <w:sz w:val="22"/>
          <w:szCs w:val="22"/>
        </w:rPr>
        <w:t>long-term health conditions</w:t>
      </w:r>
      <w:r w:rsidR="005065B0">
        <w:rPr>
          <w:rFonts w:ascii="Arial" w:hAnsi="Arial" w:cs="Arial"/>
          <w:sz w:val="22"/>
          <w:szCs w:val="22"/>
        </w:rPr>
        <w:t xml:space="preserve"> who live in </w:t>
      </w:r>
      <w:r w:rsidR="00772886">
        <w:rPr>
          <w:rFonts w:ascii="Arial" w:hAnsi="Arial" w:cs="Arial"/>
          <w:sz w:val="22"/>
          <w:szCs w:val="22"/>
        </w:rPr>
        <w:t xml:space="preserve">the </w:t>
      </w:r>
      <w:r w:rsidR="005065B0">
        <w:rPr>
          <w:rFonts w:ascii="Arial" w:hAnsi="Arial" w:cs="Arial"/>
          <w:sz w:val="22"/>
          <w:szCs w:val="22"/>
        </w:rPr>
        <w:t>City of Sydney or visit the area for work, study, leisure or events</w:t>
      </w:r>
    </w:p>
    <w:p w14:paraId="7D6BD8F9" w14:textId="7CDB16FD" w:rsidR="00D73554" w:rsidRPr="00D73554" w:rsidRDefault="00D73554" w:rsidP="005A0A5F">
      <w:pPr>
        <w:pStyle w:val="ListParagraph"/>
        <w:numPr>
          <w:ilvl w:val="0"/>
          <w:numId w:val="10"/>
        </w:numPr>
        <w:ind w:left="426" w:hanging="426"/>
        <w:rPr>
          <w:rFonts w:ascii="Arial" w:hAnsi="Arial" w:cs="Arial"/>
          <w:sz w:val="22"/>
          <w:szCs w:val="22"/>
        </w:rPr>
      </w:pPr>
      <w:r w:rsidRPr="00D73554">
        <w:rPr>
          <w:rFonts w:ascii="Arial" w:hAnsi="Arial" w:cs="Arial"/>
          <w:sz w:val="22"/>
          <w:szCs w:val="22"/>
        </w:rPr>
        <w:t>Famil</w:t>
      </w:r>
      <w:r>
        <w:rPr>
          <w:rFonts w:ascii="Arial" w:hAnsi="Arial" w:cs="Arial"/>
          <w:sz w:val="22"/>
          <w:szCs w:val="22"/>
        </w:rPr>
        <w:t>y members</w:t>
      </w:r>
      <w:r w:rsidRPr="00D73554">
        <w:rPr>
          <w:rFonts w:ascii="Arial" w:hAnsi="Arial" w:cs="Arial"/>
          <w:sz w:val="22"/>
          <w:szCs w:val="22"/>
        </w:rPr>
        <w:t xml:space="preserve"> or carer</w:t>
      </w:r>
      <w:r>
        <w:rPr>
          <w:rFonts w:ascii="Arial" w:hAnsi="Arial" w:cs="Arial"/>
          <w:sz w:val="22"/>
          <w:szCs w:val="22"/>
        </w:rPr>
        <w:t>s</w:t>
      </w:r>
      <w:r w:rsidRPr="00D73554">
        <w:rPr>
          <w:rFonts w:ascii="Arial" w:hAnsi="Arial" w:cs="Arial"/>
          <w:sz w:val="22"/>
          <w:szCs w:val="22"/>
        </w:rPr>
        <w:t xml:space="preserve"> of </w:t>
      </w:r>
      <w:r>
        <w:rPr>
          <w:rFonts w:ascii="Arial" w:hAnsi="Arial" w:cs="Arial"/>
          <w:sz w:val="22"/>
          <w:szCs w:val="22"/>
        </w:rPr>
        <w:t>people</w:t>
      </w:r>
      <w:r w:rsidRPr="00D73554">
        <w:rPr>
          <w:rFonts w:ascii="Arial" w:hAnsi="Arial" w:cs="Arial"/>
          <w:sz w:val="22"/>
          <w:szCs w:val="22"/>
        </w:rPr>
        <w:t xml:space="preserve"> with disability</w:t>
      </w:r>
    </w:p>
    <w:p w14:paraId="0B87A0BA" w14:textId="2C8E2B80" w:rsidR="00D73554" w:rsidRDefault="00D73554" w:rsidP="005A0A5F">
      <w:pPr>
        <w:pStyle w:val="ListParagraph"/>
        <w:numPr>
          <w:ilvl w:val="0"/>
          <w:numId w:val="10"/>
        </w:numPr>
        <w:ind w:left="426" w:hanging="426"/>
        <w:rPr>
          <w:rFonts w:ascii="Arial" w:hAnsi="Arial" w:cs="Arial"/>
          <w:sz w:val="22"/>
          <w:szCs w:val="22"/>
        </w:rPr>
      </w:pPr>
      <w:r w:rsidRPr="00D73554">
        <w:rPr>
          <w:rFonts w:ascii="Arial" w:hAnsi="Arial" w:cs="Arial"/>
          <w:sz w:val="22"/>
          <w:szCs w:val="22"/>
        </w:rPr>
        <w:t xml:space="preserve">Not-for-profit </w:t>
      </w:r>
      <w:r w:rsidR="00B21A07">
        <w:rPr>
          <w:rFonts w:ascii="Arial" w:hAnsi="Arial" w:cs="Arial"/>
          <w:sz w:val="22"/>
          <w:szCs w:val="22"/>
        </w:rPr>
        <w:t xml:space="preserve">organisations </w:t>
      </w:r>
      <w:r w:rsidRPr="00D73554">
        <w:rPr>
          <w:rFonts w:ascii="Arial" w:hAnsi="Arial" w:cs="Arial"/>
          <w:sz w:val="22"/>
          <w:szCs w:val="22"/>
        </w:rPr>
        <w:t xml:space="preserve">or disability </w:t>
      </w:r>
      <w:r w:rsidR="00B21A07">
        <w:rPr>
          <w:rFonts w:ascii="Arial" w:hAnsi="Arial" w:cs="Arial"/>
          <w:sz w:val="22"/>
          <w:szCs w:val="22"/>
        </w:rPr>
        <w:t>service providers</w:t>
      </w:r>
      <w:r w:rsidR="005065B0">
        <w:rPr>
          <w:rFonts w:ascii="Arial" w:hAnsi="Arial" w:cs="Arial"/>
          <w:sz w:val="22"/>
          <w:szCs w:val="22"/>
        </w:rPr>
        <w:t xml:space="preserve"> operating in </w:t>
      </w:r>
      <w:r w:rsidR="00772886">
        <w:rPr>
          <w:rFonts w:ascii="Arial" w:hAnsi="Arial" w:cs="Arial"/>
          <w:sz w:val="22"/>
          <w:szCs w:val="22"/>
        </w:rPr>
        <w:t xml:space="preserve">the </w:t>
      </w:r>
      <w:r w:rsidR="005065B0">
        <w:rPr>
          <w:rFonts w:ascii="Arial" w:hAnsi="Arial" w:cs="Arial"/>
          <w:sz w:val="22"/>
          <w:szCs w:val="22"/>
        </w:rPr>
        <w:t>City of Sydney local area</w:t>
      </w:r>
      <w:r w:rsidRPr="00D73554">
        <w:rPr>
          <w:rFonts w:ascii="Arial" w:hAnsi="Arial" w:cs="Arial"/>
          <w:sz w:val="22"/>
          <w:szCs w:val="22"/>
        </w:rPr>
        <w:t xml:space="preserve"> </w:t>
      </w:r>
    </w:p>
    <w:p w14:paraId="001D0825" w14:textId="77777777" w:rsidR="00D73554" w:rsidRPr="002C66B2" w:rsidRDefault="00D73554" w:rsidP="002C66B2">
      <w:pPr>
        <w:pStyle w:val="Heading2"/>
      </w:pPr>
      <w:r w:rsidRPr="002C66B2">
        <w:t>What does participation in this survey involve?</w:t>
      </w:r>
    </w:p>
    <w:p w14:paraId="68851E5C" w14:textId="7C9E5F7F" w:rsidR="00D73554" w:rsidRDefault="00D73554" w:rsidP="005A0A5F">
      <w:pPr>
        <w:pStyle w:val="ListParagraph"/>
        <w:numPr>
          <w:ilvl w:val="0"/>
          <w:numId w:val="11"/>
        </w:numPr>
        <w:spacing w:after="160" w:line="259" w:lineRule="auto"/>
        <w:ind w:left="426" w:hanging="426"/>
        <w:rPr>
          <w:rFonts w:asciiTheme="majorHAnsi" w:hAnsiTheme="majorHAnsi" w:cstheme="majorHAnsi"/>
          <w:sz w:val="22"/>
          <w:szCs w:val="22"/>
        </w:rPr>
      </w:pPr>
      <w:r w:rsidRPr="00D73554">
        <w:rPr>
          <w:rFonts w:asciiTheme="majorHAnsi" w:hAnsiTheme="majorHAnsi" w:cstheme="majorHAnsi"/>
          <w:sz w:val="22"/>
          <w:szCs w:val="22"/>
        </w:rPr>
        <w:t xml:space="preserve">Answering some questions about yourself so we know who is represented in the survey </w:t>
      </w:r>
    </w:p>
    <w:p w14:paraId="03880F6E" w14:textId="0F4F3758" w:rsidR="00B21A07" w:rsidRDefault="00D73554" w:rsidP="005A0A5F">
      <w:pPr>
        <w:pStyle w:val="ListParagraph"/>
        <w:numPr>
          <w:ilvl w:val="0"/>
          <w:numId w:val="11"/>
        </w:numPr>
        <w:spacing w:after="160" w:line="259" w:lineRule="auto"/>
        <w:ind w:left="426" w:hanging="426"/>
        <w:rPr>
          <w:rFonts w:asciiTheme="majorHAnsi" w:hAnsiTheme="majorHAnsi" w:cstheme="majorHAnsi"/>
          <w:sz w:val="22"/>
          <w:szCs w:val="22"/>
        </w:rPr>
      </w:pPr>
      <w:r w:rsidRPr="00D73554">
        <w:rPr>
          <w:rFonts w:asciiTheme="majorHAnsi" w:hAnsiTheme="majorHAnsi" w:cstheme="majorHAnsi"/>
          <w:sz w:val="22"/>
          <w:szCs w:val="22"/>
        </w:rPr>
        <w:t>Questions about topics included in the Inclusion (disability) action plan</w:t>
      </w:r>
    </w:p>
    <w:p w14:paraId="640E1B74" w14:textId="7BC0979D" w:rsidR="00D73554" w:rsidRPr="003272BB" w:rsidRDefault="00D73554" w:rsidP="005A0A5F">
      <w:pPr>
        <w:pStyle w:val="ListParagraph"/>
        <w:numPr>
          <w:ilvl w:val="0"/>
          <w:numId w:val="11"/>
        </w:numPr>
        <w:spacing w:after="160" w:line="259" w:lineRule="auto"/>
        <w:ind w:left="426" w:hanging="426"/>
        <w:rPr>
          <w:rFonts w:asciiTheme="majorHAnsi" w:hAnsiTheme="majorHAnsi" w:cstheme="majorHAnsi"/>
          <w:sz w:val="22"/>
          <w:szCs w:val="22"/>
        </w:rPr>
      </w:pPr>
      <w:r w:rsidRPr="00D73554">
        <w:rPr>
          <w:rFonts w:asciiTheme="majorHAnsi" w:hAnsiTheme="majorHAnsi" w:cstheme="majorHAnsi"/>
          <w:bCs/>
          <w:sz w:val="22"/>
          <w:szCs w:val="22"/>
        </w:rPr>
        <w:t xml:space="preserve">Questions with an asterisk </w:t>
      </w:r>
      <w:r w:rsidR="00772886">
        <w:rPr>
          <w:rFonts w:asciiTheme="majorHAnsi" w:hAnsiTheme="majorHAnsi" w:cstheme="majorHAnsi"/>
          <w:bCs/>
          <w:sz w:val="22"/>
          <w:szCs w:val="22"/>
        </w:rPr>
        <w:t>(</w:t>
      </w:r>
      <w:r w:rsidR="00772886" w:rsidRPr="00D73554">
        <w:rPr>
          <w:rFonts w:asciiTheme="majorHAnsi" w:hAnsiTheme="majorHAnsi" w:cstheme="majorHAnsi"/>
          <w:bCs/>
          <w:sz w:val="22"/>
          <w:szCs w:val="22"/>
        </w:rPr>
        <w:t>*</w:t>
      </w:r>
      <w:r w:rsidR="00B87CBB">
        <w:rPr>
          <w:rFonts w:asciiTheme="majorHAnsi" w:hAnsiTheme="majorHAnsi" w:cstheme="majorHAnsi"/>
          <w:bCs/>
          <w:sz w:val="22"/>
          <w:szCs w:val="22"/>
        </w:rPr>
        <w:t xml:space="preserve">) </w:t>
      </w:r>
      <w:r w:rsidRPr="00D73554">
        <w:rPr>
          <w:rFonts w:asciiTheme="majorHAnsi" w:hAnsiTheme="majorHAnsi" w:cstheme="majorHAnsi"/>
          <w:bCs/>
          <w:sz w:val="22"/>
          <w:szCs w:val="22"/>
        </w:rPr>
        <w:t>are mandatory</w:t>
      </w:r>
    </w:p>
    <w:p w14:paraId="56927CDC" w14:textId="4D03E0A6" w:rsidR="003272BB" w:rsidRPr="00D73554" w:rsidRDefault="00F94057" w:rsidP="005A0A5F">
      <w:pPr>
        <w:pStyle w:val="ListParagraph"/>
        <w:numPr>
          <w:ilvl w:val="0"/>
          <w:numId w:val="11"/>
        </w:numPr>
        <w:spacing w:after="160" w:line="259" w:lineRule="auto"/>
        <w:ind w:left="426" w:hanging="426"/>
        <w:rPr>
          <w:rFonts w:asciiTheme="majorHAnsi" w:hAnsiTheme="majorHAnsi" w:cstheme="majorHAnsi"/>
          <w:sz w:val="22"/>
          <w:szCs w:val="22"/>
        </w:rPr>
      </w:pPr>
      <w:r>
        <w:rPr>
          <w:rFonts w:asciiTheme="majorHAnsi" w:hAnsiTheme="majorHAnsi" w:cstheme="majorHAnsi"/>
          <w:bCs/>
          <w:sz w:val="22"/>
          <w:szCs w:val="22"/>
        </w:rPr>
        <w:t xml:space="preserve">Sixteen </w:t>
      </w:r>
      <w:r w:rsidR="003272BB">
        <w:rPr>
          <w:rFonts w:asciiTheme="majorHAnsi" w:hAnsiTheme="majorHAnsi" w:cstheme="majorHAnsi"/>
          <w:bCs/>
          <w:sz w:val="22"/>
          <w:szCs w:val="22"/>
        </w:rPr>
        <w:t>questions are mandatory</w:t>
      </w:r>
      <w:r w:rsidR="003E2CE1">
        <w:rPr>
          <w:rFonts w:asciiTheme="majorHAnsi" w:hAnsiTheme="majorHAnsi" w:cstheme="majorHAnsi"/>
          <w:bCs/>
          <w:sz w:val="22"/>
          <w:szCs w:val="22"/>
        </w:rPr>
        <w:t xml:space="preserve"> </w:t>
      </w:r>
      <w:r w:rsidR="008264A3">
        <w:rPr>
          <w:rFonts w:asciiTheme="majorHAnsi" w:hAnsiTheme="majorHAnsi" w:cstheme="majorHAnsi"/>
          <w:bCs/>
          <w:sz w:val="22"/>
          <w:szCs w:val="22"/>
        </w:rPr>
        <w:t>–</w:t>
      </w:r>
      <w:r w:rsidR="003E2CE1">
        <w:rPr>
          <w:rFonts w:asciiTheme="majorHAnsi" w:hAnsiTheme="majorHAnsi" w:cstheme="majorHAnsi"/>
          <w:bCs/>
          <w:sz w:val="22"/>
          <w:szCs w:val="22"/>
        </w:rPr>
        <w:t xml:space="preserve"> </w:t>
      </w:r>
      <w:r w:rsidR="008264A3">
        <w:rPr>
          <w:rFonts w:asciiTheme="majorHAnsi" w:hAnsiTheme="majorHAnsi" w:cstheme="majorHAnsi"/>
          <w:bCs/>
          <w:sz w:val="22"/>
          <w:szCs w:val="22"/>
        </w:rPr>
        <w:t xml:space="preserve">you </w:t>
      </w:r>
      <w:r w:rsidR="003272BB">
        <w:rPr>
          <w:rFonts w:asciiTheme="majorHAnsi" w:hAnsiTheme="majorHAnsi" w:cstheme="majorHAnsi"/>
          <w:bCs/>
          <w:sz w:val="22"/>
          <w:szCs w:val="22"/>
        </w:rPr>
        <w:t>do</w:t>
      </w:r>
      <w:r w:rsidR="008264A3">
        <w:rPr>
          <w:rFonts w:asciiTheme="majorHAnsi" w:hAnsiTheme="majorHAnsi" w:cstheme="majorHAnsi"/>
          <w:bCs/>
          <w:sz w:val="22"/>
          <w:szCs w:val="22"/>
        </w:rPr>
        <w:t>n’t</w:t>
      </w:r>
      <w:r w:rsidR="003272BB">
        <w:rPr>
          <w:rFonts w:asciiTheme="majorHAnsi" w:hAnsiTheme="majorHAnsi" w:cstheme="majorHAnsi"/>
          <w:bCs/>
          <w:sz w:val="22"/>
          <w:szCs w:val="22"/>
        </w:rPr>
        <w:t xml:space="preserve"> have to complete any that are not mandatory, but it is encouraged if you have time</w:t>
      </w:r>
    </w:p>
    <w:p w14:paraId="314F93CF" w14:textId="6F0D2881" w:rsidR="00D73554" w:rsidRPr="00D73554" w:rsidRDefault="005065B0" w:rsidP="005A0A5F">
      <w:pPr>
        <w:pStyle w:val="ListParagraph"/>
        <w:numPr>
          <w:ilvl w:val="0"/>
          <w:numId w:val="11"/>
        </w:numPr>
        <w:spacing w:after="160" w:line="259" w:lineRule="auto"/>
        <w:ind w:left="426" w:hanging="426"/>
        <w:rPr>
          <w:rFonts w:asciiTheme="minorHAnsi" w:hAnsiTheme="minorHAnsi" w:cstheme="minorHAnsi"/>
          <w:sz w:val="22"/>
          <w:szCs w:val="22"/>
        </w:rPr>
      </w:pPr>
      <w:r>
        <w:rPr>
          <w:rFonts w:asciiTheme="minorHAnsi" w:hAnsiTheme="minorHAnsi" w:cstheme="minorHAnsi"/>
          <w:sz w:val="22"/>
          <w:szCs w:val="22"/>
        </w:rPr>
        <w:t>Your responses are</w:t>
      </w:r>
      <w:r w:rsidR="00D73554" w:rsidRPr="00D73554">
        <w:rPr>
          <w:rFonts w:asciiTheme="minorHAnsi" w:hAnsiTheme="minorHAnsi" w:cstheme="minorHAnsi"/>
          <w:sz w:val="22"/>
          <w:szCs w:val="22"/>
        </w:rPr>
        <w:t xml:space="preserve"> anonymous</w:t>
      </w:r>
      <w:r>
        <w:rPr>
          <w:rFonts w:asciiTheme="minorHAnsi" w:hAnsiTheme="minorHAnsi" w:cstheme="minorHAnsi"/>
          <w:sz w:val="22"/>
          <w:szCs w:val="22"/>
        </w:rPr>
        <w:t xml:space="preserve"> and confidential</w:t>
      </w:r>
      <w:r w:rsidR="003E5E49">
        <w:rPr>
          <w:rFonts w:asciiTheme="minorHAnsi" w:hAnsiTheme="minorHAnsi" w:cstheme="minorHAnsi"/>
          <w:sz w:val="22"/>
          <w:szCs w:val="22"/>
        </w:rPr>
        <w:t xml:space="preserve"> </w:t>
      </w:r>
      <w:r w:rsidR="003E5E49">
        <w:rPr>
          <w:rFonts w:asciiTheme="majorHAnsi" w:hAnsiTheme="majorHAnsi" w:cstheme="majorHAnsi"/>
          <w:bCs/>
          <w:sz w:val="22"/>
          <w:szCs w:val="22"/>
        </w:rPr>
        <w:t xml:space="preserve">– </w:t>
      </w:r>
      <w:r w:rsidR="003E5E49">
        <w:rPr>
          <w:rFonts w:asciiTheme="minorHAnsi" w:hAnsiTheme="minorHAnsi" w:cstheme="minorHAnsi"/>
          <w:sz w:val="22"/>
          <w:szCs w:val="22"/>
        </w:rPr>
        <w:t>n</w:t>
      </w:r>
      <w:r w:rsidR="00D73554" w:rsidRPr="00D73554">
        <w:rPr>
          <w:rFonts w:asciiTheme="minorHAnsi" w:hAnsiTheme="minorHAnsi" w:cstheme="minorHAnsi"/>
          <w:bCs/>
          <w:sz w:val="22"/>
          <w:szCs w:val="22"/>
        </w:rPr>
        <w:t xml:space="preserve">o personal or identifying information will be used in the </w:t>
      </w:r>
      <w:r w:rsidR="003E5E49">
        <w:rPr>
          <w:rFonts w:asciiTheme="minorHAnsi" w:hAnsiTheme="minorHAnsi" w:cstheme="minorHAnsi"/>
          <w:bCs/>
          <w:sz w:val="22"/>
          <w:szCs w:val="22"/>
        </w:rPr>
        <w:t>p</w:t>
      </w:r>
      <w:r w:rsidR="00D73554" w:rsidRPr="00D73554">
        <w:rPr>
          <w:rFonts w:asciiTheme="minorHAnsi" w:hAnsiTheme="minorHAnsi" w:cstheme="minorHAnsi"/>
          <w:bCs/>
          <w:sz w:val="22"/>
          <w:szCs w:val="22"/>
        </w:rPr>
        <w:t>lan. Please refer to</w:t>
      </w:r>
      <w:r w:rsidR="00F85536">
        <w:rPr>
          <w:rFonts w:asciiTheme="minorHAnsi" w:hAnsiTheme="minorHAnsi" w:cstheme="minorHAnsi"/>
          <w:bCs/>
          <w:sz w:val="22"/>
          <w:szCs w:val="22"/>
        </w:rPr>
        <w:t xml:space="preserve"> our</w:t>
      </w:r>
      <w:r w:rsidR="00D73554" w:rsidRPr="00D73554">
        <w:rPr>
          <w:rFonts w:asciiTheme="minorHAnsi" w:hAnsiTheme="minorHAnsi" w:cstheme="minorHAnsi"/>
          <w:bCs/>
          <w:sz w:val="22"/>
          <w:szCs w:val="22"/>
        </w:rPr>
        <w:t xml:space="preserve"> </w:t>
      </w:r>
      <w:hyperlink r:id="rId19" w:history="1">
        <w:r w:rsidR="00D73554" w:rsidRPr="006F5A3D">
          <w:rPr>
            <w:rStyle w:val="Hyperlink"/>
            <w:rFonts w:asciiTheme="minorHAnsi" w:hAnsiTheme="minorHAnsi" w:cstheme="minorHAnsi"/>
            <w:bCs/>
            <w:sz w:val="22"/>
            <w:szCs w:val="22"/>
          </w:rPr>
          <w:t>privacy management plan.</w:t>
        </w:r>
      </w:hyperlink>
    </w:p>
    <w:p w14:paraId="54E62DFC" w14:textId="787D6660" w:rsidR="00D73554" w:rsidRPr="00D73554" w:rsidRDefault="00D73554" w:rsidP="005A0A5F">
      <w:pPr>
        <w:pStyle w:val="ListParagraph"/>
        <w:numPr>
          <w:ilvl w:val="0"/>
          <w:numId w:val="11"/>
        </w:numPr>
        <w:spacing w:after="160" w:line="259" w:lineRule="auto"/>
        <w:ind w:left="426" w:hanging="426"/>
        <w:rPr>
          <w:rFonts w:asciiTheme="majorHAnsi" w:hAnsiTheme="majorHAnsi" w:cstheme="majorHAnsi"/>
          <w:sz w:val="22"/>
          <w:szCs w:val="22"/>
        </w:rPr>
      </w:pPr>
      <w:r w:rsidRPr="00D73554">
        <w:rPr>
          <w:rFonts w:asciiTheme="majorHAnsi" w:hAnsiTheme="majorHAnsi" w:cstheme="majorHAnsi"/>
          <w:sz w:val="22"/>
          <w:szCs w:val="22"/>
        </w:rPr>
        <w:t>If you complete the survey you are consenting to us using this data for the purpose o</w:t>
      </w:r>
      <w:r>
        <w:rPr>
          <w:rFonts w:asciiTheme="majorHAnsi" w:hAnsiTheme="majorHAnsi" w:cstheme="majorHAnsi"/>
          <w:sz w:val="22"/>
          <w:szCs w:val="22"/>
        </w:rPr>
        <w:t xml:space="preserve">f developing </w:t>
      </w:r>
      <w:r w:rsidR="002963EE">
        <w:rPr>
          <w:rFonts w:asciiTheme="majorHAnsi" w:hAnsiTheme="majorHAnsi" w:cstheme="majorHAnsi"/>
          <w:sz w:val="22"/>
          <w:szCs w:val="22"/>
        </w:rPr>
        <w:t>our new</w:t>
      </w:r>
      <w:r>
        <w:rPr>
          <w:rFonts w:asciiTheme="majorHAnsi" w:hAnsiTheme="majorHAnsi" w:cstheme="majorHAnsi"/>
          <w:sz w:val="22"/>
          <w:szCs w:val="22"/>
        </w:rPr>
        <w:t xml:space="preserve"> </w:t>
      </w:r>
      <w:r w:rsidR="00FD76C9">
        <w:rPr>
          <w:rFonts w:asciiTheme="majorHAnsi" w:hAnsiTheme="majorHAnsi" w:cstheme="majorHAnsi"/>
          <w:sz w:val="22"/>
          <w:szCs w:val="22"/>
        </w:rPr>
        <w:t>i</w:t>
      </w:r>
      <w:r>
        <w:rPr>
          <w:rFonts w:asciiTheme="majorHAnsi" w:hAnsiTheme="majorHAnsi" w:cstheme="majorHAnsi"/>
          <w:sz w:val="22"/>
          <w:szCs w:val="22"/>
        </w:rPr>
        <w:t xml:space="preserve">nclusion (disability) action plan </w:t>
      </w:r>
    </w:p>
    <w:p w14:paraId="69B984EB" w14:textId="77777777" w:rsidR="00D73554" w:rsidRPr="002C66B2" w:rsidRDefault="00D73554" w:rsidP="002C66B2">
      <w:pPr>
        <w:pStyle w:val="Heading2"/>
      </w:pPr>
      <w:r w:rsidRPr="002C66B2">
        <w:t>How long will this take?</w:t>
      </w:r>
    </w:p>
    <w:p w14:paraId="0D2D140D" w14:textId="4FC0A972" w:rsidR="00D73554" w:rsidRPr="00D73554" w:rsidRDefault="00D73554" w:rsidP="00D73554">
      <w:pPr>
        <w:rPr>
          <w:rFonts w:asciiTheme="majorHAnsi" w:hAnsiTheme="majorHAnsi" w:cstheme="majorHAnsi"/>
        </w:rPr>
      </w:pPr>
      <w:r w:rsidRPr="00D73554">
        <w:rPr>
          <w:rFonts w:asciiTheme="majorHAnsi" w:hAnsiTheme="majorHAnsi" w:cstheme="majorHAnsi"/>
        </w:rPr>
        <w:t xml:space="preserve">This survey has been designed to take </w:t>
      </w:r>
      <w:r w:rsidR="00FD76C9">
        <w:rPr>
          <w:rFonts w:asciiTheme="majorHAnsi" w:hAnsiTheme="majorHAnsi" w:cstheme="majorHAnsi"/>
        </w:rPr>
        <w:t>around</w:t>
      </w:r>
      <w:r w:rsidRPr="00D73554">
        <w:rPr>
          <w:rFonts w:asciiTheme="majorHAnsi" w:hAnsiTheme="majorHAnsi" w:cstheme="majorHAnsi"/>
        </w:rPr>
        <w:t xml:space="preserve"> </w:t>
      </w:r>
      <w:r>
        <w:rPr>
          <w:rFonts w:asciiTheme="majorHAnsi" w:hAnsiTheme="majorHAnsi" w:cstheme="majorHAnsi"/>
        </w:rPr>
        <w:t>2</w:t>
      </w:r>
      <w:r w:rsidRPr="00D73554">
        <w:rPr>
          <w:rFonts w:asciiTheme="majorHAnsi" w:hAnsiTheme="majorHAnsi" w:cstheme="majorHAnsi"/>
        </w:rPr>
        <w:t>0 minutes to complete (unless you want to include more detailed information</w:t>
      </w:r>
      <w:r w:rsidR="00FD76C9">
        <w:rPr>
          <w:rFonts w:asciiTheme="majorHAnsi" w:hAnsiTheme="majorHAnsi" w:cstheme="majorHAnsi"/>
        </w:rPr>
        <w:t>,</w:t>
      </w:r>
      <w:r w:rsidRPr="00D73554">
        <w:rPr>
          <w:rFonts w:asciiTheme="majorHAnsi" w:hAnsiTheme="majorHAnsi" w:cstheme="majorHAnsi"/>
        </w:rPr>
        <w:t xml:space="preserve"> then it may take a little longer)</w:t>
      </w:r>
      <w:r>
        <w:rPr>
          <w:rFonts w:asciiTheme="majorHAnsi" w:hAnsiTheme="majorHAnsi" w:cstheme="majorHAnsi"/>
        </w:rPr>
        <w:t>.</w:t>
      </w:r>
      <w:r w:rsidRPr="00D73554">
        <w:rPr>
          <w:rFonts w:asciiTheme="majorHAnsi" w:hAnsiTheme="majorHAnsi" w:cstheme="majorHAnsi"/>
        </w:rPr>
        <w:t xml:space="preserve"> </w:t>
      </w:r>
      <w:r w:rsidR="0033068F">
        <w:rPr>
          <w:rFonts w:asciiTheme="majorHAnsi" w:hAnsiTheme="majorHAnsi" w:cstheme="majorHAnsi"/>
        </w:rPr>
        <w:t xml:space="preserve"> We recognise that some people may need more time to complete the survey.</w:t>
      </w:r>
    </w:p>
    <w:p w14:paraId="453728EA" w14:textId="716BD789" w:rsidR="00D73554" w:rsidRPr="002C66B2" w:rsidRDefault="00D73554" w:rsidP="002C66B2">
      <w:pPr>
        <w:pStyle w:val="Heading2"/>
      </w:pPr>
      <w:r w:rsidRPr="002C66B2">
        <w:lastRenderedPageBreak/>
        <w:t xml:space="preserve">Need </w:t>
      </w:r>
      <w:r w:rsidR="00FD76C9" w:rsidRPr="002C66B2">
        <w:t>h</w:t>
      </w:r>
      <w:r w:rsidRPr="002C66B2">
        <w:t>elp?</w:t>
      </w:r>
    </w:p>
    <w:p w14:paraId="6A67F506" w14:textId="2E1BB8B6" w:rsidR="00D73554" w:rsidRPr="00441520" w:rsidRDefault="00D73554" w:rsidP="00D73554">
      <w:pPr>
        <w:spacing w:line="309" w:lineRule="auto"/>
        <w:ind w:right="372"/>
      </w:pPr>
      <w:r w:rsidRPr="00441520">
        <w:t xml:space="preserve">If you need help filling out this survey, you can call the </w:t>
      </w:r>
      <w:r w:rsidR="00FD76C9">
        <w:t>s</w:t>
      </w:r>
      <w:r w:rsidRPr="00441520">
        <w:t xml:space="preserve">ocial </w:t>
      </w:r>
      <w:r w:rsidR="00FD76C9">
        <w:t>p</w:t>
      </w:r>
      <w:r w:rsidRPr="00441520">
        <w:t xml:space="preserve">olicy team on 02 9265 9333 or email </w:t>
      </w:r>
      <w:hyperlink r:id="rId20" w:history="1">
        <w:r w:rsidR="00B21A07" w:rsidRPr="00345448">
          <w:rPr>
            <w:rStyle w:val="Hyperlink"/>
          </w:rPr>
          <w:t>inclusiondisability@cityofsydney.nsw.gov.au</w:t>
        </w:r>
      </w:hyperlink>
    </w:p>
    <w:p w14:paraId="38490C65" w14:textId="031A3968" w:rsidR="00046137" w:rsidRPr="00777DED" w:rsidRDefault="00046137" w:rsidP="00777DED">
      <w:pPr>
        <w:autoSpaceDE w:val="0"/>
        <w:autoSpaceDN w:val="0"/>
        <w:adjustRightInd w:val="0"/>
        <w:rPr>
          <w:rFonts w:ascii="ArialMTPro-Bold" w:hAnsi="ArialMTPro-Bold" w:cs="ArialMTPro-Bold"/>
          <w:color w:val="FF0000"/>
        </w:rPr>
      </w:pPr>
      <w:r w:rsidRPr="00777DED">
        <w:t xml:space="preserve">This survey is </w:t>
      </w:r>
      <w:r w:rsidR="005065B0" w:rsidRPr="00777DED">
        <w:t xml:space="preserve">also </w:t>
      </w:r>
      <w:r w:rsidRPr="00777DED">
        <w:t xml:space="preserve">available in </w:t>
      </w:r>
      <w:r w:rsidR="00777DED" w:rsidRPr="00777DED">
        <w:rPr>
          <w:rFonts w:ascii="ArialMTPro-Bold" w:hAnsi="ArialMTPro-Bold" w:cs="ArialMTPro-Bold"/>
        </w:rPr>
        <w:t>Chinese Simplified, Chinese Traditional, Indonesian,</w:t>
      </w:r>
      <w:r w:rsidR="00777DED" w:rsidRPr="00777DED">
        <w:rPr>
          <w:rFonts w:ascii="ArialMTPro-Bold" w:hAnsi="ArialMTPro-Bold" w:cs="ArialMTPro-Bold"/>
        </w:rPr>
        <w:tab/>
        <w:t>Spanish</w:t>
      </w:r>
      <w:r w:rsidR="00777DED">
        <w:rPr>
          <w:rFonts w:ascii="ArialMTPro-Bold" w:hAnsi="ArialMTPro-Bold" w:cs="ArialMTPro-Bold"/>
        </w:rPr>
        <w:t>,</w:t>
      </w:r>
      <w:r w:rsidR="00777DED" w:rsidRPr="00777DED">
        <w:rPr>
          <w:rFonts w:ascii="ArialMTPro-Bold" w:hAnsi="ArialMTPro-Bold" w:cs="ArialMTPro-Bold"/>
        </w:rPr>
        <w:t xml:space="preserve"> Thai</w:t>
      </w:r>
      <w:r w:rsidR="00777DED">
        <w:rPr>
          <w:rFonts w:ascii="ArialMTPro-Bold" w:hAnsi="ArialMTPro-Bold" w:cs="ArialMTPro-Bold"/>
          <w:color w:val="FF0000"/>
        </w:rPr>
        <w:t xml:space="preserve"> </w:t>
      </w:r>
      <w:r w:rsidR="00B21A07">
        <w:t xml:space="preserve">and </w:t>
      </w:r>
      <w:r>
        <w:t>Easy Read.</w:t>
      </w:r>
    </w:p>
    <w:p w14:paraId="387EE27C" w14:textId="5574EE16" w:rsidR="00046137" w:rsidRDefault="00046137" w:rsidP="002C66B2">
      <w:pPr>
        <w:pStyle w:val="Heading2"/>
      </w:pPr>
      <w:r>
        <w:t>Getting support</w:t>
      </w:r>
    </w:p>
    <w:p w14:paraId="4102C47E" w14:textId="211CE358" w:rsidR="00046137" w:rsidRDefault="00046137" w:rsidP="00046137">
      <w:r>
        <w:t xml:space="preserve">We recognise that </w:t>
      </w:r>
      <w:r w:rsidR="00FD76C9">
        <w:t>by</w:t>
      </w:r>
      <w:r>
        <w:t xml:space="preserve"> sharing your lived experience of disability or caring, it may bring up distress or discomfort. If you need to speak with someone for confidential </w:t>
      </w:r>
      <w:r w:rsidR="00B21A07">
        <w:t>support,</w:t>
      </w:r>
      <w:r>
        <w:t xml:space="preserve"> you may wish to contact:</w:t>
      </w:r>
    </w:p>
    <w:p w14:paraId="075E4232" w14:textId="77777777" w:rsidR="006E62CC" w:rsidRDefault="006E62CC" w:rsidP="00046137"/>
    <w:p w14:paraId="5BBACFFE" w14:textId="77777777" w:rsidR="00046137" w:rsidRPr="001A07DC" w:rsidRDefault="00046137" w:rsidP="00046137">
      <w:pPr>
        <w:rPr>
          <w:rFonts w:asciiTheme="majorHAnsi" w:hAnsiTheme="majorHAnsi" w:cstheme="majorHAnsi"/>
          <w:b/>
          <w:bCs/>
        </w:rPr>
        <w:sectPr w:rsidR="00046137" w:rsidRPr="001A07DC" w:rsidSect="00654769">
          <w:headerReference w:type="default" r:id="rId21"/>
          <w:pgSz w:w="11906" w:h="16838" w:code="9"/>
          <w:pgMar w:top="1134" w:right="1134" w:bottom="851" w:left="1134" w:header="567" w:footer="567" w:gutter="0"/>
          <w:cols w:space="708"/>
          <w:docGrid w:linePitch="360"/>
        </w:sectPr>
      </w:pPr>
    </w:p>
    <w:p w14:paraId="0F443742" w14:textId="77777777" w:rsidR="00046137" w:rsidRPr="001A07DC" w:rsidRDefault="00046137" w:rsidP="000A48E9">
      <w:pPr>
        <w:pStyle w:val="ListParagraph"/>
        <w:numPr>
          <w:ilvl w:val="0"/>
          <w:numId w:val="17"/>
        </w:numPr>
        <w:ind w:left="567" w:hanging="425"/>
        <w:rPr>
          <w:rFonts w:asciiTheme="majorHAnsi" w:hAnsiTheme="majorHAnsi" w:cstheme="majorHAnsi"/>
          <w:b/>
          <w:bCs/>
          <w:sz w:val="22"/>
          <w:szCs w:val="22"/>
        </w:rPr>
      </w:pPr>
      <w:r w:rsidRPr="001A07DC">
        <w:rPr>
          <w:rFonts w:asciiTheme="majorHAnsi" w:hAnsiTheme="majorHAnsi" w:cstheme="majorHAnsi"/>
          <w:b/>
          <w:bCs/>
          <w:sz w:val="22"/>
          <w:szCs w:val="22"/>
        </w:rPr>
        <w:t>Lifeline</w:t>
      </w:r>
    </w:p>
    <w:p w14:paraId="47089AD8" w14:textId="16962854" w:rsidR="00046137" w:rsidRPr="001A07DC" w:rsidRDefault="00000000" w:rsidP="000A48E9">
      <w:pPr>
        <w:ind w:left="567"/>
        <w:rPr>
          <w:rFonts w:asciiTheme="majorHAnsi" w:hAnsiTheme="majorHAnsi" w:cstheme="majorHAnsi"/>
        </w:rPr>
      </w:pPr>
      <w:hyperlink r:id="rId22" w:history="1">
        <w:r w:rsidR="00046137" w:rsidRPr="001A07DC">
          <w:rPr>
            <w:rStyle w:val="Hyperlink"/>
            <w:rFonts w:asciiTheme="majorHAnsi" w:hAnsiTheme="majorHAnsi" w:cstheme="majorHAnsi"/>
          </w:rPr>
          <w:t>lifeline.org.au</w:t>
        </w:r>
      </w:hyperlink>
      <w:r w:rsidR="00046137" w:rsidRPr="001A07DC">
        <w:rPr>
          <w:rStyle w:val="Hyperlink"/>
          <w:rFonts w:asciiTheme="majorHAnsi" w:hAnsiTheme="majorHAnsi" w:cstheme="majorHAnsi"/>
        </w:rPr>
        <w:t xml:space="preserve"> </w:t>
      </w:r>
    </w:p>
    <w:p w14:paraId="30292F54" w14:textId="77777777" w:rsidR="00046137" w:rsidRPr="001A07DC" w:rsidRDefault="00046137" w:rsidP="000A48E9">
      <w:pPr>
        <w:ind w:left="567"/>
        <w:rPr>
          <w:rFonts w:asciiTheme="majorHAnsi" w:hAnsiTheme="majorHAnsi" w:cstheme="majorHAnsi"/>
        </w:rPr>
      </w:pPr>
      <w:r w:rsidRPr="001A07DC">
        <w:rPr>
          <w:rFonts w:asciiTheme="majorHAnsi" w:hAnsiTheme="majorHAnsi" w:cstheme="majorHAnsi"/>
        </w:rPr>
        <w:t>13 11 14</w:t>
      </w:r>
    </w:p>
    <w:p w14:paraId="1DA4A80B" w14:textId="0632A408" w:rsidR="00046137" w:rsidRPr="001A07DC" w:rsidRDefault="00046137" w:rsidP="000A48E9">
      <w:pPr>
        <w:pStyle w:val="ListParagraph"/>
        <w:numPr>
          <w:ilvl w:val="0"/>
          <w:numId w:val="17"/>
        </w:numPr>
        <w:ind w:left="567" w:hanging="425"/>
        <w:rPr>
          <w:rFonts w:asciiTheme="majorHAnsi" w:hAnsiTheme="majorHAnsi" w:cstheme="majorHAnsi"/>
          <w:b/>
          <w:bCs/>
          <w:sz w:val="22"/>
          <w:szCs w:val="22"/>
        </w:rPr>
      </w:pPr>
      <w:r w:rsidRPr="001A07DC">
        <w:rPr>
          <w:rFonts w:asciiTheme="majorHAnsi" w:hAnsiTheme="majorHAnsi" w:cstheme="majorHAnsi"/>
          <w:b/>
          <w:bCs/>
          <w:sz w:val="22"/>
          <w:szCs w:val="22"/>
        </w:rPr>
        <w:t>Beyond Blue Support Service</w:t>
      </w:r>
    </w:p>
    <w:p w14:paraId="50CF6BE3" w14:textId="77777777" w:rsidR="00046137" w:rsidRPr="001A07DC" w:rsidRDefault="00000000" w:rsidP="000A48E9">
      <w:pPr>
        <w:ind w:left="567"/>
        <w:rPr>
          <w:rFonts w:asciiTheme="majorHAnsi" w:hAnsiTheme="majorHAnsi" w:cstheme="majorHAnsi"/>
        </w:rPr>
      </w:pPr>
      <w:hyperlink r:id="rId23" w:history="1">
        <w:r w:rsidR="00046137" w:rsidRPr="001A07DC">
          <w:rPr>
            <w:rStyle w:val="Hyperlink"/>
            <w:rFonts w:asciiTheme="majorHAnsi" w:hAnsiTheme="majorHAnsi" w:cstheme="majorHAnsi"/>
          </w:rPr>
          <w:t>beyondblue.org.au</w:t>
        </w:r>
      </w:hyperlink>
      <w:r w:rsidR="00046137" w:rsidRPr="001A07DC">
        <w:rPr>
          <w:rFonts w:asciiTheme="majorHAnsi" w:hAnsiTheme="majorHAnsi" w:cstheme="majorHAnsi"/>
        </w:rPr>
        <w:t xml:space="preserve"> </w:t>
      </w:r>
    </w:p>
    <w:p w14:paraId="6977E24E" w14:textId="77777777" w:rsidR="001274A9" w:rsidRPr="001A07DC" w:rsidRDefault="00046137" w:rsidP="000A48E9">
      <w:pPr>
        <w:ind w:left="567"/>
        <w:rPr>
          <w:rFonts w:asciiTheme="majorHAnsi" w:hAnsiTheme="majorHAnsi" w:cstheme="majorHAnsi"/>
        </w:rPr>
      </w:pPr>
      <w:r w:rsidRPr="001A07DC">
        <w:rPr>
          <w:rFonts w:asciiTheme="majorHAnsi" w:hAnsiTheme="majorHAnsi" w:cstheme="majorHAnsi"/>
        </w:rPr>
        <w:t>1300 22 4636</w:t>
      </w:r>
    </w:p>
    <w:p w14:paraId="66F8F653" w14:textId="2EED879A" w:rsidR="00603BE2" w:rsidRPr="001A07DC" w:rsidRDefault="00603BE2" w:rsidP="000A48E9">
      <w:pPr>
        <w:pStyle w:val="ListParagraph"/>
        <w:numPr>
          <w:ilvl w:val="0"/>
          <w:numId w:val="17"/>
        </w:numPr>
        <w:ind w:left="567" w:hanging="425"/>
        <w:rPr>
          <w:rFonts w:asciiTheme="majorHAnsi" w:hAnsiTheme="majorHAnsi" w:cstheme="majorHAnsi"/>
          <w:sz w:val="22"/>
          <w:szCs w:val="22"/>
        </w:rPr>
      </w:pPr>
      <w:r w:rsidRPr="001A07DC">
        <w:rPr>
          <w:rFonts w:asciiTheme="majorHAnsi" w:hAnsiTheme="majorHAnsi" w:cstheme="majorHAnsi"/>
          <w:b/>
          <w:bCs/>
          <w:sz w:val="22"/>
          <w:szCs w:val="22"/>
        </w:rPr>
        <w:t xml:space="preserve">1800 RESPECT </w:t>
      </w:r>
    </w:p>
    <w:p w14:paraId="59C8C381" w14:textId="23D77AB5" w:rsidR="00603BE2" w:rsidRPr="001A07DC" w:rsidRDefault="00603BE2" w:rsidP="000A48E9">
      <w:pPr>
        <w:ind w:left="567" w:hanging="425"/>
        <w:rPr>
          <w:rFonts w:asciiTheme="majorHAnsi" w:hAnsiTheme="majorHAnsi" w:cstheme="majorHAnsi"/>
        </w:rPr>
      </w:pPr>
      <w:r w:rsidRPr="001A07DC">
        <w:rPr>
          <w:rFonts w:asciiTheme="majorHAnsi" w:hAnsiTheme="majorHAnsi" w:cstheme="majorHAnsi"/>
        </w:rPr>
        <w:t xml:space="preserve"> </w:t>
      </w:r>
      <w:r w:rsidR="001A07DC" w:rsidRPr="001A07DC">
        <w:rPr>
          <w:rFonts w:asciiTheme="majorHAnsi" w:hAnsiTheme="majorHAnsi" w:cstheme="majorHAnsi"/>
        </w:rPr>
        <w:tab/>
      </w:r>
      <w:hyperlink r:id="rId24" w:history="1">
        <w:r w:rsidRPr="001A07DC">
          <w:rPr>
            <w:rStyle w:val="Hyperlink"/>
            <w:rFonts w:asciiTheme="majorHAnsi" w:hAnsiTheme="majorHAnsi" w:cstheme="majorHAnsi"/>
          </w:rPr>
          <w:t>1800respect.org.au</w:t>
        </w:r>
      </w:hyperlink>
    </w:p>
    <w:p w14:paraId="5338759F" w14:textId="36324FA7" w:rsidR="00603BE2" w:rsidRPr="00D73554" w:rsidRDefault="00603BE2" w:rsidP="000A48E9">
      <w:pPr>
        <w:ind w:left="567" w:hanging="425"/>
        <w:rPr>
          <w:rFonts w:cs="Arial"/>
        </w:rPr>
      </w:pPr>
      <w:r w:rsidRPr="001A07DC">
        <w:rPr>
          <w:rFonts w:asciiTheme="majorHAnsi" w:hAnsiTheme="majorHAnsi" w:cstheme="majorHAnsi"/>
        </w:rPr>
        <w:t xml:space="preserve">   </w:t>
      </w:r>
      <w:r w:rsidR="001A07DC" w:rsidRPr="001A07DC">
        <w:rPr>
          <w:rFonts w:asciiTheme="majorHAnsi" w:hAnsiTheme="majorHAnsi" w:cstheme="majorHAnsi"/>
        </w:rPr>
        <w:tab/>
      </w:r>
      <w:r w:rsidRPr="001A07DC">
        <w:rPr>
          <w:rFonts w:asciiTheme="majorHAnsi" w:hAnsiTheme="majorHAnsi" w:cstheme="majorHAnsi"/>
        </w:rPr>
        <w:t>1800 737 732</w:t>
      </w:r>
    </w:p>
    <w:p w14:paraId="010FC066" w14:textId="77777777" w:rsidR="00046137" w:rsidRDefault="00046137" w:rsidP="00A05350">
      <w:pPr>
        <w:pStyle w:val="Heading1"/>
        <w:sectPr w:rsidR="00046137" w:rsidSect="001274A9">
          <w:type w:val="continuous"/>
          <w:pgSz w:w="11906" w:h="16838" w:code="9"/>
          <w:pgMar w:top="1134" w:right="1134" w:bottom="851" w:left="1134" w:header="567" w:footer="567" w:gutter="0"/>
          <w:cols w:space="148"/>
          <w:docGrid w:linePitch="360"/>
        </w:sectPr>
      </w:pPr>
    </w:p>
    <w:p w14:paraId="7815B25A" w14:textId="69855392" w:rsidR="005065B0" w:rsidRDefault="005065B0" w:rsidP="00A05350">
      <w:pPr>
        <w:pStyle w:val="Heading1"/>
      </w:pPr>
      <w:bookmarkStart w:id="4" w:name="_Toc173309255"/>
      <w:r>
        <w:lastRenderedPageBreak/>
        <w:t>Map of City of Sydney local area</w:t>
      </w:r>
      <w:bookmarkEnd w:id="4"/>
    </w:p>
    <w:p w14:paraId="2CC75FA6" w14:textId="44B138D0" w:rsidR="005065B0" w:rsidRPr="005065B0" w:rsidRDefault="005065B0" w:rsidP="005065B0">
      <w:pPr>
        <w:jc w:val="center"/>
      </w:pPr>
      <w:r>
        <w:rPr>
          <w:noProof/>
        </w:rPr>
        <w:drawing>
          <wp:inline distT="0" distB="0" distL="0" distR="0" wp14:anchorId="5DDD4EF0" wp14:editId="47D658E8">
            <wp:extent cx="5105400" cy="7235916"/>
            <wp:effectExtent l="0" t="0" r="0" b="3175"/>
            <wp:docPr id="533433475" name="Picture 1" descr="Map of the City of Sydney local governmen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433475" name="Picture 1" descr="Map of the City of Sydney local government area"/>
                    <pic:cNvPicPr/>
                  </pic:nvPicPr>
                  <pic:blipFill>
                    <a:blip r:embed="rId25"/>
                    <a:stretch>
                      <a:fillRect/>
                    </a:stretch>
                  </pic:blipFill>
                  <pic:spPr>
                    <a:xfrm>
                      <a:off x="0" y="0"/>
                      <a:ext cx="5121738" cy="7259071"/>
                    </a:xfrm>
                    <a:prstGeom prst="rect">
                      <a:avLst/>
                    </a:prstGeom>
                  </pic:spPr>
                </pic:pic>
              </a:graphicData>
            </a:graphic>
          </wp:inline>
        </w:drawing>
      </w:r>
    </w:p>
    <w:p w14:paraId="07772E3B" w14:textId="557E1149" w:rsidR="00150DD9" w:rsidRDefault="002C5100" w:rsidP="007542E2">
      <w:pPr>
        <w:pStyle w:val="Heading1"/>
      </w:pPr>
      <w:bookmarkStart w:id="5" w:name="_Toc173309256"/>
      <w:r>
        <w:lastRenderedPageBreak/>
        <w:t>Positive community attitudes and behaviours</w:t>
      </w:r>
      <w:bookmarkEnd w:id="5"/>
    </w:p>
    <w:p w14:paraId="12D104EE" w14:textId="0039C5E6" w:rsidR="006D0634" w:rsidRDefault="006955C8" w:rsidP="002C66B2">
      <w:pPr>
        <w:pStyle w:val="ListNumber2"/>
        <w:numPr>
          <w:ilvl w:val="6"/>
          <w:numId w:val="21"/>
        </w:numPr>
        <w:ind w:left="284" w:hanging="284"/>
        <w:rPr>
          <w:b/>
          <w:bCs/>
        </w:rPr>
      </w:pPr>
      <w:r w:rsidRPr="00172FAE">
        <w:rPr>
          <w:b/>
          <w:bCs/>
        </w:rPr>
        <w:t xml:space="preserve">* </w:t>
      </w:r>
      <w:r w:rsidR="00B21A07" w:rsidRPr="00172FAE">
        <w:rPr>
          <w:b/>
          <w:bCs/>
        </w:rPr>
        <w:t>What</w:t>
      </w:r>
      <w:r w:rsidR="00A70D37" w:rsidRPr="00172FAE">
        <w:rPr>
          <w:b/>
          <w:bCs/>
        </w:rPr>
        <w:t xml:space="preserve"> </w:t>
      </w:r>
      <w:r w:rsidR="0020633D" w:rsidRPr="00172FAE">
        <w:rPr>
          <w:b/>
          <w:bCs/>
        </w:rPr>
        <w:t>do you feel</w:t>
      </w:r>
      <w:r w:rsidR="00200298" w:rsidRPr="00172FAE">
        <w:rPr>
          <w:b/>
          <w:bCs/>
        </w:rPr>
        <w:t xml:space="preserve"> </w:t>
      </w:r>
      <w:r w:rsidR="009C38C4" w:rsidRPr="00172FAE">
        <w:rPr>
          <w:b/>
          <w:bCs/>
        </w:rPr>
        <w:t>people’s</w:t>
      </w:r>
      <w:r w:rsidR="00200298" w:rsidRPr="00172FAE">
        <w:rPr>
          <w:b/>
          <w:bCs/>
        </w:rPr>
        <w:t xml:space="preserve"> attitudes </w:t>
      </w:r>
      <w:r w:rsidR="009C38C4" w:rsidRPr="00172FAE">
        <w:rPr>
          <w:b/>
          <w:bCs/>
        </w:rPr>
        <w:t>are</w:t>
      </w:r>
      <w:r w:rsidR="0033068F">
        <w:rPr>
          <w:b/>
          <w:bCs/>
        </w:rPr>
        <w:t xml:space="preserve"> generally</w:t>
      </w:r>
      <w:r w:rsidR="009C38C4" w:rsidRPr="00172FAE">
        <w:rPr>
          <w:b/>
          <w:bCs/>
        </w:rPr>
        <w:t xml:space="preserve"> </w:t>
      </w:r>
      <w:r w:rsidR="009243AA" w:rsidRPr="00172FAE">
        <w:rPr>
          <w:b/>
          <w:bCs/>
        </w:rPr>
        <w:t>towards</w:t>
      </w:r>
      <w:r w:rsidR="00172FAE" w:rsidRPr="00172FAE">
        <w:rPr>
          <w:b/>
          <w:bCs/>
        </w:rPr>
        <w:t xml:space="preserve"> people with disability</w:t>
      </w:r>
      <w:r w:rsidR="00AD6F32">
        <w:rPr>
          <w:b/>
          <w:bCs/>
        </w:rPr>
        <w:t xml:space="preserve"> in </w:t>
      </w:r>
      <w:r w:rsidR="0033068F">
        <w:rPr>
          <w:b/>
          <w:bCs/>
        </w:rPr>
        <w:t xml:space="preserve">the </w:t>
      </w:r>
      <w:r w:rsidR="00AD6F32">
        <w:rPr>
          <w:b/>
          <w:bCs/>
        </w:rPr>
        <w:t>City of Sydney</w:t>
      </w:r>
      <w:r w:rsidR="001C6781">
        <w:rPr>
          <w:b/>
          <w:bCs/>
        </w:rPr>
        <w:t xml:space="preserve"> local area</w:t>
      </w:r>
      <w:r w:rsidR="0004089E" w:rsidRPr="00172FAE">
        <w:rPr>
          <w:b/>
          <w:bCs/>
        </w:rPr>
        <w:t xml:space="preserve">: </w:t>
      </w:r>
    </w:p>
    <w:p w14:paraId="4B9C7BB3" w14:textId="77777777" w:rsidR="00172FAE" w:rsidRDefault="00172FAE">
      <w:pPr>
        <w:pStyle w:val="ListNumber2"/>
        <w:numPr>
          <w:ilvl w:val="0"/>
          <w:numId w:val="0"/>
        </w:numPr>
      </w:pPr>
    </w:p>
    <w:tbl>
      <w:tblPr>
        <w:tblStyle w:val="CoSTableDesign"/>
        <w:tblW w:w="9639" w:type="dxa"/>
        <w:tblLook w:val="04A0" w:firstRow="1" w:lastRow="0" w:firstColumn="1" w:lastColumn="0" w:noHBand="0" w:noVBand="1"/>
      </w:tblPr>
      <w:tblGrid>
        <w:gridCol w:w="2127"/>
        <w:gridCol w:w="1842"/>
        <w:gridCol w:w="1843"/>
        <w:gridCol w:w="1843"/>
        <w:gridCol w:w="1984"/>
      </w:tblGrid>
      <w:tr w:rsidR="00172FAE" w14:paraId="2923915E" w14:textId="56D165B2" w:rsidTr="00172FAE">
        <w:trPr>
          <w:cnfStyle w:val="100000000000" w:firstRow="1" w:lastRow="0" w:firstColumn="0" w:lastColumn="0" w:oddVBand="0" w:evenVBand="0" w:oddHBand="0" w:evenHBand="0" w:firstRowFirstColumn="0" w:firstRowLastColumn="0" w:lastRowFirstColumn="0" w:lastRowLastColumn="0"/>
        </w:trPr>
        <w:tc>
          <w:tcPr>
            <w:tcW w:w="2127" w:type="dxa"/>
          </w:tcPr>
          <w:p w14:paraId="5F2E36B6" w14:textId="18440318" w:rsidR="00172FAE" w:rsidRDefault="00172FAE" w:rsidP="001C6781">
            <w:pPr>
              <w:pStyle w:val="ListNumber2"/>
              <w:numPr>
                <w:ilvl w:val="0"/>
                <w:numId w:val="0"/>
              </w:numPr>
              <w:jc w:val="center"/>
            </w:pPr>
            <w:r>
              <w:t>Very positive</w:t>
            </w:r>
          </w:p>
        </w:tc>
        <w:tc>
          <w:tcPr>
            <w:tcW w:w="1842" w:type="dxa"/>
          </w:tcPr>
          <w:p w14:paraId="0AF5D88F" w14:textId="1BD3EFCD" w:rsidR="00172FAE" w:rsidRDefault="00172FAE" w:rsidP="001C6781">
            <w:pPr>
              <w:pStyle w:val="ListNumber2"/>
              <w:numPr>
                <w:ilvl w:val="0"/>
                <w:numId w:val="0"/>
              </w:numPr>
              <w:jc w:val="center"/>
            </w:pPr>
            <w:r>
              <w:t>Positive</w:t>
            </w:r>
          </w:p>
        </w:tc>
        <w:tc>
          <w:tcPr>
            <w:tcW w:w="1843" w:type="dxa"/>
          </w:tcPr>
          <w:p w14:paraId="1481A3C5" w14:textId="778CBD45" w:rsidR="00172FAE" w:rsidRDefault="00172FAE" w:rsidP="001C6781">
            <w:pPr>
              <w:pStyle w:val="ListNumber2"/>
              <w:numPr>
                <w:ilvl w:val="0"/>
                <w:numId w:val="0"/>
              </w:numPr>
              <w:jc w:val="center"/>
            </w:pPr>
            <w:r>
              <w:t>Neutral</w:t>
            </w:r>
          </w:p>
        </w:tc>
        <w:tc>
          <w:tcPr>
            <w:tcW w:w="1843" w:type="dxa"/>
          </w:tcPr>
          <w:p w14:paraId="4C746A6C" w14:textId="30E4300F" w:rsidR="00172FAE" w:rsidRDefault="00172FAE" w:rsidP="001C6781">
            <w:pPr>
              <w:pStyle w:val="ListNumber2"/>
              <w:numPr>
                <w:ilvl w:val="0"/>
                <w:numId w:val="0"/>
              </w:numPr>
              <w:jc w:val="center"/>
            </w:pPr>
            <w:r>
              <w:t>Negative</w:t>
            </w:r>
          </w:p>
        </w:tc>
        <w:tc>
          <w:tcPr>
            <w:tcW w:w="1984" w:type="dxa"/>
          </w:tcPr>
          <w:p w14:paraId="12E19934" w14:textId="2219E776" w:rsidR="00172FAE" w:rsidRDefault="00172FAE" w:rsidP="001C6781">
            <w:pPr>
              <w:pStyle w:val="ListNumber2"/>
              <w:numPr>
                <w:ilvl w:val="0"/>
                <w:numId w:val="0"/>
              </w:numPr>
              <w:jc w:val="center"/>
            </w:pPr>
            <w:r>
              <w:t>Very negative</w:t>
            </w:r>
          </w:p>
        </w:tc>
      </w:tr>
      <w:tr w:rsidR="00172FAE" w14:paraId="58F93114" w14:textId="01D5F123" w:rsidTr="00172FAE">
        <w:trPr>
          <w:cnfStyle w:val="000000100000" w:firstRow="0" w:lastRow="0" w:firstColumn="0" w:lastColumn="0" w:oddVBand="0" w:evenVBand="0" w:oddHBand="1" w:evenHBand="0" w:firstRowFirstColumn="0" w:firstRowLastColumn="0" w:lastRowFirstColumn="0" w:lastRowLastColumn="0"/>
        </w:trPr>
        <w:tc>
          <w:tcPr>
            <w:tcW w:w="2127" w:type="dxa"/>
          </w:tcPr>
          <w:p w14:paraId="31B1849C" w14:textId="3884468A" w:rsidR="00172FAE" w:rsidRDefault="00172FAE" w:rsidP="00872357">
            <w:pPr>
              <w:pStyle w:val="ListNumber2"/>
              <w:numPr>
                <w:ilvl w:val="0"/>
                <w:numId w:val="0"/>
              </w:numPr>
              <w:jc w:val="center"/>
            </w:pPr>
            <w:r w:rsidRPr="001D69E4">
              <w:rPr>
                <w:sz w:val="40"/>
                <w:szCs w:val="40"/>
              </w:rPr>
              <w:t>□</w:t>
            </w:r>
          </w:p>
        </w:tc>
        <w:tc>
          <w:tcPr>
            <w:tcW w:w="1842" w:type="dxa"/>
          </w:tcPr>
          <w:p w14:paraId="02391C02" w14:textId="337171EE" w:rsidR="00172FAE" w:rsidRDefault="00172FAE" w:rsidP="009243AA">
            <w:pPr>
              <w:pStyle w:val="ListNumber2"/>
              <w:numPr>
                <w:ilvl w:val="0"/>
                <w:numId w:val="0"/>
              </w:numPr>
              <w:jc w:val="center"/>
            </w:pPr>
            <w:r w:rsidRPr="001D69E4">
              <w:rPr>
                <w:sz w:val="40"/>
                <w:szCs w:val="40"/>
              </w:rPr>
              <w:t>□</w:t>
            </w:r>
          </w:p>
        </w:tc>
        <w:tc>
          <w:tcPr>
            <w:tcW w:w="1843" w:type="dxa"/>
          </w:tcPr>
          <w:p w14:paraId="63F42934" w14:textId="21173C6F" w:rsidR="00172FAE" w:rsidRDefault="00172FAE" w:rsidP="009243AA">
            <w:pPr>
              <w:pStyle w:val="ListNumber2"/>
              <w:numPr>
                <w:ilvl w:val="0"/>
                <w:numId w:val="0"/>
              </w:numPr>
              <w:jc w:val="center"/>
            </w:pPr>
            <w:r w:rsidRPr="001D69E4">
              <w:rPr>
                <w:sz w:val="40"/>
                <w:szCs w:val="40"/>
              </w:rPr>
              <w:t>□</w:t>
            </w:r>
          </w:p>
        </w:tc>
        <w:tc>
          <w:tcPr>
            <w:tcW w:w="1843" w:type="dxa"/>
          </w:tcPr>
          <w:p w14:paraId="28DD9DBD" w14:textId="386B4B15" w:rsidR="00172FAE" w:rsidRDefault="00172FAE" w:rsidP="009243AA">
            <w:pPr>
              <w:pStyle w:val="ListNumber2"/>
              <w:numPr>
                <w:ilvl w:val="0"/>
                <w:numId w:val="0"/>
              </w:numPr>
              <w:jc w:val="center"/>
            </w:pPr>
            <w:r w:rsidRPr="001D69E4">
              <w:rPr>
                <w:sz w:val="40"/>
                <w:szCs w:val="40"/>
              </w:rPr>
              <w:t>□</w:t>
            </w:r>
          </w:p>
        </w:tc>
        <w:tc>
          <w:tcPr>
            <w:tcW w:w="1984" w:type="dxa"/>
          </w:tcPr>
          <w:p w14:paraId="4CF5BD10" w14:textId="458B089B" w:rsidR="00172FAE" w:rsidRDefault="00172FAE" w:rsidP="009243AA">
            <w:pPr>
              <w:pStyle w:val="ListNumber2"/>
              <w:numPr>
                <w:ilvl w:val="0"/>
                <w:numId w:val="0"/>
              </w:numPr>
              <w:jc w:val="center"/>
            </w:pPr>
            <w:r w:rsidRPr="001D69E4">
              <w:rPr>
                <w:sz w:val="40"/>
                <w:szCs w:val="40"/>
              </w:rPr>
              <w:t>□</w:t>
            </w:r>
          </w:p>
        </w:tc>
      </w:tr>
    </w:tbl>
    <w:p w14:paraId="36A9F2AD" w14:textId="1BFA320A" w:rsidR="00640B02" w:rsidRDefault="00603BE2" w:rsidP="002C66B2">
      <w:pPr>
        <w:pStyle w:val="ListNumber2"/>
        <w:numPr>
          <w:ilvl w:val="0"/>
          <w:numId w:val="21"/>
        </w:numPr>
        <w:rPr>
          <w:b/>
          <w:bCs/>
        </w:rPr>
      </w:pPr>
      <w:r>
        <w:rPr>
          <w:b/>
          <w:bCs/>
        </w:rPr>
        <w:t>If you have a disability,</w:t>
      </w:r>
      <w:r w:rsidR="003272BB">
        <w:rPr>
          <w:b/>
          <w:bCs/>
        </w:rPr>
        <w:t xml:space="preserve"> how do you feel about this statement:</w:t>
      </w:r>
      <w:r>
        <w:rPr>
          <w:b/>
          <w:bCs/>
        </w:rPr>
        <w:t xml:space="preserve"> </w:t>
      </w:r>
      <w:r w:rsidR="00E4320C">
        <w:rPr>
          <w:b/>
          <w:bCs/>
        </w:rPr>
        <w:t>“</w:t>
      </w:r>
      <w:r w:rsidR="003272BB">
        <w:rPr>
          <w:b/>
          <w:bCs/>
        </w:rPr>
        <w:t>I</w:t>
      </w:r>
      <w:r w:rsidR="00F35A79">
        <w:rPr>
          <w:b/>
          <w:bCs/>
        </w:rPr>
        <w:t xml:space="preserve"> feel </w:t>
      </w:r>
      <w:r w:rsidR="003A19FD" w:rsidRPr="00872357">
        <w:rPr>
          <w:b/>
          <w:bCs/>
        </w:rPr>
        <w:t xml:space="preserve">welcome </w:t>
      </w:r>
      <w:r w:rsidR="001727EA" w:rsidRPr="00872357">
        <w:rPr>
          <w:b/>
          <w:bCs/>
        </w:rPr>
        <w:t xml:space="preserve">and included </w:t>
      </w:r>
      <w:r w:rsidR="003A19FD" w:rsidRPr="00872357">
        <w:rPr>
          <w:b/>
          <w:bCs/>
        </w:rPr>
        <w:t>in</w:t>
      </w:r>
      <w:r w:rsidR="0033068F">
        <w:rPr>
          <w:b/>
          <w:bCs/>
        </w:rPr>
        <w:t xml:space="preserve"> the</w:t>
      </w:r>
      <w:r w:rsidR="003A19FD" w:rsidRPr="00872357">
        <w:rPr>
          <w:b/>
          <w:bCs/>
        </w:rPr>
        <w:t xml:space="preserve"> City of Sydney </w:t>
      </w:r>
      <w:r w:rsidR="00D36213">
        <w:rPr>
          <w:b/>
          <w:bCs/>
        </w:rPr>
        <w:t xml:space="preserve">local </w:t>
      </w:r>
      <w:r w:rsidR="003A19FD" w:rsidRPr="00872357">
        <w:rPr>
          <w:b/>
          <w:bCs/>
        </w:rPr>
        <w:t>area</w:t>
      </w:r>
      <w:r w:rsidR="003272BB">
        <w:rPr>
          <w:b/>
          <w:bCs/>
        </w:rPr>
        <w:t>.”</w:t>
      </w:r>
    </w:p>
    <w:p w14:paraId="7548EBF5" w14:textId="22F9761A" w:rsidR="00C9127D" w:rsidRPr="00872357" w:rsidRDefault="00C9127D" w:rsidP="00C9127D">
      <w:pPr>
        <w:pStyle w:val="ListNumber2"/>
        <w:numPr>
          <w:ilvl w:val="0"/>
          <w:numId w:val="0"/>
        </w:numPr>
        <w:ind w:left="426"/>
        <w:rPr>
          <w:b/>
          <w:bCs/>
        </w:rPr>
      </w:pPr>
    </w:p>
    <w:tbl>
      <w:tblPr>
        <w:tblStyle w:val="CoSTableDesign"/>
        <w:tblW w:w="9696" w:type="dxa"/>
        <w:tblLook w:val="04A0" w:firstRow="1" w:lastRow="0" w:firstColumn="1" w:lastColumn="0" w:noHBand="0" w:noVBand="1"/>
      </w:tblPr>
      <w:tblGrid>
        <w:gridCol w:w="1701"/>
        <w:gridCol w:w="1418"/>
        <w:gridCol w:w="1185"/>
        <w:gridCol w:w="1722"/>
        <w:gridCol w:w="1686"/>
        <w:gridCol w:w="1984"/>
      </w:tblGrid>
      <w:tr w:rsidR="00603BE2" w14:paraId="48A296F3" w14:textId="77777777" w:rsidTr="00603BE2">
        <w:trPr>
          <w:cnfStyle w:val="100000000000" w:firstRow="1" w:lastRow="0" w:firstColumn="0" w:lastColumn="0" w:oddVBand="0" w:evenVBand="0" w:oddHBand="0" w:evenHBand="0" w:firstRowFirstColumn="0" w:firstRowLastColumn="0" w:lastRowFirstColumn="0" w:lastRowLastColumn="0"/>
        </w:trPr>
        <w:tc>
          <w:tcPr>
            <w:tcW w:w="1701" w:type="dxa"/>
          </w:tcPr>
          <w:p w14:paraId="203360F1" w14:textId="178FFBB7" w:rsidR="00603BE2" w:rsidRDefault="00603BE2" w:rsidP="007B789A">
            <w:pPr>
              <w:pStyle w:val="ListNumber2"/>
              <w:numPr>
                <w:ilvl w:val="0"/>
                <w:numId w:val="0"/>
              </w:numPr>
              <w:jc w:val="center"/>
            </w:pPr>
            <w:r>
              <w:t>Strongly Agree</w:t>
            </w:r>
          </w:p>
        </w:tc>
        <w:tc>
          <w:tcPr>
            <w:tcW w:w="1418" w:type="dxa"/>
          </w:tcPr>
          <w:p w14:paraId="0E8CE076" w14:textId="0AD9BE3B" w:rsidR="00603BE2" w:rsidRDefault="00603BE2" w:rsidP="007B789A">
            <w:pPr>
              <w:pStyle w:val="ListNumber2"/>
              <w:numPr>
                <w:ilvl w:val="0"/>
                <w:numId w:val="0"/>
              </w:numPr>
              <w:jc w:val="center"/>
            </w:pPr>
            <w:r>
              <w:t>Agree</w:t>
            </w:r>
          </w:p>
        </w:tc>
        <w:tc>
          <w:tcPr>
            <w:tcW w:w="1185" w:type="dxa"/>
          </w:tcPr>
          <w:p w14:paraId="6E1AC029" w14:textId="29326D03" w:rsidR="00603BE2" w:rsidRDefault="00603BE2" w:rsidP="007B789A">
            <w:pPr>
              <w:pStyle w:val="ListNumber2"/>
              <w:numPr>
                <w:ilvl w:val="0"/>
                <w:numId w:val="0"/>
              </w:numPr>
              <w:jc w:val="center"/>
            </w:pPr>
            <w:r>
              <w:t>Neutral</w:t>
            </w:r>
          </w:p>
        </w:tc>
        <w:tc>
          <w:tcPr>
            <w:tcW w:w="1722" w:type="dxa"/>
          </w:tcPr>
          <w:p w14:paraId="134AD118" w14:textId="35327951" w:rsidR="00603BE2" w:rsidRDefault="00603BE2" w:rsidP="007B789A">
            <w:pPr>
              <w:pStyle w:val="ListNumber2"/>
              <w:numPr>
                <w:ilvl w:val="0"/>
                <w:numId w:val="0"/>
              </w:numPr>
              <w:jc w:val="center"/>
            </w:pPr>
            <w:r>
              <w:t>Disagree</w:t>
            </w:r>
          </w:p>
        </w:tc>
        <w:tc>
          <w:tcPr>
            <w:tcW w:w="1686" w:type="dxa"/>
          </w:tcPr>
          <w:p w14:paraId="290B6EA1" w14:textId="3390D8B6" w:rsidR="00603BE2" w:rsidRDefault="00603BE2" w:rsidP="007B789A">
            <w:pPr>
              <w:pStyle w:val="ListNumber2"/>
              <w:numPr>
                <w:ilvl w:val="0"/>
                <w:numId w:val="0"/>
              </w:numPr>
              <w:jc w:val="center"/>
            </w:pPr>
            <w:r>
              <w:t>Strongly disagree</w:t>
            </w:r>
          </w:p>
        </w:tc>
        <w:tc>
          <w:tcPr>
            <w:tcW w:w="1984" w:type="dxa"/>
          </w:tcPr>
          <w:p w14:paraId="38444449" w14:textId="1BA521B9" w:rsidR="00603BE2" w:rsidRDefault="00603BE2" w:rsidP="007B789A">
            <w:pPr>
              <w:pStyle w:val="ListNumber2"/>
              <w:numPr>
                <w:ilvl w:val="0"/>
                <w:numId w:val="0"/>
              </w:numPr>
              <w:jc w:val="center"/>
            </w:pPr>
            <w:r>
              <w:t>Not relevant</w:t>
            </w:r>
          </w:p>
        </w:tc>
      </w:tr>
      <w:tr w:rsidR="00603BE2" w14:paraId="4F629257" w14:textId="77777777" w:rsidTr="00603BE2">
        <w:trPr>
          <w:cnfStyle w:val="000000100000" w:firstRow="0" w:lastRow="0" w:firstColumn="0" w:lastColumn="0" w:oddVBand="0" w:evenVBand="0" w:oddHBand="1" w:evenHBand="0" w:firstRowFirstColumn="0" w:firstRowLastColumn="0" w:lastRowFirstColumn="0" w:lastRowLastColumn="0"/>
        </w:trPr>
        <w:tc>
          <w:tcPr>
            <w:tcW w:w="1701" w:type="dxa"/>
          </w:tcPr>
          <w:p w14:paraId="4746A121" w14:textId="77777777" w:rsidR="00603BE2" w:rsidRDefault="00603BE2">
            <w:pPr>
              <w:pStyle w:val="ListNumber2"/>
              <w:numPr>
                <w:ilvl w:val="0"/>
                <w:numId w:val="0"/>
              </w:numPr>
              <w:jc w:val="center"/>
            </w:pPr>
            <w:r w:rsidRPr="001D69E4">
              <w:rPr>
                <w:sz w:val="40"/>
                <w:szCs w:val="40"/>
              </w:rPr>
              <w:t>□</w:t>
            </w:r>
          </w:p>
        </w:tc>
        <w:tc>
          <w:tcPr>
            <w:tcW w:w="1418" w:type="dxa"/>
          </w:tcPr>
          <w:p w14:paraId="08B398BA" w14:textId="47D41704" w:rsidR="00603BE2" w:rsidRPr="001D69E4" w:rsidRDefault="00603BE2">
            <w:pPr>
              <w:pStyle w:val="ListNumber2"/>
              <w:numPr>
                <w:ilvl w:val="0"/>
                <w:numId w:val="0"/>
              </w:numPr>
              <w:jc w:val="center"/>
              <w:rPr>
                <w:sz w:val="40"/>
                <w:szCs w:val="40"/>
              </w:rPr>
            </w:pPr>
            <w:r w:rsidRPr="001D69E4">
              <w:rPr>
                <w:sz w:val="40"/>
                <w:szCs w:val="40"/>
              </w:rPr>
              <w:t>□</w:t>
            </w:r>
          </w:p>
        </w:tc>
        <w:tc>
          <w:tcPr>
            <w:tcW w:w="1185" w:type="dxa"/>
          </w:tcPr>
          <w:p w14:paraId="7BA04E72" w14:textId="4D8BD693" w:rsidR="00603BE2" w:rsidRDefault="00603BE2">
            <w:pPr>
              <w:pStyle w:val="ListNumber2"/>
              <w:numPr>
                <w:ilvl w:val="0"/>
                <w:numId w:val="0"/>
              </w:numPr>
              <w:jc w:val="center"/>
            </w:pPr>
            <w:r w:rsidRPr="001D69E4">
              <w:rPr>
                <w:sz w:val="40"/>
                <w:szCs w:val="40"/>
              </w:rPr>
              <w:t>□</w:t>
            </w:r>
          </w:p>
        </w:tc>
        <w:tc>
          <w:tcPr>
            <w:tcW w:w="1722" w:type="dxa"/>
          </w:tcPr>
          <w:p w14:paraId="4FEE54FD" w14:textId="77777777" w:rsidR="00603BE2" w:rsidRDefault="00603BE2">
            <w:pPr>
              <w:pStyle w:val="ListNumber2"/>
              <w:numPr>
                <w:ilvl w:val="0"/>
                <w:numId w:val="0"/>
              </w:numPr>
              <w:jc w:val="center"/>
            </w:pPr>
            <w:r w:rsidRPr="001D69E4">
              <w:rPr>
                <w:sz w:val="40"/>
                <w:szCs w:val="40"/>
              </w:rPr>
              <w:t>□</w:t>
            </w:r>
          </w:p>
        </w:tc>
        <w:tc>
          <w:tcPr>
            <w:tcW w:w="1686" w:type="dxa"/>
          </w:tcPr>
          <w:p w14:paraId="2F890710" w14:textId="5414716B" w:rsidR="00603BE2" w:rsidRPr="001D69E4" w:rsidRDefault="00603BE2">
            <w:pPr>
              <w:pStyle w:val="ListNumber2"/>
              <w:numPr>
                <w:ilvl w:val="0"/>
                <w:numId w:val="0"/>
              </w:numPr>
              <w:jc w:val="center"/>
              <w:rPr>
                <w:sz w:val="40"/>
                <w:szCs w:val="40"/>
              </w:rPr>
            </w:pPr>
            <w:r w:rsidRPr="001D69E4">
              <w:rPr>
                <w:sz w:val="40"/>
                <w:szCs w:val="40"/>
              </w:rPr>
              <w:t>□</w:t>
            </w:r>
          </w:p>
        </w:tc>
        <w:tc>
          <w:tcPr>
            <w:tcW w:w="1984" w:type="dxa"/>
          </w:tcPr>
          <w:p w14:paraId="053F4535" w14:textId="369FE7B6" w:rsidR="00603BE2" w:rsidRDefault="00603BE2">
            <w:pPr>
              <w:pStyle w:val="ListNumber2"/>
              <w:numPr>
                <w:ilvl w:val="0"/>
                <w:numId w:val="0"/>
              </w:numPr>
              <w:jc w:val="center"/>
            </w:pPr>
            <w:r w:rsidRPr="001D69E4">
              <w:rPr>
                <w:sz w:val="40"/>
                <w:szCs w:val="40"/>
              </w:rPr>
              <w:t>□</w:t>
            </w:r>
          </w:p>
        </w:tc>
      </w:tr>
    </w:tbl>
    <w:p w14:paraId="4133FA38" w14:textId="33AFAAD1" w:rsidR="003A19FD" w:rsidRPr="00452CDE" w:rsidRDefault="006A3A5D" w:rsidP="002C66B2">
      <w:pPr>
        <w:pStyle w:val="ListNumber"/>
        <w:numPr>
          <w:ilvl w:val="0"/>
          <w:numId w:val="21"/>
        </w:numPr>
        <w:rPr>
          <w:b/>
          <w:bCs/>
        </w:rPr>
      </w:pPr>
      <w:r w:rsidRPr="00452CDE">
        <w:rPr>
          <w:b/>
          <w:bCs/>
        </w:rPr>
        <w:t xml:space="preserve">How can we </w:t>
      </w:r>
      <w:r w:rsidR="0033068F">
        <w:rPr>
          <w:b/>
          <w:bCs/>
        </w:rPr>
        <w:t xml:space="preserve">support </w:t>
      </w:r>
      <w:r w:rsidR="00AD6F32">
        <w:rPr>
          <w:b/>
          <w:bCs/>
        </w:rPr>
        <w:t>positive</w:t>
      </w:r>
      <w:r w:rsidRPr="00452CDE">
        <w:rPr>
          <w:b/>
          <w:bCs/>
        </w:rPr>
        <w:t xml:space="preserve"> community attitudes towards people with disability?</w:t>
      </w:r>
    </w:p>
    <w:p w14:paraId="2C039A46" w14:textId="5A272350" w:rsidR="00DF3EF7" w:rsidRDefault="00DF3EF7" w:rsidP="00DF3EF7">
      <w:pPr>
        <w:pStyle w:val="ListNumber2"/>
        <w:numPr>
          <w:ilvl w:val="0"/>
          <w:numId w:val="0"/>
        </w:numPr>
        <w:pBdr>
          <w:bottom w:val="single" w:sz="12" w:space="1" w:color="auto"/>
        </w:pBdr>
        <w:rPr>
          <w:b/>
          <w:bCs/>
        </w:rPr>
      </w:pPr>
    </w:p>
    <w:p w14:paraId="5F78D65B" w14:textId="2A829C4A" w:rsidR="00E04F8A" w:rsidRPr="00DF3EF7" w:rsidRDefault="00E04F8A" w:rsidP="00DF3EF7">
      <w:pPr>
        <w:pStyle w:val="ListNumber2"/>
        <w:numPr>
          <w:ilvl w:val="0"/>
          <w:numId w:val="0"/>
        </w:numPr>
      </w:pPr>
    </w:p>
    <w:p w14:paraId="35EFBB5E" w14:textId="6FB28FC2" w:rsidR="00E04F8A" w:rsidRDefault="00E04F8A" w:rsidP="005B53C4">
      <w:pPr>
        <w:pStyle w:val="ListNumber2"/>
        <w:numPr>
          <w:ilvl w:val="0"/>
          <w:numId w:val="0"/>
        </w:numPr>
        <w:pBdr>
          <w:top w:val="single" w:sz="12" w:space="1" w:color="auto"/>
          <w:bottom w:val="single" w:sz="12" w:space="1" w:color="auto"/>
        </w:pBdr>
      </w:pPr>
    </w:p>
    <w:p w14:paraId="1C585DE1" w14:textId="3041ED41" w:rsidR="00DF3EF7" w:rsidRDefault="00DF3EF7" w:rsidP="005B53C4">
      <w:pPr>
        <w:pStyle w:val="ListNumber2"/>
        <w:numPr>
          <w:ilvl w:val="0"/>
          <w:numId w:val="0"/>
        </w:numPr>
        <w:pBdr>
          <w:top w:val="single" w:sz="12" w:space="1" w:color="auto"/>
          <w:bottom w:val="single" w:sz="12" w:space="1" w:color="auto"/>
        </w:pBdr>
      </w:pPr>
    </w:p>
    <w:p w14:paraId="2DE32733" w14:textId="679DA053" w:rsidR="003C66FE" w:rsidRPr="00116B91" w:rsidRDefault="00095F80" w:rsidP="002C66B2">
      <w:pPr>
        <w:pStyle w:val="ListNumber"/>
        <w:numPr>
          <w:ilvl w:val="0"/>
          <w:numId w:val="21"/>
        </w:numPr>
        <w:rPr>
          <w:b/>
          <w:bCs/>
        </w:rPr>
      </w:pPr>
      <w:r>
        <w:rPr>
          <w:rFonts w:ascii="ArialMTPro-Regular" w:hAnsi="ArialMTPro-Regular" w:cs="ArialMTPro-Regular"/>
          <w:b/>
          <w:bCs/>
        </w:rPr>
        <w:t xml:space="preserve">* </w:t>
      </w:r>
      <w:r w:rsidR="003465CF" w:rsidRPr="00116B91">
        <w:rPr>
          <w:rFonts w:ascii="ArialMTPro-Regular" w:hAnsi="ArialMTPro-Regular" w:cs="ArialMTPro-Regular"/>
          <w:b/>
          <w:bCs/>
        </w:rPr>
        <w:t>H</w:t>
      </w:r>
      <w:r w:rsidR="007B7FB5" w:rsidRPr="00116B91">
        <w:rPr>
          <w:rFonts w:ascii="ArialMTPro-Regular" w:hAnsi="ArialMTPro-Regular" w:cs="ArialMTPro-Regular"/>
          <w:b/>
          <w:bCs/>
        </w:rPr>
        <w:t xml:space="preserve">ave you </w:t>
      </w:r>
      <w:r>
        <w:rPr>
          <w:rFonts w:ascii="ArialMTPro-Regular" w:hAnsi="ArialMTPro-Regular" w:cs="ArialMTPro-Regular"/>
          <w:b/>
          <w:bCs/>
        </w:rPr>
        <w:t xml:space="preserve">or </w:t>
      </w:r>
      <w:r w:rsidR="00603BE2">
        <w:rPr>
          <w:rFonts w:ascii="ArialMTPro-Regular" w:hAnsi="ArialMTPro-Regular" w:cs="ArialMTPro-Regular"/>
          <w:b/>
          <w:bCs/>
        </w:rPr>
        <w:t>the person with</w:t>
      </w:r>
      <w:r>
        <w:rPr>
          <w:rFonts w:ascii="ArialMTPro-Regular" w:hAnsi="ArialMTPro-Regular" w:cs="ArialMTPro-Regular"/>
          <w:b/>
          <w:bCs/>
        </w:rPr>
        <w:t xml:space="preserve"> disability </w:t>
      </w:r>
      <w:r w:rsidR="000260A1">
        <w:rPr>
          <w:rFonts w:ascii="ArialMTPro-Regular" w:hAnsi="ArialMTPro-Regular" w:cs="ArialMTPro-Regular"/>
          <w:b/>
          <w:bCs/>
        </w:rPr>
        <w:t xml:space="preserve">that </w:t>
      </w:r>
      <w:r>
        <w:rPr>
          <w:rFonts w:ascii="ArialMTPro-Regular" w:hAnsi="ArialMTPro-Regular" w:cs="ArialMTPro-Regular"/>
          <w:b/>
          <w:bCs/>
        </w:rPr>
        <w:t xml:space="preserve">you care for, </w:t>
      </w:r>
      <w:r w:rsidR="007B7FB5" w:rsidRPr="00116B91">
        <w:rPr>
          <w:rFonts w:ascii="ArialMTPro-Regular" w:hAnsi="ArialMTPro-Regular" w:cs="ArialMTPro-Regular"/>
          <w:b/>
          <w:bCs/>
        </w:rPr>
        <w:t>experienced the following in the City of Sydney</w:t>
      </w:r>
      <w:r w:rsidR="00C851AC">
        <w:rPr>
          <w:rFonts w:ascii="ArialMTPro-Regular" w:hAnsi="ArialMTPro-Regular" w:cs="ArialMTPro-Regular"/>
          <w:b/>
          <w:bCs/>
        </w:rPr>
        <w:t xml:space="preserve"> </w:t>
      </w:r>
      <w:r w:rsidR="00D14118">
        <w:rPr>
          <w:rFonts w:ascii="ArialMTPro-Regular" w:hAnsi="ArialMTPro-Regular" w:cs="ArialMTPro-Regular"/>
          <w:b/>
          <w:bCs/>
        </w:rPr>
        <w:t xml:space="preserve">local </w:t>
      </w:r>
      <w:r w:rsidR="00C851AC">
        <w:rPr>
          <w:rFonts w:ascii="ArialMTPro-Regular" w:hAnsi="ArialMTPro-Regular" w:cs="ArialMTPro-Regular"/>
          <w:b/>
          <w:bCs/>
        </w:rPr>
        <w:t>area</w:t>
      </w:r>
      <w:r w:rsidR="007B7FB5" w:rsidRPr="00116B91">
        <w:rPr>
          <w:rFonts w:ascii="ArialMTPro-Regular" w:hAnsi="ArialMTPro-Regular" w:cs="ArialMTPro-Regular"/>
          <w:b/>
          <w:bCs/>
        </w:rPr>
        <w:t>?</w:t>
      </w:r>
      <w:r w:rsidR="00BE23A5">
        <w:rPr>
          <w:rFonts w:ascii="ArialMTPro-Regular" w:hAnsi="ArialMTPro-Regular" w:cs="ArialMTPro-Regular"/>
          <w:b/>
          <w:bCs/>
        </w:rPr>
        <w:t xml:space="preserve"> </w:t>
      </w:r>
      <w:r w:rsidR="00BE23A5" w:rsidRPr="00452CDE">
        <w:rPr>
          <w:rFonts w:ascii="ArialMTPro-Regular" w:hAnsi="ArialMTPro-Regular" w:cs="ArialMTPro-Regular"/>
          <w:i/>
          <w:iCs/>
        </w:rPr>
        <w:t>(Please select all that apply)</w:t>
      </w:r>
    </w:p>
    <w:p w14:paraId="58FBE9D3" w14:textId="6D6D3523" w:rsidR="002215C6" w:rsidRDefault="00116B91" w:rsidP="00452CDE">
      <w:pPr>
        <w:pStyle w:val="ListNumber2"/>
        <w:numPr>
          <w:ilvl w:val="0"/>
          <w:numId w:val="0"/>
        </w:numPr>
        <w:ind w:left="720" w:hanging="360"/>
      </w:pPr>
      <w:bookmarkStart w:id="6" w:name="_Hlk171437359"/>
      <w:r w:rsidRPr="001D69E4">
        <w:rPr>
          <w:sz w:val="40"/>
          <w:szCs w:val="40"/>
        </w:rPr>
        <w:t>□</w:t>
      </w:r>
      <w:r>
        <w:rPr>
          <w:sz w:val="40"/>
          <w:szCs w:val="40"/>
        </w:rPr>
        <w:t xml:space="preserve"> </w:t>
      </w:r>
      <w:bookmarkEnd w:id="6"/>
      <w:r w:rsidR="003465CF">
        <w:rPr>
          <w:rFonts w:ascii="ArialMTPro-Regular" w:hAnsi="ArialMTPro-Regular" w:cs="ArialMTPro-Regular"/>
        </w:rPr>
        <w:t xml:space="preserve">Disability discrimination </w:t>
      </w:r>
      <w:r w:rsidR="00452CDE">
        <w:rPr>
          <w:rFonts w:ascii="ArialMTPro-Regular" w:hAnsi="ArialMTPro-Regular" w:cs="ArialMTPro-Regular"/>
        </w:rPr>
        <w:tab/>
      </w:r>
      <w:r w:rsidR="00452CDE">
        <w:rPr>
          <w:rFonts w:ascii="ArialMTPro-Regular" w:hAnsi="ArialMTPro-Regular" w:cs="ArialMTPro-Regular"/>
        </w:rPr>
        <w:tab/>
      </w:r>
      <w:r w:rsidR="00452CDE">
        <w:rPr>
          <w:rFonts w:ascii="ArialMTPro-Regular" w:hAnsi="ArialMTPro-Regular" w:cs="ArialMTPro-Regular"/>
        </w:rPr>
        <w:tab/>
      </w:r>
      <w:r w:rsidR="00452CDE" w:rsidRPr="001D69E4">
        <w:rPr>
          <w:sz w:val="40"/>
          <w:szCs w:val="40"/>
        </w:rPr>
        <w:t>□</w:t>
      </w:r>
      <w:r w:rsidR="00452CDE">
        <w:rPr>
          <w:sz w:val="40"/>
          <w:szCs w:val="40"/>
        </w:rPr>
        <w:t xml:space="preserve"> </w:t>
      </w:r>
      <w:r w:rsidR="00452CDE" w:rsidRPr="00452CDE">
        <w:t>A</w:t>
      </w:r>
      <w:r w:rsidR="003465CF">
        <w:rPr>
          <w:rFonts w:ascii="ArialMTPro-Regular" w:hAnsi="ArialMTPro-Regular" w:cs="ArialMTPro-Regular"/>
        </w:rPr>
        <w:t>bleism</w:t>
      </w:r>
      <w:r w:rsidR="00452CDE">
        <w:rPr>
          <w:rFonts w:ascii="ArialMTPro-Regular" w:hAnsi="ArialMTPro-Regular" w:cs="ArialMTPro-Regular"/>
        </w:rPr>
        <w:tab/>
      </w:r>
      <w:r w:rsidR="00452CDE">
        <w:rPr>
          <w:rFonts w:ascii="ArialMTPro-Regular" w:hAnsi="ArialMTPro-Regular" w:cs="ArialMTPro-Regular"/>
        </w:rPr>
        <w:tab/>
      </w:r>
      <w:r w:rsidR="00452CDE">
        <w:rPr>
          <w:rFonts w:ascii="ArialMTPro-Regular" w:hAnsi="ArialMTPro-Regular" w:cs="ArialMTPro-Regular"/>
        </w:rPr>
        <w:tab/>
      </w:r>
      <w:r w:rsidR="00452CDE">
        <w:rPr>
          <w:rFonts w:ascii="ArialMTPro-Regular" w:hAnsi="ArialMTPro-Regular" w:cs="ArialMTPro-Regular"/>
        </w:rPr>
        <w:tab/>
      </w:r>
      <w:r w:rsidR="00DF1869" w:rsidRPr="001D69E4">
        <w:rPr>
          <w:sz w:val="40"/>
          <w:szCs w:val="40"/>
        </w:rPr>
        <w:t>□</w:t>
      </w:r>
      <w:r w:rsidR="00DF1869">
        <w:rPr>
          <w:sz w:val="40"/>
          <w:szCs w:val="40"/>
        </w:rPr>
        <w:t xml:space="preserve"> </w:t>
      </w:r>
      <w:r w:rsidR="00DF1869" w:rsidRPr="00DF1869">
        <w:t>Ageism</w:t>
      </w:r>
    </w:p>
    <w:p w14:paraId="75E1C9F4" w14:textId="22E29DBE" w:rsidR="00603BE2" w:rsidRDefault="00603BE2" w:rsidP="00452CDE">
      <w:pPr>
        <w:pStyle w:val="ListNumber2"/>
        <w:numPr>
          <w:ilvl w:val="0"/>
          <w:numId w:val="0"/>
        </w:numPr>
        <w:ind w:left="720" w:hanging="360"/>
        <w:rPr>
          <w:sz w:val="40"/>
          <w:szCs w:val="40"/>
        </w:rPr>
      </w:pPr>
      <w:r w:rsidRPr="001D69E4">
        <w:rPr>
          <w:sz w:val="40"/>
          <w:szCs w:val="40"/>
        </w:rPr>
        <w:t>□</w:t>
      </w:r>
      <w:r>
        <w:rPr>
          <w:sz w:val="40"/>
          <w:szCs w:val="40"/>
        </w:rPr>
        <w:t xml:space="preserve"> </w:t>
      </w:r>
      <w:r w:rsidRPr="00603BE2">
        <w:t>Sexism</w:t>
      </w:r>
      <w:r>
        <w:tab/>
      </w:r>
      <w:r>
        <w:tab/>
      </w:r>
      <w:r>
        <w:tab/>
      </w:r>
      <w:r>
        <w:tab/>
      </w:r>
      <w:r>
        <w:tab/>
      </w:r>
      <w:r>
        <w:tab/>
      </w:r>
      <w:r>
        <w:tab/>
      </w:r>
      <w:r w:rsidRPr="001D69E4">
        <w:rPr>
          <w:sz w:val="40"/>
          <w:szCs w:val="40"/>
        </w:rPr>
        <w:t>□</w:t>
      </w:r>
      <w:r>
        <w:tab/>
        <w:t>Racism</w:t>
      </w:r>
      <w:r>
        <w:tab/>
      </w:r>
      <w:r>
        <w:tab/>
      </w:r>
      <w:r>
        <w:tab/>
      </w:r>
      <w:r>
        <w:tab/>
      </w:r>
      <w:r w:rsidRPr="001D69E4">
        <w:rPr>
          <w:sz w:val="40"/>
          <w:szCs w:val="40"/>
        </w:rPr>
        <w:t>□</w:t>
      </w:r>
      <w:r>
        <w:rPr>
          <w:sz w:val="40"/>
          <w:szCs w:val="40"/>
        </w:rPr>
        <w:t xml:space="preserve"> </w:t>
      </w:r>
      <w:r w:rsidRPr="00603BE2">
        <w:t>Homophobia</w:t>
      </w:r>
    </w:p>
    <w:p w14:paraId="29731D21" w14:textId="3A346271" w:rsidR="00095F80" w:rsidRPr="00C33475" w:rsidRDefault="00095F80" w:rsidP="00C33475">
      <w:pPr>
        <w:pStyle w:val="ListNumber2"/>
        <w:numPr>
          <w:ilvl w:val="0"/>
          <w:numId w:val="0"/>
        </w:numPr>
        <w:ind w:left="720" w:hanging="360"/>
      </w:pPr>
      <w:r w:rsidRPr="001D69E4">
        <w:rPr>
          <w:sz w:val="40"/>
          <w:szCs w:val="40"/>
        </w:rPr>
        <w:t>□</w:t>
      </w:r>
      <w:r>
        <w:rPr>
          <w:sz w:val="40"/>
          <w:szCs w:val="40"/>
        </w:rPr>
        <w:t xml:space="preserve"> </w:t>
      </w:r>
      <w:r>
        <w:rPr>
          <w:rFonts w:ascii="ArialMTPro-Regular" w:hAnsi="ArialMTPro-Regular" w:cs="ArialMTPro-Regular"/>
        </w:rPr>
        <w:t xml:space="preserve">Other </w:t>
      </w:r>
      <w:r w:rsidRPr="00095F80">
        <w:rPr>
          <w:rFonts w:ascii="ArialMTPro-Regular" w:hAnsi="ArialMTPro-Regular" w:cs="ArialMTPro-Regular"/>
          <w:i/>
          <w:iCs/>
        </w:rPr>
        <w:t>(please specify</w:t>
      </w:r>
      <w:r w:rsidRPr="009A29FF">
        <w:rPr>
          <w:rFonts w:ascii="ArialMTPro-Regular" w:hAnsi="ArialMTPro-Regular" w:cs="ArialMTPro-Regular"/>
          <w:i/>
          <w:iCs/>
        </w:rPr>
        <w:t>)</w:t>
      </w:r>
      <w:r w:rsidRPr="009A29FF">
        <w:rPr>
          <w:rFonts w:ascii="ArialMTPro-Regular" w:hAnsi="ArialMTPro-Regular" w:cs="ArialMTPro-Regular"/>
        </w:rPr>
        <w:t xml:space="preserve">: </w:t>
      </w:r>
      <w:r w:rsidRPr="009A29FF">
        <w:rPr>
          <w:rFonts w:ascii="ArialMTPro-Regular" w:hAnsi="ArialMTPro-Regular" w:cs="ArialMTPro-Regular"/>
          <w:b/>
          <w:bCs/>
        </w:rPr>
        <w:t>___________________________</w:t>
      </w:r>
      <w:r w:rsidR="00C33475">
        <w:rPr>
          <w:rFonts w:ascii="ArialMTPro-Regular" w:hAnsi="ArialMTPro-Regular" w:cs="ArialMTPro-Regular"/>
          <w:b/>
          <w:bCs/>
        </w:rPr>
        <w:tab/>
      </w:r>
      <w:r w:rsidR="00C33475" w:rsidRPr="001D69E4">
        <w:rPr>
          <w:sz w:val="40"/>
          <w:szCs w:val="40"/>
        </w:rPr>
        <w:t>□</w:t>
      </w:r>
      <w:r w:rsidR="00C33475">
        <w:rPr>
          <w:sz w:val="40"/>
          <w:szCs w:val="40"/>
        </w:rPr>
        <w:t xml:space="preserve"> </w:t>
      </w:r>
      <w:r w:rsidR="00C33475">
        <w:t>No, I have not</w:t>
      </w:r>
    </w:p>
    <w:p w14:paraId="1B345BF4" w14:textId="233963DF" w:rsidR="00603BE2" w:rsidRDefault="00172FAE" w:rsidP="00172FAE">
      <w:pPr>
        <w:ind w:firstLine="357"/>
      </w:pPr>
      <w:r>
        <w:t>I</w:t>
      </w:r>
      <w:r w:rsidR="00603BE2">
        <w:t>f you need to speak with someone for confidential support, you may wish to contact:</w:t>
      </w:r>
    </w:p>
    <w:p w14:paraId="42B86134" w14:textId="77777777" w:rsidR="00603BE2" w:rsidRDefault="00603BE2" w:rsidP="00603BE2">
      <w:pPr>
        <w:rPr>
          <w:rFonts w:cstheme="minorHAnsi"/>
          <w:b/>
          <w:bCs/>
        </w:rPr>
        <w:sectPr w:rsidR="00603BE2" w:rsidSect="00603BE2">
          <w:headerReference w:type="default" r:id="rId26"/>
          <w:type w:val="continuous"/>
          <w:pgSz w:w="11906" w:h="16838" w:code="9"/>
          <w:pgMar w:top="1134" w:right="1134" w:bottom="851" w:left="1134" w:header="567" w:footer="567" w:gutter="0"/>
          <w:cols w:space="708"/>
          <w:docGrid w:linePitch="360"/>
        </w:sectPr>
      </w:pPr>
    </w:p>
    <w:p w14:paraId="3675DF42" w14:textId="77777777" w:rsidR="00603BE2" w:rsidRPr="00603BE2" w:rsidRDefault="00603BE2" w:rsidP="005A0A5F">
      <w:pPr>
        <w:pStyle w:val="ListParagraph"/>
        <w:numPr>
          <w:ilvl w:val="0"/>
          <w:numId w:val="12"/>
        </w:numPr>
        <w:rPr>
          <w:rFonts w:asciiTheme="majorHAnsi" w:hAnsiTheme="majorHAnsi" w:cstheme="majorHAnsi"/>
          <w:b/>
          <w:bCs/>
          <w:sz w:val="22"/>
          <w:szCs w:val="22"/>
        </w:rPr>
      </w:pPr>
      <w:r w:rsidRPr="00603BE2">
        <w:rPr>
          <w:rFonts w:asciiTheme="majorHAnsi" w:hAnsiTheme="majorHAnsi" w:cstheme="majorHAnsi"/>
          <w:b/>
          <w:bCs/>
          <w:sz w:val="22"/>
          <w:szCs w:val="22"/>
        </w:rPr>
        <w:t>Lifeline</w:t>
      </w:r>
    </w:p>
    <w:p w14:paraId="56097841" w14:textId="72F7CF07" w:rsidR="00603BE2" w:rsidRPr="00603BE2" w:rsidRDefault="00603BE2" w:rsidP="00603BE2">
      <w:pPr>
        <w:pStyle w:val="ListParagraph"/>
        <w:rPr>
          <w:rFonts w:asciiTheme="majorHAnsi" w:hAnsiTheme="majorHAnsi" w:cstheme="majorHAnsi"/>
          <w:sz w:val="22"/>
          <w:szCs w:val="22"/>
        </w:rPr>
      </w:pPr>
      <w:r w:rsidRPr="00603BE2">
        <w:rPr>
          <w:rFonts w:asciiTheme="majorHAnsi" w:hAnsiTheme="majorHAnsi" w:cstheme="majorHAnsi"/>
          <w:sz w:val="22"/>
          <w:szCs w:val="22"/>
        </w:rPr>
        <w:t>Crisis support and suicide prevention services</w:t>
      </w:r>
    </w:p>
    <w:p w14:paraId="6302B8DF" w14:textId="74AAC30B" w:rsidR="00603BE2" w:rsidRPr="00603BE2" w:rsidRDefault="00000000" w:rsidP="00603BE2">
      <w:pPr>
        <w:pStyle w:val="ListParagraph"/>
        <w:rPr>
          <w:rFonts w:asciiTheme="majorHAnsi" w:hAnsiTheme="majorHAnsi" w:cstheme="majorHAnsi"/>
          <w:sz w:val="22"/>
          <w:szCs w:val="22"/>
        </w:rPr>
      </w:pPr>
      <w:hyperlink r:id="rId27" w:history="1">
        <w:r w:rsidR="00603BE2" w:rsidRPr="00603BE2">
          <w:rPr>
            <w:rStyle w:val="Hyperlink"/>
            <w:rFonts w:asciiTheme="majorHAnsi" w:hAnsiTheme="majorHAnsi" w:cstheme="majorHAnsi"/>
            <w:sz w:val="22"/>
            <w:szCs w:val="22"/>
          </w:rPr>
          <w:t>lifeline.org.au</w:t>
        </w:r>
      </w:hyperlink>
      <w:r w:rsidR="00603BE2" w:rsidRPr="00603BE2">
        <w:rPr>
          <w:rStyle w:val="Hyperlink"/>
          <w:rFonts w:asciiTheme="majorHAnsi" w:hAnsiTheme="majorHAnsi" w:cstheme="majorHAnsi"/>
          <w:sz w:val="22"/>
          <w:szCs w:val="22"/>
        </w:rPr>
        <w:t xml:space="preserve"> </w:t>
      </w:r>
    </w:p>
    <w:p w14:paraId="7A7B314E" w14:textId="77777777" w:rsidR="00603BE2" w:rsidRDefault="00603BE2" w:rsidP="00603BE2">
      <w:pPr>
        <w:pStyle w:val="ListParagraph"/>
        <w:rPr>
          <w:rFonts w:asciiTheme="majorHAnsi" w:hAnsiTheme="majorHAnsi" w:cstheme="majorHAnsi"/>
          <w:sz w:val="22"/>
          <w:szCs w:val="22"/>
        </w:rPr>
      </w:pPr>
      <w:r w:rsidRPr="00603BE2">
        <w:rPr>
          <w:rFonts w:asciiTheme="majorHAnsi" w:hAnsiTheme="majorHAnsi" w:cstheme="majorHAnsi"/>
          <w:sz w:val="22"/>
          <w:szCs w:val="22"/>
        </w:rPr>
        <w:t>13 11 14</w:t>
      </w:r>
    </w:p>
    <w:p w14:paraId="631F658F" w14:textId="77777777" w:rsidR="00603BE2" w:rsidRPr="00603BE2" w:rsidRDefault="00603BE2" w:rsidP="005A0A5F">
      <w:pPr>
        <w:pStyle w:val="ListParagraph"/>
        <w:numPr>
          <w:ilvl w:val="0"/>
          <w:numId w:val="12"/>
        </w:numPr>
        <w:rPr>
          <w:rFonts w:asciiTheme="majorHAnsi" w:hAnsiTheme="majorHAnsi" w:cstheme="majorHAnsi"/>
          <w:b/>
          <w:bCs/>
          <w:sz w:val="22"/>
          <w:szCs w:val="22"/>
        </w:rPr>
      </w:pPr>
      <w:r w:rsidRPr="00603BE2">
        <w:rPr>
          <w:rFonts w:asciiTheme="majorHAnsi" w:hAnsiTheme="majorHAnsi" w:cstheme="majorHAnsi"/>
          <w:b/>
          <w:bCs/>
          <w:sz w:val="22"/>
          <w:szCs w:val="22"/>
        </w:rPr>
        <w:t>Beyond Blue Support Service</w:t>
      </w:r>
    </w:p>
    <w:p w14:paraId="63EDBA22" w14:textId="14728370" w:rsidR="00603BE2" w:rsidRPr="00603BE2" w:rsidRDefault="00603BE2" w:rsidP="00603BE2">
      <w:pPr>
        <w:pStyle w:val="ListParagraph"/>
        <w:rPr>
          <w:rFonts w:asciiTheme="majorHAnsi" w:hAnsiTheme="majorHAnsi" w:cstheme="majorHAnsi"/>
          <w:sz w:val="22"/>
          <w:szCs w:val="22"/>
        </w:rPr>
      </w:pPr>
      <w:r w:rsidRPr="00603BE2">
        <w:rPr>
          <w:rFonts w:asciiTheme="majorHAnsi" w:hAnsiTheme="majorHAnsi" w:cstheme="majorHAnsi"/>
          <w:sz w:val="22"/>
          <w:szCs w:val="22"/>
        </w:rPr>
        <w:t xml:space="preserve">Crisis support and suicide prevention </w:t>
      </w:r>
    </w:p>
    <w:p w14:paraId="46881244" w14:textId="77777777" w:rsidR="00603BE2" w:rsidRPr="00603BE2" w:rsidRDefault="00000000" w:rsidP="00603BE2">
      <w:pPr>
        <w:pStyle w:val="ListParagraph"/>
        <w:rPr>
          <w:rFonts w:asciiTheme="majorHAnsi" w:hAnsiTheme="majorHAnsi" w:cstheme="majorHAnsi"/>
          <w:sz w:val="22"/>
          <w:szCs w:val="22"/>
        </w:rPr>
      </w:pPr>
      <w:hyperlink r:id="rId28" w:history="1">
        <w:r w:rsidR="00603BE2" w:rsidRPr="00603BE2">
          <w:rPr>
            <w:rStyle w:val="Hyperlink"/>
            <w:rFonts w:asciiTheme="majorHAnsi" w:hAnsiTheme="majorHAnsi" w:cstheme="majorHAnsi"/>
            <w:sz w:val="22"/>
            <w:szCs w:val="22"/>
          </w:rPr>
          <w:t>beyondblue.org.au</w:t>
        </w:r>
      </w:hyperlink>
      <w:r w:rsidR="00603BE2" w:rsidRPr="00603BE2">
        <w:rPr>
          <w:rFonts w:asciiTheme="majorHAnsi" w:hAnsiTheme="majorHAnsi" w:cstheme="majorHAnsi"/>
          <w:sz w:val="22"/>
          <w:szCs w:val="22"/>
        </w:rPr>
        <w:t xml:space="preserve"> </w:t>
      </w:r>
    </w:p>
    <w:p w14:paraId="1ADB2986" w14:textId="46799089" w:rsidR="00603BE2" w:rsidRDefault="00603BE2" w:rsidP="00603BE2">
      <w:pPr>
        <w:pStyle w:val="ListParagraph"/>
        <w:rPr>
          <w:rFonts w:asciiTheme="majorHAnsi" w:hAnsiTheme="majorHAnsi" w:cstheme="majorHAnsi"/>
          <w:sz w:val="22"/>
          <w:szCs w:val="22"/>
        </w:rPr>
      </w:pPr>
      <w:r w:rsidRPr="00603BE2">
        <w:rPr>
          <w:rFonts w:asciiTheme="majorHAnsi" w:hAnsiTheme="majorHAnsi" w:cstheme="majorHAnsi"/>
          <w:sz w:val="22"/>
          <w:szCs w:val="22"/>
        </w:rPr>
        <w:t>1300 22 4636</w:t>
      </w:r>
    </w:p>
    <w:p w14:paraId="1F7EA84E" w14:textId="1B796A09" w:rsidR="00603BE2" w:rsidRPr="00603BE2" w:rsidRDefault="00172FAE" w:rsidP="005A0A5F">
      <w:pPr>
        <w:pStyle w:val="ListParagraph"/>
        <w:numPr>
          <w:ilvl w:val="0"/>
          <w:numId w:val="12"/>
        </w:numPr>
        <w:rPr>
          <w:rFonts w:asciiTheme="majorHAnsi" w:hAnsiTheme="majorHAnsi" w:cstheme="majorHAnsi"/>
          <w:sz w:val="22"/>
          <w:szCs w:val="22"/>
        </w:rPr>
      </w:pPr>
      <w:r>
        <w:rPr>
          <w:rFonts w:asciiTheme="majorHAnsi" w:hAnsiTheme="majorHAnsi" w:cstheme="majorHAnsi"/>
          <w:b/>
          <w:bCs/>
          <w:sz w:val="22"/>
          <w:szCs w:val="22"/>
        </w:rPr>
        <w:t>18</w:t>
      </w:r>
      <w:r w:rsidR="00603BE2" w:rsidRPr="00603BE2">
        <w:rPr>
          <w:rFonts w:asciiTheme="majorHAnsi" w:hAnsiTheme="majorHAnsi" w:cstheme="majorHAnsi"/>
          <w:b/>
          <w:bCs/>
          <w:sz w:val="22"/>
          <w:szCs w:val="22"/>
        </w:rPr>
        <w:t xml:space="preserve">00 RESPECT </w:t>
      </w:r>
    </w:p>
    <w:p w14:paraId="2B27E3D6" w14:textId="77777777" w:rsidR="002C66B2" w:rsidRPr="002C66B2" w:rsidRDefault="002C66B2" w:rsidP="00603BE2">
      <w:pPr>
        <w:pStyle w:val="ListParagraph"/>
        <w:rPr>
          <w:rFonts w:asciiTheme="minorHAnsi" w:hAnsiTheme="minorHAnsi" w:cstheme="minorHAnsi"/>
          <w:sz w:val="22"/>
          <w:szCs w:val="22"/>
        </w:rPr>
      </w:pPr>
      <w:r w:rsidRPr="002C66B2">
        <w:rPr>
          <w:rFonts w:asciiTheme="minorHAnsi" w:hAnsiTheme="minorHAnsi" w:cstheme="minorHAnsi"/>
          <w:sz w:val="22"/>
          <w:szCs w:val="22"/>
        </w:rPr>
        <w:t>Domestic violence counselling</w:t>
      </w:r>
    </w:p>
    <w:p w14:paraId="590B6C8F" w14:textId="0501A51C" w:rsidR="00603BE2" w:rsidRPr="00603BE2" w:rsidRDefault="00000000" w:rsidP="00603BE2">
      <w:pPr>
        <w:pStyle w:val="ListParagraph"/>
        <w:rPr>
          <w:rFonts w:asciiTheme="majorHAnsi" w:hAnsiTheme="majorHAnsi" w:cstheme="majorHAnsi"/>
          <w:sz w:val="22"/>
          <w:szCs w:val="22"/>
        </w:rPr>
      </w:pPr>
      <w:hyperlink r:id="rId29" w:history="1">
        <w:r w:rsidR="00603BE2" w:rsidRPr="00603BE2">
          <w:rPr>
            <w:rStyle w:val="Hyperlink"/>
            <w:rFonts w:asciiTheme="majorHAnsi" w:hAnsiTheme="majorHAnsi" w:cstheme="majorHAnsi"/>
            <w:sz w:val="22"/>
            <w:szCs w:val="22"/>
          </w:rPr>
          <w:t>1800respect.org.au</w:t>
        </w:r>
      </w:hyperlink>
    </w:p>
    <w:p w14:paraId="7C97D206" w14:textId="3A8AAB28" w:rsidR="00603BE2" w:rsidRPr="00603BE2" w:rsidRDefault="00603BE2" w:rsidP="00603BE2">
      <w:pPr>
        <w:pStyle w:val="ListParagraph"/>
        <w:rPr>
          <w:rFonts w:asciiTheme="majorHAnsi" w:hAnsiTheme="majorHAnsi" w:cstheme="majorHAnsi"/>
          <w:sz w:val="22"/>
          <w:szCs w:val="22"/>
        </w:rPr>
      </w:pPr>
      <w:r w:rsidRPr="00603BE2">
        <w:rPr>
          <w:rFonts w:asciiTheme="majorHAnsi" w:hAnsiTheme="majorHAnsi" w:cstheme="majorHAnsi"/>
          <w:sz w:val="22"/>
          <w:szCs w:val="22"/>
        </w:rPr>
        <w:t>1800 737 732</w:t>
      </w:r>
    </w:p>
    <w:p w14:paraId="3B3D3BF9" w14:textId="77777777" w:rsidR="00172FAE" w:rsidRDefault="00172FAE" w:rsidP="00452CDE">
      <w:pPr>
        <w:pStyle w:val="ListNumber2"/>
        <w:numPr>
          <w:ilvl w:val="0"/>
          <w:numId w:val="0"/>
        </w:numPr>
        <w:ind w:left="720" w:hanging="360"/>
        <w:sectPr w:rsidR="00172FAE" w:rsidSect="00172FAE">
          <w:type w:val="continuous"/>
          <w:pgSz w:w="11906" w:h="16838" w:code="9"/>
          <w:pgMar w:top="1134" w:right="1134" w:bottom="851" w:left="1134" w:header="567" w:footer="567" w:gutter="0"/>
          <w:cols w:num="3" w:space="148"/>
          <w:docGrid w:linePitch="360"/>
        </w:sectPr>
      </w:pPr>
    </w:p>
    <w:p w14:paraId="3898358A" w14:textId="77777777" w:rsidR="00603BE2" w:rsidRDefault="00603BE2" w:rsidP="00452CDE">
      <w:pPr>
        <w:pStyle w:val="ListNumber2"/>
        <w:numPr>
          <w:ilvl w:val="0"/>
          <w:numId w:val="0"/>
        </w:numPr>
        <w:ind w:left="720" w:hanging="360"/>
      </w:pPr>
    </w:p>
    <w:p w14:paraId="1D973035" w14:textId="78A0BAB1" w:rsidR="002C5100" w:rsidRDefault="002C5100" w:rsidP="007542E2">
      <w:pPr>
        <w:pStyle w:val="Heading1"/>
      </w:pPr>
      <w:bookmarkStart w:id="7" w:name="_Toc173309257"/>
      <w:r>
        <w:lastRenderedPageBreak/>
        <w:t>Creating liveable communities</w:t>
      </w:r>
      <w:bookmarkEnd w:id="7"/>
    </w:p>
    <w:p w14:paraId="4B918B5B" w14:textId="6C8D5680" w:rsidR="00AD6F32" w:rsidRDefault="00095F80" w:rsidP="002C66B2">
      <w:pPr>
        <w:pStyle w:val="ListNumber"/>
        <w:numPr>
          <w:ilvl w:val="0"/>
          <w:numId w:val="21"/>
        </w:numPr>
        <w:rPr>
          <w:rFonts w:ascii="Arial" w:hAnsi="Arial" w:cs="Arial"/>
          <w:b/>
          <w:bCs/>
        </w:rPr>
      </w:pPr>
      <w:r>
        <w:rPr>
          <w:rFonts w:ascii="Arial" w:hAnsi="Arial" w:cs="Arial"/>
          <w:b/>
          <w:bCs/>
        </w:rPr>
        <w:t xml:space="preserve">* </w:t>
      </w:r>
      <w:r w:rsidR="00307C11" w:rsidRPr="00603BE2">
        <w:rPr>
          <w:rFonts w:ascii="Arial" w:hAnsi="Arial" w:cs="Arial"/>
          <w:b/>
          <w:bCs/>
        </w:rPr>
        <w:t xml:space="preserve">How </w:t>
      </w:r>
      <w:r w:rsidR="0033068F">
        <w:rPr>
          <w:rFonts w:ascii="Arial" w:hAnsi="Arial" w:cs="Arial"/>
          <w:b/>
          <w:bCs/>
        </w:rPr>
        <w:t>satisfied are you that</w:t>
      </w:r>
      <w:r w:rsidR="005B6E8C" w:rsidRPr="00603BE2">
        <w:rPr>
          <w:rFonts w:ascii="Arial" w:hAnsi="Arial" w:cs="Arial"/>
          <w:b/>
          <w:bCs/>
        </w:rPr>
        <w:t xml:space="preserve"> City of Sydney services</w:t>
      </w:r>
      <w:r w:rsidR="00615954">
        <w:rPr>
          <w:rFonts w:ascii="Arial" w:hAnsi="Arial" w:cs="Arial"/>
          <w:b/>
          <w:bCs/>
        </w:rPr>
        <w:t>, programs and events</w:t>
      </w:r>
      <w:r w:rsidR="00AD6F32">
        <w:rPr>
          <w:rFonts w:ascii="Arial" w:hAnsi="Arial" w:cs="Arial"/>
          <w:b/>
          <w:bCs/>
        </w:rPr>
        <w:t xml:space="preserve"> </w:t>
      </w:r>
      <w:r w:rsidR="0033068F">
        <w:rPr>
          <w:rFonts w:ascii="Arial" w:hAnsi="Arial" w:cs="Arial"/>
          <w:b/>
          <w:bCs/>
        </w:rPr>
        <w:t xml:space="preserve">are </w:t>
      </w:r>
      <w:r w:rsidR="00AD6F32">
        <w:rPr>
          <w:rFonts w:ascii="Arial" w:hAnsi="Arial" w:cs="Arial"/>
          <w:b/>
          <w:bCs/>
        </w:rPr>
        <w:t xml:space="preserve">inclusive of people with disability? </w:t>
      </w:r>
    </w:p>
    <w:p w14:paraId="38A97038" w14:textId="77777777" w:rsidR="00AD6F32" w:rsidRPr="00AD6F32" w:rsidRDefault="00AD6F32" w:rsidP="00AD6F32">
      <w:pPr>
        <w:pStyle w:val="ListNumber"/>
        <w:numPr>
          <w:ilvl w:val="0"/>
          <w:numId w:val="0"/>
        </w:numPr>
        <w:rPr>
          <w:rFonts w:ascii="Arial" w:hAnsi="Arial" w:cs="Arial"/>
          <w:b/>
          <w:bCs/>
          <w:sz w:val="12"/>
          <w:szCs w:val="12"/>
        </w:rPr>
      </w:pPr>
    </w:p>
    <w:tbl>
      <w:tblPr>
        <w:tblStyle w:val="CoSTableDesign"/>
        <w:tblW w:w="0" w:type="auto"/>
        <w:tblLook w:val="04A0" w:firstRow="1" w:lastRow="0" w:firstColumn="1" w:lastColumn="0" w:noHBand="0" w:noVBand="1"/>
      </w:tblPr>
      <w:tblGrid>
        <w:gridCol w:w="1645"/>
        <w:gridCol w:w="1348"/>
        <w:gridCol w:w="1326"/>
        <w:gridCol w:w="1212"/>
        <w:gridCol w:w="1482"/>
        <w:gridCol w:w="1379"/>
        <w:gridCol w:w="1246"/>
      </w:tblGrid>
      <w:tr w:rsidR="00AD6F32" w14:paraId="501CF069" w14:textId="77777777" w:rsidTr="00EA0050">
        <w:trPr>
          <w:cnfStyle w:val="100000000000" w:firstRow="1" w:lastRow="0" w:firstColumn="0" w:lastColumn="0" w:oddVBand="0" w:evenVBand="0" w:oddHBand="0" w:evenHBand="0" w:firstRowFirstColumn="0" w:firstRowLastColumn="0" w:lastRowFirstColumn="0" w:lastRowLastColumn="0"/>
        </w:trPr>
        <w:tc>
          <w:tcPr>
            <w:tcW w:w="1645" w:type="dxa"/>
          </w:tcPr>
          <w:p w14:paraId="30710E8E" w14:textId="77777777" w:rsidR="00AD6F32" w:rsidRDefault="00AD6F32" w:rsidP="00EA0050">
            <w:pPr>
              <w:pStyle w:val="ListNumber2"/>
              <w:numPr>
                <w:ilvl w:val="0"/>
                <w:numId w:val="0"/>
              </w:numPr>
            </w:pPr>
          </w:p>
        </w:tc>
        <w:tc>
          <w:tcPr>
            <w:tcW w:w="1348" w:type="dxa"/>
          </w:tcPr>
          <w:p w14:paraId="7C483ACB" w14:textId="77777777" w:rsidR="00AD6F32" w:rsidRDefault="00AD6F32" w:rsidP="00EA0050">
            <w:pPr>
              <w:pStyle w:val="ListNumber2"/>
              <w:numPr>
                <w:ilvl w:val="0"/>
                <w:numId w:val="0"/>
              </w:numPr>
            </w:pPr>
            <w:r>
              <w:t>Very satisfied</w:t>
            </w:r>
          </w:p>
        </w:tc>
        <w:tc>
          <w:tcPr>
            <w:tcW w:w="1326" w:type="dxa"/>
          </w:tcPr>
          <w:p w14:paraId="7A047C72" w14:textId="77777777" w:rsidR="00AD6F32" w:rsidRDefault="00AD6F32" w:rsidP="00EA0050">
            <w:pPr>
              <w:pStyle w:val="ListNumber2"/>
              <w:numPr>
                <w:ilvl w:val="0"/>
                <w:numId w:val="0"/>
              </w:numPr>
            </w:pPr>
            <w:r>
              <w:t xml:space="preserve">Satisfied </w:t>
            </w:r>
          </w:p>
        </w:tc>
        <w:tc>
          <w:tcPr>
            <w:tcW w:w="1212" w:type="dxa"/>
          </w:tcPr>
          <w:p w14:paraId="1927279D" w14:textId="77777777" w:rsidR="00AD6F32" w:rsidRDefault="00AD6F32" w:rsidP="00EA0050">
            <w:pPr>
              <w:pStyle w:val="ListNumber2"/>
              <w:numPr>
                <w:ilvl w:val="0"/>
                <w:numId w:val="0"/>
              </w:numPr>
            </w:pPr>
            <w:r>
              <w:t>Neutral</w:t>
            </w:r>
          </w:p>
        </w:tc>
        <w:tc>
          <w:tcPr>
            <w:tcW w:w="1482" w:type="dxa"/>
          </w:tcPr>
          <w:p w14:paraId="0E2771CD" w14:textId="77777777" w:rsidR="00AD6F32" w:rsidRDefault="00AD6F32" w:rsidP="00EA0050">
            <w:pPr>
              <w:pStyle w:val="ListNumber2"/>
              <w:numPr>
                <w:ilvl w:val="0"/>
                <w:numId w:val="0"/>
              </w:numPr>
            </w:pPr>
            <w:r>
              <w:t>Unsatisfied</w:t>
            </w:r>
          </w:p>
        </w:tc>
        <w:tc>
          <w:tcPr>
            <w:tcW w:w="1379" w:type="dxa"/>
          </w:tcPr>
          <w:p w14:paraId="1A458F0E" w14:textId="77777777" w:rsidR="00AD6F32" w:rsidRDefault="00AD6F32" w:rsidP="00EA0050">
            <w:pPr>
              <w:pStyle w:val="ListNumber2"/>
              <w:numPr>
                <w:ilvl w:val="0"/>
                <w:numId w:val="0"/>
              </w:numPr>
            </w:pPr>
            <w:r>
              <w:t>Very unsatisfied</w:t>
            </w:r>
          </w:p>
        </w:tc>
        <w:tc>
          <w:tcPr>
            <w:tcW w:w="1246" w:type="dxa"/>
          </w:tcPr>
          <w:p w14:paraId="798DCDCB" w14:textId="77777777" w:rsidR="00AD6F32" w:rsidRDefault="00AD6F32" w:rsidP="00EA0050">
            <w:pPr>
              <w:pStyle w:val="ListNumber2"/>
              <w:numPr>
                <w:ilvl w:val="0"/>
                <w:numId w:val="0"/>
              </w:numPr>
            </w:pPr>
            <w:r>
              <w:t>Not applicable</w:t>
            </w:r>
          </w:p>
        </w:tc>
      </w:tr>
      <w:tr w:rsidR="00AD6F32" w:rsidRPr="001D69E4" w14:paraId="653EE24B" w14:textId="77777777" w:rsidTr="00EA0050">
        <w:trPr>
          <w:cnfStyle w:val="000000100000" w:firstRow="0" w:lastRow="0" w:firstColumn="0" w:lastColumn="0" w:oddVBand="0" w:evenVBand="0" w:oddHBand="1" w:evenHBand="0" w:firstRowFirstColumn="0" w:firstRowLastColumn="0" w:lastRowFirstColumn="0" w:lastRowLastColumn="0"/>
        </w:trPr>
        <w:tc>
          <w:tcPr>
            <w:tcW w:w="1645" w:type="dxa"/>
          </w:tcPr>
          <w:p w14:paraId="013FDC2B" w14:textId="77777777" w:rsidR="00AD6F32" w:rsidRDefault="00AD6F32" w:rsidP="00EA0050">
            <w:pPr>
              <w:pStyle w:val="ListNumber2"/>
              <w:numPr>
                <w:ilvl w:val="0"/>
                <w:numId w:val="0"/>
              </w:numPr>
            </w:pPr>
            <w:r>
              <w:t>Customer service</w:t>
            </w:r>
          </w:p>
        </w:tc>
        <w:tc>
          <w:tcPr>
            <w:tcW w:w="1348" w:type="dxa"/>
          </w:tcPr>
          <w:p w14:paraId="09EDFFF1" w14:textId="77777777" w:rsidR="00AD6F32" w:rsidRDefault="00AD6F32" w:rsidP="00EA0050">
            <w:pPr>
              <w:pStyle w:val="ListNumber2"/>
              <w:numPr>
                <w:ilvl w:val="0"/>
                <w:numId w:val="0"/>
              </w:numPr>
              <w:jc w:val="center"/>
            </w:pPr>
            <w:r w:rsidRPr="001D69E4">
              <w:rPr>
                <w:sz w:val="40"/>
                <w:szCs w:val="40"/>
              </w:rPr>
              <w:t>□</w:t>
            </w:r>
          </w:p>
        </w:tc>
        <w:tc>
          <w:tcPr>
            <w:tcW w:w="1326" w:type="dxa"/>
          </w:tcPr>
          <w:p w14:paraId="0A807B60" w14:textId="77777777" w:rsidR="00AD6F32" w:rsidRDefault="00AD6F32" w:rsidP="00EA0050">
            <w:pPr>
              <w:pStyle w:val="ListNumber2"/>
              <w:numPr>
                <w:ilvl w:val="0"/>
                <w:numId w:val="0"/>
              </w:numPr>
              <w:jc w:val="center"/>
            </w:pPr>
            <w:r w:rsidRPr="001D69E4">
              <w:rPr>
                <w:sz w:val="40"/>
                <w:szCs w:val="40"/>
              </w:rPr>
              <w:t>□</w:t>
            </w:r>
          </w:p>
        </w:tc>
        <w:tc>
          <w:tcPr>
            <w:tcW w:w="1212" w:type="dxa"/>
          </w:tcPr>
          <w:p w14:paraId="7E09C10A" w14:textId="77777777" w:rsidR="00AD6F32" w:rsidRDefault="00AD6F32" w:rsidP="00EA0050">
            <w:pPr>
              <w:pStyle w:val="ListNumber2"/>
              <w:numPr>
                <w:ilvl w:val="0"/>
                <w:numId w:val="0"/>
              </w:numPr>
              <w:jc w:val="center"/>
            </w:pPr>
            <w:r w:rsidRPr="001D69E4">
              <w:rPr>
                <w:sz w:val="40"/>
                <w:szCs w:val="40"/>
              </w:rPr>
              <w:t>□</w:t>
            </w:r>
          </w:p>
        </w:tc>
        <w:tc>
          <w:tcPr>
            <w:tcW w:w="1482" w:type="dxa"/>
          </w:tcPr>
          <w:p w14:paraId="573F96CD" w14:textId="77777777" w:rsidR="00AD6F32" w:rsidRDefault="00AD6F32" w:rsidP="00EA0050">
            <w:pPr>
              <w:pStyle w:val="ListNumber2"/>
              <w:numPr>
                <w:ilvl w:val="0"/>
                <w:numId w:val="0"/>
              </w:numPr>
              <w:jc w:val="center"/>
            </w:pPr>
            <w:r w:rsidRPr="001D69E4">
              <w:rPr>
                <w:sz w:val="40"/>
                <w:szCs w:val="40"/>
              </w:rPr>
              <w:t>□</w:t>
            </w:r>
          </w:p>
        </w:tc>
        <w:tc>
          <w:tcPr>
            <w:tcW w:w="1379" w:type="dxa"/>
          </w:tcPr>
          <w:p w14:paraId="3D8929F0" w14:textId="77777777" w:rsidR="00AD6F32" w:rsidRDefault="00AD6F32" w:rsidP="00EA0050">
            <w:pPr>
              <w:pStyle w:val="ListNumber2"/>
              <w:numPr>
                <w:ilvl w:val="0"/>
                <w:numId w:val="0"/>
              </w:numPr>
              <w:jc w:val="center"/>
            </w:pPr>
            <w:r w:rsidRPr="001D69E4">
              <w:rPr>
                <w:sz w:val="40"/>
                <w:szCs w:val="40"/>
              </w:rPr>
              <w:t>□</w:t>
            </w:r>
          </w:p>
        </w:tc>
        <w:tc>
          <w:tcPr>
            <w:tcW w:w="1246" w:type="dxa"/>
          </w:tcPr>
          <w:p w14:paraId="521AB281"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r>
      <w:tr w:rsidR="00AD6F32" w:rsidRPr="001D69E4" w14:paraId="5839C003" w14:textId="77777777" w:rsidTr="00EA0050">
        <w:trPr>
          <w:cnfStyle w:val="000000010000" w:firstRow="0" w:lastRow="0" w:firstColumn="0" w:lastColumn="0" w:oddVBand="0" w:evenVBand="0" w:oddHBand="0" w:evenHBand="1" w:firstRowFirstColumn="0" w:firstRowLastColumn="0" w:lastRowFirstColumn="0" w:lastRowLastColumn="0"/>
        </w:trPr>
        <w:tc>
          <w:tcPr>
            <w:tcW w:w="1645" w:type="dxa"/>
          </w:tcPr>
          <w:p w14:paraId="440C5EF6" w14:textId="77777777" w:rsidR="00AD6F32" w:rsidRDefault="00AD6F32" w:rsidP="00EA0050">
            <w:pPr>
              <w:pStyle w:val="ListNumber2"/>
              <w:numPr>
                <w:ilvl w:val="0"/>
                <w:numId w:val="0"/>
              </w:numPr>
            </w:pPr>
            <w:r>
              <w:t>Aquatic centres</w:t>
            </w:r>
          </w:p>
        </w:tc>
        <w:tc>
          <w:tcPr>
            <w:tcW w:w="1348" w:type="dxa"/>
          </w:tcPr>
          <w:p w14:paraId="29A3E3CD"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326" w:type="dxa"/>
          </w:tcPr>
          <w:p w14:paraId="0F67008C"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12" w:type="dxa"/>
          </w:tcPr>
          <w:p w14:paraId="7D8CC2DD"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482" w:type="dxa"/>
          </w:tcPr>
          <w:p w14:paraId="1C1C877B"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379" w:type="dxa"/>
          </w:tcPr>
          <w:p w14:paraId="0D864271"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46" w:type="dxa"/>
          </w:tcPr>
          <w:p w14:paraId="72AFAAD6"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r>
      <w:tr w:rsidR="00AD6F32" w:rsidRPr="001D69E4" w14:paraId="2CE82652" w14:textId="77777777" w:rsidTr="00EA0050">
        <w:trPr>
          <w:cnfStyle w:val="000000100000" w:firstRow="0" w:lastRow="0" w:firstColumn="0" w:lastColumn="0" w:oddVBand="0" w:evenVBand="0" w:oddHBand="1" w:evenHBand="0" w:firstRowFirstColumn="0" w:firstRowLastColumn="0" w:lastRowFirstColumn="0" w:lastRowLastColumn="0"/>
        </w:trPr>
        <w:tc>
          <w:tcPr>
            <w:tcW w:w="1645" w:type="dxa"/>
          </w:tcPr>
          <w:p w14:paraId="3A881F10" w14:textId="77777777" w:rsidR="00AD6F32" w:rsidRDefault="00AD6F32" w:rsidP="00EA0050">
            <w:pPr>
              <w:pStyle w:val="ListNumber2"/>
              <w:numPr>
                <w:ilvl w:val="0"/>
                <w:numId w:val="0"/>
              </w:numPr>
            </w:pPr>
            <w:r>
              <w:t>Community centres</w:t>
            </w:r>
          </w:p>
        </w:tc>
        <w:tc>
          <w:tcPr>
            <w:tcW w:w="1348" w:type="dxa"/>
          </w:tcPr>
          <w:p w14:paraId="131C78D7"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326" w:type="dxa"/>
          </w:tcPr>
          <w:p w14:paraId="46548348"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12" w:type="dxa"/>
          </w:tcPr>
          <w:p w14:paraId="333D3D52"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482" w:type="dxa"/>
          </w:tcPr>
          <w:p w14:paraId="4F66364D"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379" w:type="dxa"/>
          </w:tcPr>
          <w:p w14:paraId="1F3DF4B4"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46" w:type="dxa"/>
          </w:tcPr>
          <w:p w14:paraId="26E150DE"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r>
      <w:tr w:rsidR="00AD6F32" w:rsidRPr="001D69E4" w14:paraId="0030A114" w14:textId="77777777" w:rsidTr="00EA0050">
        <w:trPr>
          <w:cnfStyle w:val="000000010000" w:firstRow="0" w:lastRow="0" w:firstColumn="0" w:lastColumn="0" w:oddVBand="0" w:evenVBand="0" w:oddHBand="0" w:evenHBand="1" w:firstRowFirstColumn="0" w:firstRowLastColumn="0" w:lastRowFirstColumn="0" w:lastRowLastColumn="0"/>
        </w:trPr>
        <w:tc>
          <w:tcPr>
            <w:tcW w:w="1645" w:type="dxa"/>
          </w:tcPr>
          <w:p w14:paraId="6112F12D" w14:textId="77777777" w:rsidR="00AD6F32" w:rsidRDefault="00AD6F32" w:rsidP="00EA0050">
            <w:pPr>
              <w:pStyle w:val="ListNumber2"/>
              <w:numPr>
                <w:ilvl w:val="0"/>
                <w:numId w:val="0"/>
              </w:numPr>
            </w:pPr>
            <w:r>
              <w:t>Libraries</w:t>
            </w:r>
          </w:p>
        </w:tc>
        <w:tc>
          <w:tcPr>
            <w:tcW w:w="1348" w:type="dxa"/>
          </w:tcPr>
          <w:p w14:paraId="2EBB3FF0"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326" w:type="dxa"/>
          </w:tcPr>
          <w:p w14:paraId="6090A5F0"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12" w:type="dxa"/>
          </w:tcPr>
          <w:p w14:paraId="283ADA88"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482" w:type="dxa"/>
          </w:tcPr>
          <w:p w14:paraId="74DE4DEC"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379" w:type="dxa"/>
          </w:tcPr>
          <w:p w14:paraId="0F60519F"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46" w:type="dxa"/>
          </w:tcPr>
          <w:p w14:paraId="7D27F00A"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r>
      <w:tr w:rsidR="00AD6F32" w:rsidRPr="001D69E4" w14:paraId="7DB48E51" w14:textId="77777777" w:rsidTr="00EA0050">
        <w:trPr>
          <w:cnfStyle w:val="000000100000" w:firstRow="0" w:lastRow="0" w:firstColumn="0" w:lastColumn="0" w:oddVBand="0" w:evenVBand="0" w:oddHBand="1" w:evenHBand="0" w:firstRowFirstColumn="0" w:firstRowLastColumn="0" w:lastRowFirstColumn="0" w:lastRowLastColumn="0"/>
        </w:trPr>
        <w:tc>
          <w:tcPr>
            <w:tcW w:w="1645" w:type="dxa"/>
          </w:tcPr>
          <w:p w14:paraId="738912AB" w14:textId="77777777" w:rsidR="00AD6F32" w:rsidRDefault="00AD6F32" w:rsidP="00EA0050">
            <w:pPr>
              <w:pStyle w:val="ListNumber2"/>
              <w:numPr>
                <w:ilvl w:val="0"/>
                <w:numId w:val="0"/>
              </w:numPr>
            </w:pPr>
            <w:r>
              <w:t>Childcare centres</w:t>
            </w:r>
          </w:p>
        </w:tc>
        <w:tc>
          <w:tcPr>
            <w:tcW w:w="1348" w:type="dxa"/>
          </w:tcPr>
          <w:p w14:paraId="6C9E17BD"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326" w:type="dxa"/>
          </w:tcPr>
          <w:p w14:paraId="0801A3FA"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12" w:type="dxa"/>
          </w:tcPr>
          <w:p w14:paraId="41FC5A1A"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482" w:type="dxa"/>
          </w:tcPr>
          <w:p w14:paraId="09197EB3"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379" w:type="dxa"/>
          </w:tcPr>
          <w:p w14:paraId="321E580B"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46" w:type="dxa"/>
          </w:tcPr>
          <w:p w14:paraId="51246E9E"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r>
      <w:tr w:rsidR="00615954" w:rsidRPr="001D69E4" w14:paraId="3E16B6E8" w14:textId="77777777" w:rsidTr="00EA0050">
        <w:trPr>
          <w:cnfStyle w:val="000000010000" w:firstRow="0" w:lastRow="0" w:firstColumn="0" w:lastColumn="0" w:oddVBand="0" w:evenVBand="0" w:oddHBand="0" w:evenHBand="1" w:firstRowFirstColumn="0" w:firstRowLastColumn="0" w:lastRowFirstColumn="0" w:lastRowLastColumn="0"/>
        </w:trPr>
        <w:tc>
          <w:tcPr>
            <w:tcW w:w="1645" w:type="dxa"/>
          </w:tcPr>
          <w:p w14:paraId="69152F25" w14:textId="57652BE0" w:rsidR="00615954" w:rsidRDefault="00615954" w:rsidP="00615954">
            <w:pPr>
              <w:pStyle w:val="ListNumber2"/>
              <w:numPr>
                <w:ilvl w:val="0"/>
                <w:numId w:val="0"/>
              </w:numPr>
            </w:pPr>
            <w:r>
              <w:t>City of Sydney events</w:t>
            </w:r>
          </w:p>
        </w:tc>
        <w:tc>
          <w:tcPr>
            <w:tcW w:w="1348" w:type="dxa"/>
          </w:tcPr>
          <w:p w14:paraId="6CBE7A73" w14:textId="5F511D3F" w:rsidR="00615954" w:rsidRPr="001D69E4" w:rsidRDefault="00615954" w:rsidP="00615954">
            <w:pPr>
              <w:pStyle w:val="ListNumber2"/>
              <w:numPr>
                <w:ilvl w:val="0"/>
                <w:numId w:val="0"/>
              </w:numPr>
              <w:jc w:val="center"/>
              <w:rPr>
                <w:sz w:val="40"/>
                <w:szCs w:val="40"/>
              </w:rPr>
            </w:pPr>
            <w:r w:rsidRPr="001D69E4">
              <w:rPr>
                <w:sz w:val="40"/>
                <w:szCs w:val="40"/>
              </w:rPr>
              <w:t>□</w:t>
            </w:r>
          </w:p>
        </w:tc>
        <w:tc>
          <w:tcPr>
            <w:tcW w:w="1326" w:type="dxa"/>
          </w:tcPr>
          <w:p w14:paraId="626C9013" w14:textId="45DBD0CE" w:rsidR="00615954" w:rsidRPr="001D69E4" w:rsidRDefault="00615954" w:rsidP="00615954">
            <w:pPr>
              <w:pStyle w:val="ListNumber2"/>
              <w:numPr>
                <w:ilvl w:val="0"/>
                <w:numId w:val="0"/>
              </w:numPr>
              <w:jc w:val="center"/>
              <w:rPr>
                <w:sz w:val="40"/>
                <w:szCs w:val="40"/>
              </w:rPr>
            </w:pPr>
            <w:r w:rsidRPr="001D69E4">
              <w:rPr>
                <w:sz w:val="40"/>
                <w:szCs w:val="40"/>
              </w:rPr>
              <w:t>□</w:t>
            </w:r>
          </w:p>
        </w:tc>
        <w:tc>
          <w:tcPr>
            <w:tcW w:w="1212" w:type="dxa"/>
          </w:tcPr>
          <w:p w14:paraId="79E0244E" w14:textId="1CE63D4A" w:rsidR="00615954" w:rsidRPr="001D69E4" w:rsidRDefault="00615954" w:rsidP="00615954">
            <w:pPr>
              <w:pStyle w:val="ListNumber2"/>
              <w:numPr>
                <w:ilvl w:val="0"/>
                <w:numId w:val="0"/>
              </w:numPr>
              <w:jc w:val="center"/>
              <w:rPr>
                <w:sz w:val="40"/>
                <w:szCs w:val="40"/>
              </w:rPr>
            </w:pPr>
            <w:r w:rsidRPr="001D69E4">
              <w:rPr>
                <w:sz w:val="40"/>
                <w:szCs w:val="40"/>
              </w:rPr>
              <w:t>□</w:t>
            </w:r>
          </w:p>
        </w:tc>
        <w:tc>
          <w:tcPr>
            <w:tcW w:w="1482" w:type="dxa"/>
          </w:tcPr>
          <w:p w14:paraId="26DDCAC2" w14:textId="47C9FA2D" w:rsidR="00615954" w:rsidRPr="001D69E4" w:rsidRDefault="00615954" w:rsidP="00615954">
            <w:pPr>
              <w:pStyle w:val="ListNumber2"/>
              <w:numPr>
                <w:ilvl w:val="0"/>
                <w:numId w:val="0"/>
              </w:numPr>
              <w:jc w:val="center"/>
              <w:rPr>
                <w:sz w:val="40"/>
                <w:szCs w:val="40"/>
              </w:rPr>
            </w:pPr>
            <w:r w:rsidRPr="001D69E4">
              <w:rPr>
                <w:sz w:val="40"/>
                <w:szCs w:val="40"/>
              </w:rPr>
              <w:t>□</w:t>
            </w:r>
          </w:p>
        </w:tc>
        <w:tc>
          <w:tcPr>
            <w:tcW w:w="1379" w:type="dxa"/>
          </w:tcPr>
          <w:p w14:paraId="25B84939" w14:textId="2A8F7654" w:rsidR="00615954" w:rsidRPr="001D69E4" w:rsidRDefault="00615954" w:rsidP="00615954">
            <w:pPr>
              <w:pStyle w:val="ListNumber2"/>
              <w:numPr>
                <w:ilvl w:val="0"/>
                <w:numId w:val="0"/>
              </w:numPr>
              <w:jc w:val="center"/>
              <w:rPr>
                <w:sz w:val="40"/>
                <w:szCs w:val="40"/>
              </w:rPr>
            </w:pPr>
            <w:r w:rsidRPr="001D69E4">
              <w:rPr>
                <w:sz w:val="40"/>
                <w:szCs w:val="40"/>
              </w:rPr>
              <w:t>□</w:t>
            </w:r>
          </w:p>
        </w:tc>
        <w:tc>
          <w:tcPr>
            <w:tcW w:w="1246" w:type="dxa"/>
          </w:tcPr>
          <w:p w14:paraId="29DDD3E5" w14:textId="5CBB3028" w:rsidR="00615954" w:rsidRPr="001D69E4" w:rsidRDefault="00615954" w:rsidP="00615954">
            <w:pPr>
              <w:pStyle w:val="ListNumber2"/>
              <w:numPr>
                <w:ilvl w:val="0"/>
                <w:numId w:val="0"/>
              </w:numPr>
              <w:jc w:val="center"/>
              <w:rPr>
                <w:sz w:val="40"/>
                <w:szCs w:val="40"/>
              </w:rPr>
            </w:pPr>
            <w:r w:rsidRPr="001D69E4">
              <w:rPr>
                <w:sz w:val="40"/>
                <w:szCs w:val="40"/>
              </w:rPr>
              <w:t>□</w:t>
            </w:r>
          </w:p>
        </w:tc>
      </w:tr>
    </w:tbl>
    <w:p w14:paraId="6B26A918" w14:textId="77777777" w:rsidR="00AD6F32" w:rsidRDefault="00AD6F32" w:rsidP="00AD6F32">
      <w:pPr>
        <w:pStyle w:val="ListNumber"/>
        <w:numPr>
          <w:ilvl w:val="0"/>
          <w:numId w:val="0"/>
        </w:numPr>
        <w:rPr>
          <w:rFonts w:ascii="Arial" w:hAnsi="Arial" w:cs="Arial"/>
          <w:b/>
          <w:bCs/>
        </w:rPr>
      </w:pPr>
    </w:p>
    <w:p w14:paraId="69171E3B" w14:textId="5AE311CD" w:rsidR="00AD6F32" w:rsidRDefault="00AD6F32" w:rsidP="002C66B2">
      <w:pPr>
        <w:pStyle w:val="ListNumber"/>
        <w:numPr>
          <w:ilvl w:val="0"/>
          <w:numId w:val="21"/>
        </w:numPr>
        <w:rPr>
          <w:rFonts w:ascii="Arial" w:hAnsi="Arial" w:cs="Arial"/>
          <w:b/>
          <w:bCs/>
        </w:rPr>
      </w:pPr>
      <w:r>
        <w:rPr>
          <w:rFonts w:ascii="Arial" w:hAnsi="Arial" w:cs="Arial"/>
          <w:b/>
          <w:bCs/>
        </w:rPr>
        <w:t xml:space="preserve">* </w:t>
      </w:r>
      <w:r w:rsidRPr="00603BE2">
        <w:rPr>
          <w:rFonts w:ascii="Arial" w:hAnsi="Arial" w:cs="Arial"/>
          <w:b/>
          <w:bCs/>
        </w:rPr>
        <w:t xml:space="preserve">How </w:t>
      </w:r>
      <w:r w:rsidR="0033068F">
        <w:rPr>
          <w:rFonts w:ascii="Arial" w:hAnsi="Arial" w:cs="Arial"/>
          <w:b/>
          <w:bCs/>
        </w:rPr>
        <w:t>satisfied are you with</w:t>
      </w:r>
      <w:r w:rsidRPr="00603BE2">
        <w:rPr>
          <w:rFonts w:ascii="Arial" w:hAnsi="Arial" w:cs="Arial"/>
          <w:b/>
          <w:bCs/>
        </w:rPr>
        <w:t xml:space="preserve"> </w:t>
      </w:r>
      <w:r>
        <w:rPr>
          <w:rFonts w:ascii="Arial" w:hAnsi="Arial" w:cs="Arial"/>
          <w:b/>
          <w:bCs/>
        </w:rPr>
        <w:t xml:space="preserve">the accessibility of </w:t>
      </w:r>
      <w:r w:rsidR="000260A1">
        <w:rPr>
          <w:rFonts w:ascii="Arial" w:hAnsi="Arial" w:cs="Arial"/>
          <w:b/>
          <w:bCs/>
        </w:rPr>
        <w:t>the</w:t>
      </w:r>
      <w:r w:rsidR="0033068F">
        <w:rPr>
          <w:rFonts w:ascii="Arial" w:hAnsi="Arial" w:cs="Arial"/>
          <w:b/>
          <w:bCs/>
        </w:rPr>
        <w:t xml:space="preserve"> following services and facilities in the</w:t>
      </w:r>
      <w:r w:rsidR="000260A1">
        <w:rPr>
          <w:rFonts w:ascii="Arial" w:hAnsi="Arial" w:cs="Arial"/>
          <w:b/>
          <w:bCs/>
        </w:rPr>
        <w:t xml:space="preserve"> </w:t>
      </w:r>
      <w:r w:rsidRPr="00603BE2">
        <w:rPr>
          <w:rFonts w:ascii="Arial" w:hAnsi="Arial" w:cs="Arial"/>
          <w:b/>
          <w:bCs/>
        </w:rPr>
        <w:t>City of Sydney</w:t>
      </w:r>
      <w:r w:rsidR="002963EE">
        <w:rPr>
          <w:rFonts w:ascii="Arial" w:hAnsi="Arial" w:cs="Arial"/>
          <w:b/>
          <w:bCs/>
        </w:rPr>
        <w:t xml:space="preserve"> area</w:t>
      </w:r>
      <w:r>
        <w:rPr>
          <w:rFonts w:ascii="Arial" w:hAnsi="Arial" w:cs="Arial"/>
          <w:b/>
          <w:bCs/>
        </w:rPr>
        <w:t xml:space="preserve">? </w:t>
      </w:r>
      <w:r w:rsidR="002147BD" w:rsidRPr="00603BE2">
        <w:rPr>
          <w:rFonts w:ascii="Arial" w:hAnsi="Arial" w:cs="Arial"/>
          <w:b/>
          <w:bCs/>
        </w:rPr>
        <w:t xml:space="preserve"> </w:t>
      </w:r>
    </w:p>
    <w:p w14:paraId="64786F81" w14:textId="77777777" w:rsidR="00AD6F32" w:rsidRPr="00AD6F32" w:rsidRDefault="00AD6F32" w:rsidP="00AD6F32">
      <w:pPr>
        <w:pStyle w:val="ListNumber"/>
        <w:numPr>
          <w:ilvl w:val="0"/>
          <w:numId w:val="0"/>
        </w:numPr>
        <w:ind w:left="360"/>
        <w:rPr>
          <w:rFonts w:ascii="Arial" w:hAnsi="Arial" w:cs="Arial"/>
          <w:b/>
          <w:bCs/>
        </w:rPr>
      </w:pPr>
    </w:p>
    <w:tbl>
      <w:tblPr>
        <w:tblStyle w:val="CoSTableDesign"/>
        <w:tblW w:w="0" w:type="auto"/>
        <w:tblLook w:val="04A0" w:firstRow="1" w:lastRow="0" w:firstColumn="1" w:lastColumn="0" w:noHBand="0" w:noVBand="1"/>
      </w:tblPr>
      <w:tblGrid>
        <w:gridCol w:w="1645"/>
        <w:gridCol w:w="1348"/>
        <w:gridCol w:w="1326"/>
        <w:gridCol w:w="1212"/>
        <w:gridCol w:w="1482"/>
        <w:gridCol w:w="1379"/>
        <w:gridCol w:w="1246"/>
      </w:tblGrid>
      <w:tr w:rsidR="00AD6F32" w14:paraId="39E86670" w14:textId="77777777" w:rsidTr="00EA0050">
        <w:trPr>
          <w:cnfStyle w:val="100000000000" w:firstRow="1" w:lastRow="0" w:firstColumn="0" w:lastColumn="0" w:oddVBand="0" w:evenVBand="0" w:oddHBand="0" w:evenHBand="0" w:firstRowFirstColumn="0" w:firstRowLastColumn="0" w:lastRowFirstColumn="0" w:lastRowLastColumn="0"/>
        </w:trPr>
        <w:tc>
          <w:tcPr>
            <w:tcW w:w="1645" w:type="dxa"/>
          </w:tcPr>
          <w:p w14:paraId="5AF6A4DC" w14:textId="77777777" w:rsidR="00AD6F32" w:rsidRDefault="00AD6F32" w:rsidP="00EA0050">
            <w:pPr>
              <w:pStyle w:val="ListNumber2"/>
              <w:numPr>
                <w:ilvl w:val="0"/>
                <w:numId w:val="0"/>
              </w:numPr>
            </w:pPr>
          </w:p>
        </w:tc>
        <w:tc>
          <w:tcPr>
            <w:tcW w:w="1348" w:type="dxa"/>
          </w:tcPr>
          <w:p w14:paraId="431F64DD" w14:textId="77777777" w:rsidR="00AD6F32" w:rsidRDefault="00AD6F32" w:rsidP="00EA0050">
            <w:pPr>
              <w:pStyle w:val="ListNumber2"/>
              <w:numPr>
                <w:ilvl w:val="0"/>
                <w:numId w:val="0"/>
              </w:numPr>
            </w:pPr>
            <w:r>
              <w:t>Very satisfied</w:t>
            </w:r>
          </w:p>
        </w:tc>
        <w:tc>
          <w:tcPr>
            <w:tcW w:w="1326" w:type="dxa"/>
          </w:tcPr>
          <w:p w14:paraId="266D3D11" w14:textId="77777777" w:rsidR="00AD6F32" w:rsidRDefault="00AD6F32" w:rsidP="00EA0050">
            <w:pPr>
              <w:pStyle w:val="ListNumber2"/>
              <w:numPr>
                <w:ilvl w:val="0"/>
                <w:numId w:val="0"/>
              </w:numPr>
            </w:pPr>
            <w:r>
              <w:t xml:space="preserve">Satisfied </w:t>
            </w:r>
          </w:p>
        </w:tc>
        <w:tc>
          <w:tcPr>
            <w:tcW w:w="1212" w:type="dxa"/>
          </w:tcPr>
          <w:p w14:paraId="47CC734B" w14:textId="77777777" w:rsidR="00AD6F32" w:rsidRDefault="00AD6F32" w:rsidP="00EA0050">
            <w:pPr>
              <w:pStyle w:val="ListNumber2"/>
              <w:numPr>
                <w:ilvl w:val="0"/>
                <w:numId w:val="0"/>
              </w:numPr>
            </w:pPr>
            <w:r>
              <w:t>Neutral</w:t>
            </w:r>
          </w:p>
        </w:tc>
        <w:tc>
          <w:tcPr>
            <w:tcW w:w="1482" w:type="dxa"/>
          </w:tcPr>
          <w:p w14:paraId="096FCDFB" w14:textId="77777777" w:rsidR="00AD6F32" w:rsidRDefault="00AD6F32" w:rsidP="00EA0050">
            <w:pPr>
              <w:pStyle w:val="ListNumber2"/>
              <w:numPr>
                <w:ilvl w:val="0"/>
                <w:numId w:val="0"/>
              </w:numPr>
            </w:pPr>
            <w:r>
              <w:t>Unsatisfied</w:t>
            </w:r>
          </w:p>
        </w:tc>
        <w:tc>
          <w:tcPr>
            <w:tcW w:w="1379" w:type="dxa"/>
          </w:tcPr>
          <w:p w14:paraId="213DBF79" w14:textId="77777777" w:rsidR="00AD6F32" w:rsidRDefault="00AD6F32" w:rsidP="00EA0050">
            <w:pPr>
              <w:pStyle w:val="ListNumber2"/>
              <w:numPr>
                <w:ilvl w:val="0"/>
                <w:numId w:val="0"/>
              </w:numPr>
            </w:pPr>
            <w:r>
              <w:t>Very unsatisfied</w:t>
            </w:r>
          </w:p>
        </w:tc>
        <w:tc>
          <w:tcPr>
            <w:tcW w:w="1246" w:type="dxa"/>
          </w:tcPr>
          <w:p w14:paraId="58E73BA7" w14:textId="77777777" w:rsidR="00AD6F32" w:rsidRDefault="00AD6F32" w:rsidP="00EA0050">
            <w:pPr>
              <w:pStyle w:val="ListNumber2"/>
              <w:numPr>
                <w:ilvl w:val="0"/>
                <w:numId w:val="0"/>
              </w:numPr>
            </w:pPr>
            <w:r>
              <w:t>Not applicable</w:t>
            </w:r>
          </w:p>
        </w:tc>
      </w:tr>
      <w:tr w:rsidR="00AD6F32" w:rsidRPr="001D69E4" w14:paraId="68D41914" w14:textId="77777777" w:rsidTr="00EA0050">
        <w:trPr>
          <w:cnfStyle w:val="000000100000" w:firstRow="0" w:lastRow="0" w:firstColumn="0" w:lastColumn="0" w:oddVBand="0" w:evenVBand="0" w:oddHBand="1" w:evenHBand="0" w:firstRowFirstColumn="0" w:firstRowLastColumn="0" w:lastRowFirstColumn="0" w:lastRowLastColumn="0"/>
        </w:trPr>
        <w:tc>
          <w:tcPr>
            <w:tcW w:w="1645" w:type="dxa"/>
          </w:tcPr>
          <w:p w14:paraId="4F5F4671" w14:textId="77777777" w:rsidR="00AD6F32" w:rsidRDefault="00AD6F32" w:rsidP="00EA0050">
            <w:pPr>
              <w:pStyle w:val="ListNumber2"/>
              <w:numPr>
                <w:ilvl w:val="0"/>
                <w:numId w:val="0"/>
              </w:numPr>
            </w:pPr>
            <w:r>
              <w:t xml:space="preserve">Mobility parking </w:t>
            </w:r>
          </w:p>
        </w:tc>
        <w:tc>
          <w:tcPr>
            <w:tcW w:w="1348" w:type="dxa"/>
          </w:tcPr>
          <w:p w14:paraId="151E3159" w14:textId="77777777" w:rsidR="00AD6F32" w:rsidRDefault="00AD6F32" w:rsidP="00EA0050">
            <w:pPr>
              <w:pStyle w:val="ListNumber2"/>
              <w:numPr>
                <w:ilvl w:val="0"/>
                <w:numId w:val="0"/>
              </w:numPr>
              <w:jc w:val="center"/>
            </w:pPr>
            <w:r w:rsidRPr="001D69E4">
              <w:rPr>
                <w:sz w:val="40"/>
                <w:szCs w:val="40"/>
              </w:rPr>
              <w:t>□</w:t>
            </w:r>
          </w:p>
        </w:tc>
        <w:tc>
          <w:tcPr>
            <w:tcW w:w="1326" w:type="dxa"/>
          </w:tcPr>
          <w:p w14:paraId="4257E412" w14:textId="77777777" w:rsidR="00AD6F32" w:rsidRDefault="00AD6F32" w:rsidP="00EA0050">
            <w:pPr>
              <w:pStyle w:val="ListNumber2"/>
              <w:numPr>
                <w:ilvl w:val="0"/>
                <w:numId w:val="0"/>
              </w:numPr>
              <w:jc w:val="center"/>
            </w:pPr>
            <w:r w:rsidRPr="001D69E4">
              <w:rPr>
                <w:sz w:val="40"/>
                <w:szCs w:val="40"/>
              </w:rPr>
              <w:t>□</w:t>
            </w:r>
          </w:p>
        </w:tc>
        <w:tc>
          <w:tcPr>
            <w:tcW w:w="1212" w:type="dxa"/>
          </w:tcPr>
          <w:p w14:paraId="40D55DFB" w14:textId="77777777" w:rsidR="00AD6F32" w:rsidRDefault="00AD6F32" w:rsidP="00EA0050">
            <w:pPr>
              <w:pStyle w:val="ListNumber2"/>
              <w:numPr>
                <w:ilvl w:val="0"/>
                <w:numId w:val="0"/>
              </w:numPr>
              <w:jc w:val="center"/>
            </w:pPr>
            <w:r w:rsidRPr="001D69E4">
              <w:rPr>
                <w:sz w:val="40"/>
                <w:szCs w:val="40"/>
              </w:rPr>
              <w:t>□</w:t>
            </w:r>
          </w:p>
        </w:tc>
        <w:tc>
          <w:tcPr>
            <w:tcW w:w="1482" w:type="dxa"/>
          </w:tcPr>
          <w:p w14:paraId="54833F0C" w14:textId="77777777" w:rsidR="00AD6F32" w:rsidRDefault="00AD6F32" w:rsidP="00EA0050">
            <w:pPr>
              <w:pStyle w:val="ListNumber2"/>
              <w:numPr>
                <w:ilvl w:val="0"/>
                <w:numId w:val="0"/>
              </w:numPr>
              <w:jc w:val="center"/>
            </w:pPr>
            <w:r w:rsidRPr="001D69E4">
              <w:rPr>
                <w:sz w:val="40"/>
                <w:szCs w:val="40"/>
              </w:rPr>
              <w:t>□</w:t>
            </w:r>
          </w:p>
        </w:tc>
        <w:tc>
          <w:tcPr>
            <w:tcW w:w="1379" w:type="dxa"/>
          </w:tcPr>
          <w:p w14:paraId="4A169988" w14:textId="77777777" w:rsidR="00AD6F32" w:rsidRDefault="00AD6F32" w:rsidP="00EA0050">
            <w:pPr>
              <w:pStyle w:val="ListNumber2"/>
              <w:numPr>
                <w:ilvl w:val="0"/>
                <w:numId w:val="0"/>
              </w:numPr>
              <w:jc w:val="center"/>
            </w:pPr>
            <w:r w:rsidRPr="001D69E4">
              <w:rPr>
                <w:sz w:val="40"/>
                <w:szCs w:val="40"/>
              </w:rPr>
              <w:t>□</w:t>
            </w:r>
          </w:p>
        </w:tc>
        <w:tc>
          <w:tcPr>
            <w:tcW w:w="1246" w:type="dxa"/>
          </w:tcPr>
          <w:p w14:paraId="600CDF01"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r>
      <w:tr w:rsidR="00AD6F32" w:rsidRPr="001D69E4" w14:paraId="4DAB98E0" w14:textId="77777777" w:rsidTr="00EA0050">
        <w:trPr>
          <w:cnfStyle w:val="000000010000" w:firstRow="0" w:lastRow="0" w:firstColumn="0" w:lastColumn="0" w:oddVBand="0" w:evenVBand="0" w:oddHBand="0" w:evenHBand="1" w:firstRowFirstColumn="0" w:firstRowLastColumn="0" w:lastRowFirstColumn="0" w:lastRowLastColumn="0"/>
        </w:trPr>
        <w:tc>
          <w:tcPr>
            <w:tcW w:w="1645" w:type="dxa"/>
          </w:tcPr>
          <w:p w14:paraId="2BD30DCD" w14:textId="77777777" w:rsidR="00AD6F32" w:rsidRDefault="00AD6F32" w:rsidP="00EA0050">
            <w:pPr>
              <w:pStyle w:val="ListNumber2"/>
              <w:numPr>
                <w:ilvl w:val="0"/>
                <w:numId w:val="0"/>
              </w:numPr>
            </w:pPr>
            <w:r>
              <w:t>Accessible drop-off/ pick-up areas</w:t>
            </w:r>
          </w:p>
        </w:tc>
        <w:tc>
          <w:tcPr>
            <w:tcW w:w="1348" w:type="dxa"/>
          </w:tcPr>
          <w:p w14:paraId="5AC53CC6"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326" w:type="dxa"/>
          </w:tcPr>
          <w:p w14:paraId="5BB966D2"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12" w:type="dxa"/>
          </w:tcPr>
          <w:p w14:paraId="72AA7FE5"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482" w:type="dxa"/>
          </w:tcPr>
          <w:p w14:paraId="11F96CD4"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379" w:type="dxa"/>
          </w:tcPr>
          <w:p w14:paraId="28D0C594"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46" w:type="dxa"/>
          </w:tcPr>
          <w:p w14:paraId="6C3879F5"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r>
      <w:tr w:rsidR="00AD6F32" w:rsidRPr="001D69E4" w14:paraId="54D24007" w14:textId="77777777" w:rsidTr="00EA0050">
        <w:trPr>
          <w:cnfStyle w:val="000000100000" w:firstRow="0" w:lastRow="0" w:firstColumn="0" w:lastColumn="0" w:oddVBand="0" w:evenVBand="0" w:oddHBand="1" w:evenHBand="0" w:firstRowFirstColumn="0" w:firstRowLastColumn="0" w:lastRowFirstColumn="0" w:lastRowLastColumn="0"/>
        </w:trPr>
        <w:tc>
          <w:tcPr>
            <w:tcW w:w="1645" w:type="dxa"/>
          </w:tcPr>
          <w:p w14:paraId="4B14A05E" w14:textId="77777777" w:rsidR="00AD6F32" w:rsidRDefault="00AD6F32" w:rsidP="00EA0050">
            <w:pPr>
              <w:pStyle w:val="ListNumber2"/>
              <w:numPr>
                <w:ilvl w:val="0"/>
                <w:numId w:val="0"/>
              </w:numPr>
            </w:pPr>
            <w:r>
              <w:t>Footpaths</w:t>
            </w:r>
          </w:p>
        </w:tc>
        <w:tc>
          <w:tcPr>
            <w:tcW w:w="1348" w:type="dxa"/>
          </w:tcPr>
          <w:p w14:paraId="71590B90" w14:textId="77777777" w:rsidR="00AD6F32" w:rsidRDefault="00AD6F32" w:rsidP="00EA0050">
            <w:pPr>
              <w:pStyle w:val="ListNumber2"/>
              <w:numPr>
                <w:ilvl w:val="0"/>
                <w:numId w:val="0"/>
              </w:numPr>
              <w:jc w:val="center"/>
            </w:pPr>
            <w:r w:rsidRPr="001D69E4">
              <w:rPr>
                <w:sz w:val="40"/>
                <w:szCs w:val="40"/>
              </w:rPr>
              <w:t>□</w:t>
            </w:r>
          </w:p>
        </w:tc>
        <w:tc>
          <w:tcPr>
            <w:tcW w:w="1326" w:type="dxa"/>
          </w:tcPr>
          <w:p w14:paraId="001D9637" w14:textId="77777777" w:rsidR="00AD6F32" w:rsidRDefault="00AD6F32" w:rsidP="00EA0050">
            <w:pPr>
              <w:pStyle w:val="ListNumber2"/>
              <w:numPr>
                <w:ilvl w:val="0"/>
                <w:numId w:val="0"/>
              </w:numPr>
              <w:jc w:val="center"/>
            </w:pPr>
            <w:r w:rsidRPr="001D69E4">
              <w:rPr>
                <w:sz w:val="40"/>
                <w:szCs w:val="40"/>
              </w:rPr>
              <w:t>□</w:t>
            </w:r>
          </w:p>
        </w:tc>
        <w:tc>
          <w:tcPr>
            <w:tcW w:w="1212" w:type="dxa"/>
          </w:tcPr>
          <w:p w14:paraId="0A187C0C" w14:textId="77777777" w:rsidR="00AD6F32" w:rsidRDefault="00AD6F32" w:rsidP="00EA0050">
            <w:pPr>
              <w:pStyle w:val="ListNumber2"/>
              <w:numPr>
                <w:ilvl w:val="0"/>
                <w:numId w:val="0"/>
              </w:numPr>
              <w:jc w:val="center"/>
            </w:pPr>
            <w:r w:rsidRPr="001D69E4">
              <w:rPr>
                <w:sz w:val="40"/>
                <w:szCs w:val="40"/>
              </w:rPr>
              <w:t>□</w:t>
            </w:r>
          </w:p>
        </w:tc>
        <w:tc>
          <w:tcPr>
            <w:tcW w:w="1482" w:type="dxa"/>
          </w:tcPr>
          <w:p w14:paraId="685B9773" w14:textId="77777777" w:rsidR="00AD6F32" w:rsidRDefault="00AD6F32" w:rsidP="00EA0050">
            <w:pPr>
              <w:pStyle w:val="ListNumber2"/>
              <w:numPr>
                <w:ilvl w:val="0"/>
                <w:numId w:val="0"/>
              </w:numPr>
              <w:jc w:val="center"/>
            </w:pPr>
            <w:r w:rsidRPr="001D69E4">
              <w:rPr>
                <w:sz w:val="40"/>
                <w:szCs w:val="40"/>
              </w:rPr>
              <w:t>□</w:t>
            </w:r>
          </w:p>
        </w:tc>
        <w:tc>
          <w:tcPr>
            <w:tcW w:w="1379" w:type="dxa"/>
          </w:tcPr>
          <w:p w14:paraId="1CCDFCBF" w14:textId="77777777" w:rsidR="00AD6F32" w:rsidRDefault="00AD6F32" w:rsidP="00EA0050">
            <w:pPr>
              <w:pStyle w:val="ListNumber2"/>
              <w:numPr>
                <w:ilvl w:val="0"/>
                <w:numId w:val="0"/>
              </w:numPr>
              <w:jc w:val="center"/>
            </w:pPr>
            <w:r w:rsidRPr="001D69E4">
              <w:rPr>
                <w:sz w:val="40"/>
                <w:szCs w:val="40"/>
              </w:rPr>
              <w:t>□</w:t>
            </w:r>
          </w:p>
        </w:tc>
        <w:tc>
          <w:tcPr>
            <w:tcW w:w="1246" w:type="dxa"/>
          </w:tcPr>
          <w:p w14:paraId="2565FE1C"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r>
      <w:tr w:rsidR="00AD6F32" w:rsidRPr="001D69E4" w14:paraId="47C880DA" w14:textId="77777777" w:rsidTr="00EA0050">
        <w:trPr>
          <w:cnfStyle w:val="000000010000" w:firstRow="0" w:lastRow="0" w:firstColumn="0" w:lastColumn="0" w:oddVBand="0" w:evenVBand="0" w:oddHBand="0" w:evenHBand="1" w:firstRowFirstColumn="0" w:firstRowLastColumn="0" w:lastRowFirstColumn="0" w:lastRowLastColumn="0"/>
        </w:trPr>
        <w:tc>
          <w:tcPr>
            <w:tcW w:w="1645" w:type="dxa"/>
          </w:tcPr>
          <w:p w14:paraId="20EF2DCD" w14:textId="77777777" w:rsidR="00AD6F32" w:rsidRDefault="00AD6F32" w:rsidP="00EA0050">
            <w:pPr>
              <w:pStyle w:val="ListNumber2"/>
              <w:numPr>
                <w:ilvl w:val="0"/>
                <w:numId w:val="0"/>
              </w:numPr>
            </w:pPr>
            <w:r>
              <w:t>Cycleways</w:t>
            </w:r>
          </w:p>
        </w:tc>
        <w:tc>
          <w:tcPr>
            <w:tcW w:w="1348" w:type="dxa"/>
          </w:tcPr>
          <w:p w14:paraId="12BCE279" w14:textId="77777777" w:rsidR="00AD6F32" w:rsidRPr="002F472A" w:rsidRDefault="00AD6F32" w:rsidP="00EA0050">
            <w:pPr>
              <w:pStyle w:val="ListNumber2"/>
              <w:numPr>
                <w:ilvl w:val="0"/>
                <w:numId w:val="0"/>
              </w:numPr>
              <w:jc w:val="center"/>
              <w:rPr>
                <w:sz w:val="40"/>
                <w:szCs w:val="40"/>
              </w:rPr>
            </w:pPr>
            <w:r w:rsidRPr="001D69E4">
              <w:rPr>
                <w:sz w:val="40"/>
                <w:szCs w:val="40"/>
              </w:rPr>
              <w:t>□</w:t>
            </w:r>
          </w:p>
        </w:tc>
        <w:tc>
          <w:tcPr>
            <w:tcW w:w="1326" w:type="dxa"/>
          </w:tcPr>
          <w:p w14:paraId="7348FCFE"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12" w:type="dxa"/>
          </w:tcPr>
          <w:p w14:paraId="521E8F96"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482" w:type="dxa"/>
          </w:tcPr>
          <w:p w14:paraId="79775C4F"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379" w:type="dxa"/>
          </w:tcPr>
          <w:p w14:paraId="731D3556"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46" w:type="dxa"/>
          </w:tcPr>
          <w:p w14:paraId="42942126"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r>
      <w:tr w:rsidR="00AD6F32" w:rsidRPr="001D69E4" w14:paraId="2579D421" w14:textId="77777777" w:rsidTr="00EA0050">
        <w:trPr>
          <w:cnfStyle w:val="000000100000" w:firstRow="0" w:lastRow="0" w:firstColumn="0" w:lastColumn="0" w:oddVBand="0" w:evenVBand="0" w:oddHBand="1" w:evenHBand="0" w:firstRowFirstColumn="0" w:firstRowLastColumn="0" w:lastRowFirstColumn="0" w:lastRowLastColumn="0"/>
        </w:trPr>
        <w:tc>
          <w:tcPr>
            <w:tcW w:w="1645" w:type="dxa"/>
          </w:tcPr>
          <w:p w14:paraId="7204010F" w14:textId="77777777" w:rsidR="00AD6F32" w:rsidRDefault="00AD6F32" w:rsidP="00EA0050">
            <w:pPr>
              <w:pStyle w:val="ListNumber2"/>
              <w:numPr>
                <w:ilvl w:val="0"/>
                <w:numId w:val="0"/>
              </w:numPr>
            </w:pPr>
            <w:r>
              <w:t>Bus stops</w:t>
            </w:r>
          </w:p>
        </w:tc>
        <w:tc>
          <w:tcPr>
            <w:tcW w:w="1348" w:type="dxa"/>
          </w:tcPr>
          <w:p w14:paraId="1EA9A2CC" w14:textId="77777777" w:rsidR="00AD6F32" w:rsidRPr="001D69E4" w:rsidRDefault="00AD6F32" w:rsidP="00EA0050">
            <w:pPr>
              <w:pStyle w:val="ListNumber2"/>
              <w:numPr>
                <w:ilvl w:val="0"/>
                <w:numId w:val="0"/>
              </w:numPr>
              <w:jc w:val="center"/>
              <w:rPr>
                <w:sz w:val="40"/>
                <w:szCs w:val="40"/>
              </w:rPr>
            </w:pPr>
            <w:r w:rsidRPr="002F472A">
              <w:rPr>
                <w:sz w:val="40"/>
                <w:szCs w:val="40"/>
              </w:rPr>
              <w:t>□</w:t>
            </w:r>
          </w:p>
        </w:tc>
        <w:tc>
          <w:tcPr>
            <w:tcW w:w="1326" w:type="dxa"/>
          </w:tcPr>
          <w:p w14:paraId="6CD739CF"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12" w:type="dxa"/>
          </w:tcPr>
          <w:p w14:paraId="17D1A1E7"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482" w:type="dxa"/>
          </w:tcPr>
          <w:p w14:paraId="603CDD61"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379" w:type="dxa"/>
          </w:tcPr>
          <w:p w14:paraId="1A05B080"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46" w:type="dxa"/>
          </w:tcPr>
          <w:p w14:paraId="6750E54E"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r>
      <w:tr w:rsidR="00AD6F32" w:rsidRPr="001D69E4" w14:paraId="6C035E79" w14:textId="77777777" w:rsidTr="00EA0050">
        <w:trPr>
          <w:cnfStyle w:val="000000010000" w:firstRow="0" w:lastRow="0" w:firstColumn="0" w:lastColumn="0" w:oddVBand="0" w:evenVBand="0" w:oddHBand="0" w:evenHBand="1" w:firstRowFirstColumn="0" w:firstRowLastColumn="0" w:lastRowFirstColumn="0" w:lastRowLastColumn="0"/>
        </w:trPr>
        <w:tc>
          <w:tcPr>
            <w:tcW w:w="1645" w:type="dxa"/>
          </w:tcPr>
          <w:p w14:paraId="4DCBB3F4" w14:textId="77777777" w:rsidR="00AD6F32" w:rsidRDefault="00AD6F32" w:rsidP="00EA0050">
            <w:pPr>
              <w:pStyle w:val="ListNumber2"/>
              <w:numPr>
                <w:ilvl w:val="0"/>
                <w:numId w:val="0"/>
              </w:numPr>
            </w:pPr>
            <w:r>
              <w:t>Public toilets</w:t>
            </w:r>
          </w:p>
        </w:tc>
        <w:tc>
          <w:tcPr>
            <w:tcW w:w="1348" w:type="dxa"/>
          </w:tcPr>
          <w:p w14:paraId="1AC379CD"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326" w:type="dxa"/>
          </w:tcPr>
          <w:p w14:paraId="58245F00"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12" w:type="dxa"/>
          </w:tcPr>
          <w:p w14:paraId="065D5F51"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482" w:type="dxa"/>
          </w:tcPr>
          <w:p w14:paraId="471E5182"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379" w:type="dxa"/>
          </w:tcPr>
          <w:p w14:paraId="7129D312"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46" w:type="dxa"/>
          </w:tcPr>
          <w:p w14:paraId="6C935A7D"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r>
      <w:tr w:rsidR="00AD6F32" w:rsidRPr="001D69E4" w14:paraId="609F7454" w14:textId="77777777" w:rsidTr="00EA0050">
        <w:trPr>
          <w:cnfStyle w:val="000000100000" w:firstRow="0" w:lastRow="0" w:firstColumn="0" w:lastColumn="0" w:oddVBand="0" w:evenVBand="0" w:oddHBand="1" w:evenHBand="0" w:firstRowFirstColumn="0" w:firstRowLastColumn="0" w:lastRowFirstColumn="0" w:lastRowLastColumn="0"/>
        </w:trPr>
        <w:tc>
          <w:tcPr>
            <w:tcW w:w="1645" w:type="dxa"/>
          </w:tcPr>
          <w:p w14:paraId="584C4BE8" w14:textId="77777777" w:rsidR="00AD6F32" w:rsidRDefault="00AD6F32" w:rsidP="00EA0050">
            <w:pPr>
              <w:pStyle w:val="ListNumber2"/>
              <w:numPr>
                <w:ilvl w:val="0"/>
                <w:numId w:val="0"/>
              </w:numPr>
            </w:pPr>
            <w:r>
              <w:t>Public seating</w:t>
            </w:r>
          </w:p>
        </w:tc>
        <w:tc>
          <w:tcPr>
            <w:tcW w:w="1348" w:type="dxa"/>
          </w:tcPr>
          <w:p w14:paraId="0208D82E"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326" w:type="dxa"/>
          </w:tcPr>
          <w:p w14:paraId="285A0879"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12" w:type="dxa"/>
          </w:tcPr>
          <w:p w14:paraId="2103C06F"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482" w:type="dxa"/>
          </w:tcPr>
          <w:p w14:paraId="27FA2ED4"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379" w:type="dxa"/>
          </w:tcPr>
          <w:p w14:paraId="43E33FF3"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46" w:type="dxa"/>
          </w:tcPr>
          <w:p w14:paraId="00192B51"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r>
      <w:tr w:rsidR="00AD6F32" w:rsidRPr="001D69E4" w14:paraId="353F950F" w14:textId="77777777" w:rsidTr="00EA0050">
        <w:trPr>
          <w:cnfStyle w:val="000000010000" w:firstRow="0" w:lastRow="0" w:firstColumn="0" w:lastColumn="0" w:oddVBand="0" w:evenVBand="0" w:oddHBand="0" w:evenHBand="1" w:firstRowFirstColumn="0" w:firstRowLastColumn="0" w:lastRowFirstColumn="0" w:lastRowLastColumn="0"/>
        </w:trPr>
        <w:tc>
          <w:tcPr>
            <w:tcW w:w="1645" w:type="dxa"/>
          </w:tcPr>
          <w:p w14:paraId="603E934E" w14:textId="77777777" w:rsidR="00AD6F32" w:rsidRDefault="00AD6F32" w:rsidP="00EA0050">
            <w:pPr>
              <w:pStyle w:val="ListNumber2"/>
              <w:numPr>
                <w:ilvl w:val="0"/>
                <w:numId w:val="0"/>
              </w:numPr>
            </w:pPr>
            <w:r>
              <w:lastRenderedPageBreak/>
              <w:t>Aquatic centres</w:t>
            </w:r>
          </w:p>
        </w:tc>
        <w:tc>
          <w:tcPr>
            <w:tcW w:w="1348" w:type="dxa"/>
          </w:tcPr>
          <w:p w14:paraId="5BA6082D"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326" w:type="dxa"/>
          </w:tcPr>
          <w:p w14:paraId="0B949552"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12" w:type="dxa"/>
          </w:tcPr>
          <w:p w14:paraId="5E311EA3"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482" w:type="dxa"/>
          </w:tcPr>
          <w:p w14:paraId="1D7147BB"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379" w:type="dxa"/>
          </w:tcPr>
          <w:p w14:paraId="1DD995B8"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46" w:type="dxa"/>
          </w:tcPr>
          <w:p w14:paraId="3F5183F1"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r>
      <w:tr w:rsidR="00AD6F32" w:rsidRPr="001D69E4" w14:paraId="20379566" w14:textId="77777777" w:rsidTr="00EA0050">
        <w:trPr>
          <w:cnfStyle w:val="000000100000" w:firstRow="0" w:lastRow="0" w:firstColumn="0" w:lastColumn="0" w:oddVBand="0" w:evenVBand="0" w:oddHBand="1" w:evenHBand="0" w:firstRowFirstColumn="0" w:firstRowLastColumn="0" w:lastRowFirstColumn="0" w:lastRowLastColumn="0"/>
        </w:trPr>
        <w:tc>
          <w:tcPr>
            <w:tcW w:w="1645" w:type="dxa"/>
          </w:tcPr>
          <w:p w14:paraId="6346387D" w14:textId="77777777" w:rsidR="00AD6F32" w:rsidRDefault="00AD6F32" w:rsidP="00EA0050">
            <w:pPr>
              <w:pStyle w:val="ListNumber2"/>
              <w:numPr>
                <w:ilvl w:val="0"/>
                <w:numId w:val="0"/>
              </w:numPr>
            </w:pPr>
            <w:r>
              <w:t>Community centres</w:t>
            </w:r>
          </w:p>
        </w:tc>
        <w:tc>
          <w:tcPr>
            <w:tcW w:w="1348" w:type="dxa"/>
          </w:tcPr>
          <w:p w14:paraId="17F1FDA9"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326" w:type="dxa"/>
          </w:tcPr>
          <w:p w14:paraId="399D059A"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12" w:type="dxa"/>
          </w:tcPr>
          <w:p w14:paraId="57ECAA2E"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482" w:type="dxa"/>
          </w:tcPr>
          <w:p w14:paraId="2D497A42"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379" w:type="dxa"/>
          </w:tcPr>
          <w:p w14:paraId="76E3FDC1"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46" w:type="dxa"/>
          </w:tcPr>
          <w:p w14:paraId="238AD5C4"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r>
      <w:tr w:rsidR="00AD6F32" w:rsidRPr="001D69E4" w14:paraId="190CD1E9" w14:textId="77777777" w:rsidTr="00EA0050">
        <w:trPr>
          <w:cnfStyle w:val="000000010000" w:firstRow="0" w:lastRow="0" w:firstColumn="0" w:lastColumn="0" w:oddVBand="0" w:evenVBand="0" w:oddHBand="0" w:evenHBand="1" w:firstRowFirstColumn="0" w:firstRowLastColumn="0" w:lastRowFirstColumn="0" w:lastRowLastColumn="0"/>
        </w:trPr>
        <w:tc>
          <w:tcPr>
            <w:tcW w:w="1645" w:type="dxa"/>
          </w:tcPr>
          <w:p w14:paraId="0F6B31B0" w14:textId="77777777" w:rsidR="00AD6F32" w:rsidRDefault="00AD6F32" w:rsidP="00EA0050">
            <w:pPr>
              <w:pStyle w:val="ListNumber2"/>
              <w:numPr>
                <w:ilvl w:val="0"/>
                <w:numId w:val="0"/>
              </w:numPr>
            </w:pPr>
            <w:r>
              <w:t>Libraries</w:t>
            </w:r>
          </w:p>
        </w:tc>
        <w:tc>
          <w:tcPr>
            <w:tcW w:w="1348" w:type="dxa"/>
          </w:tcPr>
          <w:p w14:paraId="1E5DF94B"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326" w:type="dxa"/>
          </w:tcPr>
          <w:p w14:paraId="1631693F"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12" w:type="dxa"/>
          </w:tcPr>
          <w:p w14:paraId="009F55CE"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482" w:type="dxa"/>
          </w:tcPr>
          <w:p w14:paraId="7BAB70FC"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379" w:type="dxa"/>
          </w:tcPr>
          <w:p w14:paraId="7B1A79BE"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46" w:type="dxa"/>
          </w:tcPr>
          <w:p w14:paraId="41BD5FB1"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r>
      <w:tr w:rsidR="00AD6F32" w:rsidRPr="001D69E4" w14:paraId="7EDC686E" w14:textId="77777777" w:rsidTr="00EA0050">
        <w:trPr>
          <w:cnfStyle w:val="000000100000" w:firstRow="0" w:lastRow="0" w:firstColumn="0" w:lastColumn="0" w:oddVBand="0" w:evenVBand="0" w:oddHBand="1" w:evenHBand="0" w:firstRowFirstColumn="0" w:firstRowLastColumn="0" w:lastRowFirstColumn="0" w:lastRowLastColumn="0"/>
        </w:trPr>
        <w:tc>
          <w:tcPr>
            <w:tcW w:w="1645" w:type="dxa"/>
          </w:tcPr>
          <w:p w14:paraId="1BDD8B7F" w14:textId="77777777" w:rsidR="00AD6F32" w:rsidRDefault="00AD6F32" w:rsidP="00EA0050">
            <w:pPr>
              <w:pStyle w:val="ListNumber2"/>
              <w:numPr>
                <w:ilvl w:val="0"/>
                <w:numId w:val="0"/>
              </w:numPr>
            </w:pPr>
            <w:r>
              <w:t>Venues for hire</w:t>
            </w:r>
          </w:p>
        </w:tc>
        <w:tc>
          <w:tcPr>
            <w:tcW w:w="1348" w:type="dxa"/>
          </w:tcPr>
          <w:p w14:paraId="1D3D554A"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326" w:type="dxa"/>
          </w:tcPr>
          <w:p w14:paraId="54FDBCAB"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12" w:type="dxa"/>
          </w:tcPr>
          <w:p w14:paraId="253BBC39"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482" w:type="dxa"/>
          </w:tcPr>
          <w:p w14:paraId="7FB090D9"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379" w:type="dxa"/>
          </w:tcPr>
          <w:p w14:paraId="33B1D33D"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46" w:type="dxa"/>
          </w:tcPr>
          <w:p w14:paraId="48018F1F"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r>
      <w:tr w:rsidR="00AD6F32" w:rsidRPr="001D69E4" w14:paraId="3C436B03" w14:textId="77777777" w:rsidTr="00EA0050">
        <w:trPr>
          <w:cnfStyle w:val="000000010000" w:firstRow="0" w:lastRow="0" w:firstColumn="0" w:lastColumn="0" w:oddVBand="0" w:evenVBand="0" w:oddHBand="0" w:evenHBand="1" w:firstRowFirstColumn="0" w:firstRowLastColumn="0" w:lastRowFirstColumn="0" w:lastRowLastColumn="0"/>
        </w:trPr>
        <w:tc>
          <w:tcPr>
            <w:tcW w:w="1645" w:type="dxa"/>
          </w:tcPr>
          <w:p w14:paraId="689F51CC" w14:textId="77777777" w:rsidR="00AD6F32" w:rsidRDefault="00AD6F32" w:rsidP="00EA0050">
            <w:pPr>
              <w:pStyle w:val="ListNumber2"/>
              <w:numPr>
                <w:ilvl w:val="0"/>
                <w:numId w:val="0"/>
              </w:numPr>
            </w:pPr>
            <w:r>
              <w:t>Childcare centres</w:t>
            </w:r>
          </w:p>
        </w:tc>
        <w:tc>
          <w:tcPr>
            <w:tcW w:w="1348" w:type="dxa"/>
          </w:tcPr>
          <w:p w14:paraId="4311F978"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326" w:type="dxa"/>
          </w:tcPr>
          <w:p w14:paraId="239C3BD3"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12" w:type="dxa"/>
          </w:tcPr>
          <w:p w14:paraId="3BAFCF37"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482" w:type="dxa"/>
          </w:tcPr>
          <w:p w14:paraId="62AD4858"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379" w:type="dxa"/>
          </w:tcPr>
          <w:p w14:paraId="2CBD503B"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46" w:type="dxa"/>
          </w:tcPr>
          <w:p w14:paraId="75BBAF5D"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r>
      <w:tr w:rsidR="00AD6F32" w:rsidRPr="001D69E4" w14:paraId="450BC29D" w14:textId="77777777" w:rsidTr="00EA0050">
        <w:trPr>
          <w:cnfStyle w:val="000000100000" w:firstRow="0" w:lastRow="0" w:firstColumn="0" w:lastColumn="0" w:oddVBand="0" w:evenVBand="0" w:oddHBand="1" w:evenHBand="0" w:firstRowFirstColumn="0" w:firstRowLastColumn="0" w:lastRowFirstColumn="0" w:lastRowLastColumn="0"/>
        </w:trPr>
        <w:tc>
          <w:tcPr>
            <w:tcW w:w="1645" w:type="dxa"/>
          </w:tcPr>
          <w:p w14:paraId="016D1F0C" w14:textId="77777777" w:rsidR="00AD6F32" w:rsidRDefault="00AD6F32" w:rsidP="00EA0050">
            <w:pPr>
              <w:pStyle w:val="ListNumber2"/>
              <w:numPr>
                <w:ilvl w:val="0"/>
                <w:numId w:val="0"/>
              </w:numPr>
            </w:pPr>
            <w:r>
              <w:t>Playgrounds</w:t>
            </w:r>
          </w:p>
        </w:tc>
        <w:tc>
          <w:tcPr>
            <w:tcW w:w="1348" w:type="dxa"/>
          </w:tcPr>
          <w:p w14:paraId="524CB160"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326" w:type="dxa"/>
          </w:tcPr>
          <w:p w14:paraId="633D9B8C"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12" w:type="dxa"/>
          </w:tcPr>
          <w:p w14:paraId="4D852FD6"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482" w:type="dxa"/>
          </w:tcPr>
          <w:p w14:paraId="098906C1"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379" w:type="dxa"/>
          </w:tcPr>
          <w:p w14:paraId="68D4BDB4"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46" w:type="dxa"/>
          </w:tcPr>
          <w:p w14:paraId="447E86F2"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r>
      <w:tr w:rsidR="00AD6F32" w:rsidRPr="001D69E4" w14:paraId="363B57BF" w14:textId="77777777" w:rsidTr="00EA0050">
        <w:trPr>
          <w:cnfStyle w:val="000000010000" w:firstRow="0" w:lastRow="0" w:firstColumn="0" w:lastColumn="0" w:oddVBand="0" w:evenVBand="0" w:oddHBand="0" w:evenHBand="1" w:firstRowFirstColumn="0" w:firstRowLastColumn="0" w:lastRowFirstColumn="0" w:lastRowLastColumn="0"/>
        </w:trPr>
        <w:tc>
          <w:tcPr>
            <w:tcW w:w="1645" w:type="dxa"/>
          </w:tcPr>
          <w:p w14:paraId="6F35CC8F" w14:textId="77777777" w:rsidR="00AD6F32" w:rsidRDefault="00AD6F32" w:rsidP="00EA0050">
            <w:pPr>
              <w:pStyle w:val="ListNumber2"/>
              <w:numPr>
                <w:ilvl w:val="0"/>
                <w:numId w:val="0"/>
              </w:numPr>
            </w:pPr>
            <w:r>
              <w:t>Parks and reserves</w:t>
            </w:r>
          </w:p>
        </w:tc>
        <w:tc>
          <w:tcPr>
            <w:tcW w:w="1348" w:type="dxa"/>
          </w:tcPr>
          <w:p w14:paraId="7DF58DBF"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326" w:type="dxa"/>
          </w:tcPr>
          <w:p w14:paraId="504BC5B5"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12" w:type="dxa"/>
          </w:tcPr>
          <w:p w14:paraId="05EC8B32"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482" w:type="dxa"/>
          </w:tcPr>
          <w:p w14:paraId="5EA4B9DB"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379" w:type="dxa"/>
          </w:tcPr>
          <w:p w14:paraId="707AE557"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c>
          <w:tcPr>
            <w:tcW w:w="1246" w:type="dxa"/>
          </w:tcPr>
          <w:p w14:paraId="35BD3231" w14:textId="77777777" w:rsidR="00AD6F32" w:rsidRPr="001D69E4" w:rsidRDefault="00AD6F32" w:rsidP="00EA0050">
            <w:pPr>
              <w:pStyle w:val="ListNumber2"/>
              <w:numPr>
                <w:ilvl w:val="0"/>
                <w:numId w:val="0"/>
              </w:numPr>
              <w:jc w:val="center"/>
              <w:rPr>
                <w:sz w:val="40"/>
                <w:szCs w:val="40"/>
              </w:rPr>
            </w:pPr>
            <w:r w:rsidRPr="001D69E4">
              <w:rPr>
                <w:sz w:val="40"/>
                <w:szCs w:val="40"/>
              </w:rPr>
              <w:t>□</w:t>
            </w:r>
          </w:p>
        </w:tc>
      </w:tr>
    </w:tbl>
    <w:p w14:paraId="2965C524" w14:textId="77777777" w:rsidR="00AD6F32" w:rsidRDefault="00AD6F32" w:rsidP="00AD6F32">
      <w:pPr>
        <w:pStyle w:val="ListNumber"/>
        <w:numPr>
          <w:ilvl w:val="0"/>
          <w:numId w:val="0"/>
        </w:numPr>
        <w:rPr>
          <w:rFonts w:ascii="Arial" w:hAnsi="Arial" w:cs="Arial"/>
          <w:b/>
          <w:bCs/>
        </w:rPr>
      </w:pPr>
    </w:p>
    <w:p w14:paraId="271E9DEA" w14:textId="1F82B430" w:rsidR="00803923" w:rsidRDefault="00615954" w:rsidP="002C66B2">
      <w:pPr>
        <w:pStyle w:val="ListNumber"/>
        <w:numPr>
          <w:ilvl w:val="0"/>
          <w:numId w:val="21"/>
        </w:numPr>
        <w:rPr>
          <w:rFonts w:ascii="Arial" w:hAnsi="Arial" w:cs="Arial"/>
          <w:b/>
          <w:bCs/>
        </w:rPr>
      </w:pPr>
      <w:r>
        <w:rPr>
          <w:rFonts w:ascii="Arial" w:hAnsi="Arial" w:cs="Arial"/>
          <w:b/>
          <w:bCs/>
        </w:rPr>
        <w:t xml:space="preserve">How can </w:t>
      </w:r>
      <w:r w:rsidR="002963EE">
        <w:rPr>
          <w:rFonts w:ascii="Arial" w:hAnsi="Arial" w:cs="Arial"/>
          <w:b/>
          <w:bCs/>
        </w:rPr>
        <w:t xml:space="preserve">the </w:t>
      </w:r>
      <w:r>
        <w:rPr>
          <w:rFonts w:ascii="Arial" w:hAnsi="Arial" w:cs="Arial"/>
          <w:b/>
          <w:bCs/>
        </w:rPr>
        <w:t>City of Sydney</w:t>
      </w:r>
      <w:r w:rsidR="00803923" w:rsidRPr="00603BE2">
        <w:rPr>
          <w:rFonts w:ascii="Arial" w:hAnsi="Arial" w:cs="Arial"/>
          <w:b/>
          <w:bCs/>
        </w:rPr>
        <w:t xml:space="preserve"> improve </w:t>
      </w:r>
      <w:r>
        <w:rPr>
          <w:rFonts w:ascii="Arial" w:hAnsi="Arial" w:cs="Arial"/>
          <w:b/>
          <w:bCs/>
        </w:rPr>
        <w:t>accessibility and inclusion</w:t>
      </w:r>
      <w:r w:rsidR="00D14118">
        <w:rPr>
          <w:rFonts w:ascii="Arial" w:hAnsi="Arial" w:cs="Arial"/>
          <w:b/>
          <w:bCs/>
        </w:rPr>
        <w:t xml:space="preserve"> of </w:t>
      </w:r>
      <w:r w:rsidR="0033068F">
        <w:rPr>
          <w:rFonts w:ascii="Arial" w:hAnsi="Arial" w:cs="Arial"/>
          <w:b/>
          <w:bCs/>
        </w:rPr>
        <w:t xml:space="preserve">our </w:t>
      </w:r>
      <w:r w:rsidR="00D14118">
        <w:rPr>
          <w:rFonts w:ascii="Arial" w:hAnsi="Arial" w:cs="Arial"/>
          <w:b/>
          <w:bCs/>
        </w:rPr>
        <w:t>services and facilities</w:t>
      </w:r>
      <w:r w:rsidR="00803923" w:rsidRPr="00603BE2">
        <w:rPr>
          <w:rFonts w:ascii="Arial" w:hAnsi="Arial" w:cs="Arial"/>
          <w:b/>
          <w:bCs/>
        </w:rPr>
        <w:t>?</w:t>
      </w:r>
    </w:p>
    <w:p w14:paraId="30282859" w14:textId="77777777" w:rsidR="00172FAE" w:rsidRPr="00603BE2" w:rsidRDefault="00172FAE" w:rsidP="00172FAE">
      <w:pPr>
        <w:pStyle w:val="ListParagraph"/>
        <w:ind w:left="426"/>
        <w:rPr>
          <w:rFonts w:ascii="Arial" w:hAnsi="Arial" w:cs="Arial"/>
          <w:b/>
          <w:bCs/>
          <w:sz w:val="22"/>
          <w:szCs w:val="22"/>
        </w:rPr>
      </w:pPr>
    </w:p>
    <w:p w14:paraId="221DFD34" w14:textId="77777777" w:rsidR="00803923" w:rsidRDefault="00803923" w:rsidP="00803923">
      <w:pPr>
        <w:pStyle w:val="ListNumber2"/>
        <w:numPr>
          <w:ilvl w:val="0"/>
          <w:numId w:val="0"/>
        </w:numPr>
        <w:pBdr>
          <w:top w:val="single" w:sz="12" w:space="1" w:color="auto"/>
          <w:bottom w:val="single" w:sz="12" w:space="1" w:color="auto"/>
        </w:pBdr>
      </w:pPr>
    </w:p>
    <w:p w14:paraId="1FC8F927" w14:textId="77777777" w:rsidR="00172FAE" w:rsidRDefault="00172FAE" w:rsidP="00803923">
      <w:pPr>
        <w:pStyle w:val="ListNumber2"/>
        <w:numPr>
          <w:ilvl w:val="0"/>
          <w:numId w:val="0"/>
        </w:numPr>
        <w:pBdr>
          <w:top w:val="single" w:sz="12" w:space="1" w:color="auto"/>
          <w:bottom w:val="single" w:sz="12" w:space="1" w:color="auto"/>
        </w:pBdr>
      </w:pPr>
    </w:p>
    <w:p w14:paraId="302931CE" w14:textId="77777777" w:rsidR="009A29FF" w:rsidRPr="00A93AC7" w:rsidRDefault="009A29FF" w:rsidP="00A93AC7">
      <w:pPr>
        <w:rPr>
          <w:rFonts w:cs="Arial"/>
          <w:b/>
          <w:bCs/>
        </w:rPr>
      </w:pPr>
    </w:p>
    <w:p w14:paraId="4375351A" w14:textId="6D928BA7" w:rsidR="00D154CB" w:rsidRDefault="00095F80" w:rsidP="002C66B2">
      <w:pPr>
        <w:pStyle w:val="ListNumber"/>
        <w:numPr>
          <w:ilvl w:val="0"/>
          <w:numId w:val="21"/>
        </w:numPr>
        <w:rPr>
          <w:b/>
          <w:bCs/>
        </w:rPr>
      </w:pPr>
      <w:r w:rsidRPr="00615954">
        <w:rPr>
          <w:b/>
          <w:bCs/>
        </w:rPr>
        <w:t xml:space="preserve">* </w:t>
      </w:r>
      <w:r w:rsidR="001C41AA" w:rsidRPr="00615954">
        <w:rPr>
          <w:b/>
          <w:bCs/>
        </w:rPr>
        <w:t xml:space="preserve">How </w:t>
      </w:r>
      <w:r w:rsidR="0033068F">
        <w:rPr>
          <w:b/>
          <w:bCs/>
        </w:rPr>
        <w:t>satisfied are you with the accessibility of</w:t>
      </w:r>
      <w:r w:rsidR="00D154CB" w:rsidRPr="00615954">
        <w:rPr>
          <w:b/>
          <w:bCs/>
        </w:rPr>
        <w:t xml:space="preserve"> businesses</w:t>
      </w:r>
      <w:r w:rsidR="000260A1">
        <w:rPr>
          <w:b/>
          <w:bCs/>
        </w:rPr>
        <w:t xml:space="preserve"> located</w:t>
      </w:r>
      <w:r w:rsidR="00D154CB" w:rsidRPr="00615954">
        <w:rPr>
          <w:b/>
          <w:bCs/>
        </w:rPr>
        <w:t xml:space="preserve"> </w:t>
      </w:r>
      <w:r w:rsidR="00841D27" w:rsidRPr="00615954">
        <w:rPr>
          <w:b/>
          <w:bCs/>
        </w:rPr>
        <w:t xml:space="preserve">in </w:t>
      </w:r>
      <w:r w:rsidR="00E72564" w:rsidRPr="00615954">
        <w:rPr>
          <w:b/>
          <w:bCs/>
        </w:rPr>
        <w:t xml:space="preserve">the </w:t>
      </w:r>
      <w:r w:rsidR="00841D27" w:rsidRPr="00615954">
        <w:rPr>
          <w:b/>
          <w:bCs/>
        </w:rPr>
        <w:t>City of Sydney</w:t>
      </w:r>
      <w:r w:rsidR="00E72564" w:rsidRPr="00615954">
        <w:rPr>
          <w:b/>
          <w:bCs/>
        </w:rPr>
        <w:t xml:space="preserve"> </w:t>
      </w:r>
      <w:r w:rsidR="003272BB" w:rsidRPr="00615954">
        <w:rPr>
          <w:b/>
          <w:bCs/>
        </w:rPr>
        <w:t>are</w:t>
      </w:r>
      <w:r w:rsidR="002963EE">
        <w:rPr>
          <w:b/>
          <w:bCs/>
        </w:rPr>
        <w:t>a</w:t>
      </w:r>
      <w:r w:rsidR="00615954">
        <w:rPr>
          <w:b/>
          <w:bCs/>
        </w:rPr>
        <w:t xml:space="preserve">? </w:t>
      </w:r>
    </w:p>
    <w:p w14:paraId="40C1DEEC" w14:textId="77777777" w:rsidR="00615954" w:rsidRPr="00615954" w:rsidRDefault="00615954" w:rsidP="00615954">
      <w:pPr>
        <w:pStyle w:val="ListNumber"/>
        <w:numPr>
          <w:ilvl w:val="0"/>
          <w:numId w:val="0"/>
        </w:numPr>
        <w:ind w:left="567"/>
        <w:rPr>
          <w:b/>
          <w:bCs/>
        </w:rPr>
      </w:pPr>
    </w:p>
    <w:tbl>
      <w:tblPr>
        <w:tblStyle w:val="CoSTableDesign"/>
        <w:tblW w:w="9639" w:type="dxa"/>
        <w:tblLook w:val="04A0" w:firstRow="1" w:lastRow="0" w:firstColumn="1" w:lastColumn="0" w:noHBand="0" w:noVBand="1"/>
      </w:tblPr>
      <w:tblGrid>
        <w:gridCol w:w="1647"/>
        <w:gridCol w:w="1755"/>
        <w:gridCol w:w="2127"/>
        <w:gridCol w:w="1984"/>
        <w:gridCol w:w="2126"/>
      </w:tblGrid>
      <w:tr w:rsidR="00841D27" w14:paraId="2A2A5368" w14:textId="112791EB" w:rsidTr="00035B28">
        <w:trPr>
          <w:cnfStyle w:val="100000000000" w:firstRow="1" w:lastRow="0" w:firstColumn="0" w:lastColumn="0" w:oddVBand="0" w:evenVBand="0" w:oddHBand="0" w:evenHBand="0" w:firstRowFirstColumn="0" w:firstRowLastColumn="0" w:lastRowFirstColumn="0" w:lastRowLastColumn="0"/>
        </w:trPr>
        <w:tc>
          <w:tcPr>
            <w:tcW w:w="1647" w:type="dxa"/>
          </w:tcPr>
          <w:p w14:paraId="11348205" w14:textId="0E5F0962" w:rsidR="00841D27" w:rsidRDefault="00841D27" w:rsidP="00035B28">
            <w:pPr>
              <w:pStyle w:val="ListNumber2"/>
              <w:numPr>
                <w:ilvl w:val="0"/>
                <w:numId w:val="0"/>
              </w:numPr>
            </w:pPr>
            <w:r>
              <w:t xml:space="preserve">Very </w:t>
            </w:r>
            <w:r w:rsidR="001C41AA">
              <w:t>satisfi</w:t>
            </w:r>
            <w:r w:rsidR="00035B28">
              <w:t>e</w:t>
            </w:r>
            <w:r w:rsidR="001C41AA">
              <w:t>d</w:t>
            </w:r>
          </w:p>
        </w:tc>
        <w:tc>
          <w:tcPr>
            <w:tcW w:w="1755" w:type="dxa"/>
          </w:tcPr>
          <w:p w14:paraId="266CAD98" w14:textId="2D260261" w:rsidR="00841D27" w:rsidRDefault="00841D27" w:rsidP="00035B28">
            <w:pPr>
              <w:pStyle w:val="ListNumber2"/>
              <w:numPr>
                <w:ilvl w:val="0"/>
                <w:numId w:val="0"/>
              </w:numPr>
              <w:jc w:val="center"/>
            </w:pPr>
            <w:r>
              <w:t>Satisfied</w:t>
            </w:r>
          </w:p>
        </w:tc>
        <w:tc>
          <w:tcPr>
            <w:tcW w:w="2127" w:type="dxa"/>
          </w:tcPr>
          <w:p w14:paraId="324C6767" w14:textId="040F2510" w:rsidR="00841D27" w:rsidRDefault="00841D27" w:rsidP="00035B28">
            <w:pPr>
              <w:pStyle w:val="ListNumber2"/>
              <w:numPr>
                <w:ilvl w:val="0"/>
                <w:numId w:val="0"/>
              </w:numPr>
              <w:jc w:val="center"/>
            </w:pPr>
            <w:r>
              <w:t>Neutral</w:t>
            </w:r>
          </w:p>
        </w:tc>
        <w:tc>
          <w:tcPr>
            <w:tcW w:w="1984" w:type="dxa"/>
          </w:tcPr>
          <w:p w14:paraId="3827A353" w14:textId="27CC7B8E" w:rsidR="00841D27" w:rsidRDefault="00841D27" w:rsidP="00035B28">
            <w:pPr>
              <w:pStyle w:val="ListNumber2"/>
              <w:numPr>
                <w:ilvl w:val="0"/>
                <w:numId w:val="0"/>
              </w:numPr>
              <w:jc w:val="center"/>
            </w:pPr>
            <w:r>
              <w:t>Unsatisfied</w:t>
            </w:r>
          </w:p>
        </w:tc>
        <w:tc>
          <w:tcPr>
            <w:tcW w:w="2126" w:type="dxa"/>
          </w:tcPr>
          <w:p w14:paraId="63B176E0" w14:textId="000D1692" w:rsidR="00841D27" w:rsidRDefault="00841D27" w:rsidP="00035B28">
            <w:pPr>
              <w:pStyle w:val="ListNumber2"/>
              <w:numPr>
                <w:ilvl w:val="0"/>
                <w:numId w:val="0"/>
              </w:numPr>
              <w:jc w:val="right"/>
            </w:pPr>
            <w:r>
              <w:t>Very unsatisfied</w:t>
            </w:r>
          </w:p>
        </w:tc>
      </w:tr>
      <w:tr w:rsidR="00841D27" w14:paraId="6609F39F" w14:textId="5F4AF18F" w:rsidTr="00035B28">
        <w:trPr>
          <w:cnfStyle w:val="000000100000" w:firstRow="0" w:lastRow="0" w:firstColumn="0" w:lastColumn="0" w:oddVBand="0" w:evenVBand="0" w:oddHBand="1" w:evenHBand="0" w:firstRowFirstColumn="0" w:firstRowLastColumn="0" w:lastRowFirstColumn="0" w:lastRowLastColumn="0"/>
        </w:trPr>
        <w:tc>
          <w:tcPr>
            <w:tcW w:w="1647" w:type="dxa"/>
          </w:tcPr>
          <w:p w14:paraId="34CE8311" w14:textId="775AC90B" w:rsidR="00841D27" w:rsidRDefault="00841D27">
            <w:pPr>
              <w:pStyle w:val="ListNumber2"/>
              <w:numPr>
                <w:ilvl w:val="0"/>
                <w:numId w:val="0"/>
              </w:numPr>
              <w:jc w:val="center"/>
            </w:pPr>
            <w:r w:rsidRPr="001D69E4">
              <w:rPr>
                <w:sz w:val="40"/>
                <w:szCs w:val="40"/>
              </w:rPr>
              <w:t>□</w:t>
            </w:r>
          </w:p>
        </w:tc>
        <w:tc>
          <w:tcPr>
            <w:tcW w:w="1755" w:type="dxa"/>
          </w:tcPr>
          <w:p w14:paraId="7186E52F" w14:textId="4CAF7831" w:rsidR="00841D27" w:rsidRDefault="00841D27">
            <w:pPr>
              <w:pStyle w:val="ListNumber2"/>
              <w:numPr>
                <w:ilvl w:val="0"/>
                <w:numId w:val="0"/>
              </w:numPr>
              <w:jc w:val="center"/>
            </w:pPr>
            <w:r w:rsidRPr="001D69E4">
              <w:rPr>
                <w:sz w:val="40"/>
                <w:szCs w:val="40"/>
              </w:rPr>
              <w:t>□</w:t>
            </w:r>
          </w:p>
        </w:tc>
        <w:tc>
          <w:tcPr>
            <w:tcW w:w="2127" w:type="dxa"/>
          </w:tcPr>
          <w:p w14:paraId="5F133D40" w14:textId="3B211E9C" w:rsidR="00841D27" w:rsidRDefault="00841D27">
            <w:pPr>
              <w:pStyle w:val="ListNumber2"/>
              <w:numPr>
                <w:ilvl w:val="0"/>
                <w:numId w:val="0"/>
              </w:numPr>
              <w:jc w:val="center"/>
            </w:pPr>
            <w:r w:rsidRPr="001D69E4">
              <w:rPr>
                <w:sz w:val="40"/>
                <w:szCs w:val="40"/>
              </w:rPr>
              <w:t>□</w:t>
            </w:r>
          </w:p>
        </w:tc>
        <w:tc>
          <w:tcPr>
            <w:tcW w:w="1984" w:type="dxa"/>
          </w:tcPr>
          <w:p w14:paraId="00219FCA" w14:textId="1BE3950F" w:rsidR="00841D27" w:rsidRDefault="00841D27">
            <w:pPr>
              <w:pStyle w:val="ListNumber2"/>
              <w:numPr>
                <w:ilvl w:val="0"/>
                <w:numId w:val="0"/>
              </w:numPr>
              <w:jc w:val="center"/>
            </w:pPr>
            <w:r w:rsidRPr="001D69E4">
              <w:rPr>
                <w:sz w:val="40"/>
                <w:szCs w:val="40"/>
              </w:rPr>
              <w:t>□</w:t>
            </w:r>
          </w:p>
        </w:tc>
        <w:tc>
          <w:tcPr>
            <w:tcW w:w="2126" w:type="dxa"/>
          </w:tcPr>
          <w:p w14:paraId="24FBAC33" w14:textId="3E019F59" w:rsidR="00841D27" w:rsidRDefault="00841D27">
            <w:pPr>
              <w:pStyle w:val="ListNumber2"/>
              <w:numPr>
                <w:ilvl w:val="0"/>
                <w:numId w:val="0"/>
              </w:numPr>
              <w:jc w:val="center"/>
            </w:pPr>
            <w:r w:rsidRPr="001D69E4">
              <w:rPr>
                <w:sz w:val="40"/>
                <w:szCs w:val="40"/>
              </w:rPr>
              <w:t>□</w:t>
            </w:r>
          </w:p>
        </w:tc>
      </w:tr>
    </w:tbl>
    <w:p w14:paraId="0B869E8B" w14:textId="77777777" w:rsidR="009A29FF" w:rsidRDefault="009A29FF" w:rsidP="00D14118">
      <w:pPr>
        <w:pStyle w:val="BodyText"/>
        <w:rPr>
          <w:b/>
          <w:bCs/>
          <w:sz w:val="22"/>
          <w:szCs w:val="22"/>
        </w:rPr>
      </w:pPr>
    </w:p>
    <w:p w14:paraId="0E312E04" w14:textId="0B67EA79" w:rsidR="001811D8" w:rsidRDefault="00A93AC7" w:rsidP="002C66B2">
      <w:pPr>
        <w:pStyle w:val="ListNumber"/>
        <w:numPr>
          <w:ilvl w:val="0"/>
          <w:numId w:val="21"/>
        </w:numPr>
        <w:rPr>
          <w:b/>
          <w:bCs/>
        </w:rPr>
      </w:pPr>
      <w:r>
        <w:rPr>
          <w:b/>
          <w:bCs/>
        </w:rPr>
        <w:t xml:space="preserve">If you live in </w:t>
      </w:r>
      <w:r w:rsidR="00B808A4">
        <w:rPr>
          <w:b/>
          <w:bCs/>
        </w:rPr>
        <w:t xml:space="preserve">the </w:t>
      </w:r>
      <w:r>
        <w:rPr>
          <w:b/>
          <w:bCs/>
        </w:rPr>
        <w:t>City of Sydney local area, how do you feel about your housing meeting</w:t>
      </w:r>
      <w:r w:rsidR="00603BE2">
        <w:rPr>
          <w:b/>
          <w:bCs/>
        </w:rPr>
        <w:t xml:space="preserve"> your needs</w:t>
      </w:r>
      <w:r w:rsidR="00B07C1A">
        <w:rPr>
          <w:b/>
          <w:bCs/>
        </w:rPr>
        <w:t>?</w:t>
      </w:r>
    </w:p>
    <w:p w14:paraId="4BBF47A4" w14:textId="77777777" w:rsidR="00BF7702" w:rsidRDefault="00BF7702" w:rsidP="00BF7702">
      <w:pPr>
        <w:pStyle w:val="BodyText"/>
        <w:ind w:left="567"/>
        <w:rPr>
          <w:b/>
          <w:bCs/>
          <w:sz w:val="22"/>
          <w:szCs w:val="22"/>
        </w:rPr>
      </w:pPr>
    </w:p>
    <w:tbl>
      <w:tblPr>
        <w:tblStyle w:val="CoSTableDesign"/>
        <w:tblW w:w="9639" w:type="dxa"/>
        <w:tblLook w:val="04A0" w:firstRow="1" w:lastRow="0" w:firstColumn="1" w:lastColumn="0" w:noHBand="0" w:noVBand="1"/>
      </w:tblPr>
      <w:tblGrid>
        <w:gridCol w:w="1418"/>
        <w:gridCol w:w="1704"/>
        <w:gridCol w:w="1448"/>
        <w:gridCol w:w="1761"/>
        <w:gridCol w:w="1607"/>
        <w:gridCol w:w="1701"/>
      </w:tblGrid>
      <w:tr w:rsidR="009A29FF" w14:paraId="36D3E103" w14:textId="5DB00A63" w:rsidTr="009A29FF">
        <w:trPr>
          <w:cnfStyle w:val="100000000000" w:firstRow="1" w:lastRow="0" w:firstColumn="0" w:lastColumn="0" w:oddVBand="0" w:evenVBand="0" w:oddHBand="0" w:evenHBand="0" w:firstRowFirstColumn="0" w:firstRowLastColumn="0" w:lastRowFirstColumn="0" w:lastRowLastColumn="0"/>
        </w:trPr>
        <w:tc>
          <w:tcPr>
            <w:tcW w:w="1418" w:type="dxa"/>
          </w:tcPr>
          <w:p w14:paraId="26AA9D3D" w14:textId="77777777" w:rsidR="009A29FF" w:rsidRDefault="009A29FF" w:rsidP="00A93AC7">
            <w:pPr>
              <w:pStyle w:val="ListNumber2"/>
              <w:numPr>
                <w:ilvl w:val="0"/>
                <w:numId w:val="0"/>
              </w:numPr>
              <w:jc w:val="center"/>
            </w:pPr>
            <w:r>
              <w:t>Very satisfied</w:t>
            </w:r>
          </w:p>
        </w:tc>
        <w:tc>
          <w:tcPr>
            <w:tcW w:w="1704" w:type="dxa"/>
          </w:tcPr>
          <w:p w14:paraId="7A5F002D" w14:textId="77777777" w:rsidR="009A29FF" w:rsidRDefault="009A29FF">
            <w:pPr>
              <w:pStyle w:val="ListNumber2"/>
              <w:numPr>
                <w:ilvl w:val="0"/>
                <w:numId w:val="0"/>
              </w:numPr>
              <w:jc w:val="center"/>
            </w:pPr>
            <w:r>
              <w:t>Satisfied</w:t>
            </w:r>
          </w:p>
        </w:tc>
        <w:tc>
          <w:tcPr>
            <w:tcW w:w="1448" w:type="dxa"/>
          </w:tcPr>
          <w:p w14:paraId="2996C871" w14:textId="77777777" w:rsidR="009A29FF" w:rsidRDefault="009A29FF">
            <w:pPr>
              <w:pStyle w:val="ListNumber2"/>
              <w:numPr>
                <w:ilvl w:val="0"/>
                <w:numId w:val="0"/>
              </w:numPr>
              <w:jc w:val="center"/>
            </w:pPr>
            <w:r>
              <w:t>Neutral</w:t>
            </w:r>
          </w:p>
        </w:tc>
        <w:tc>
          <w:tcPr>
            <w:tcW w:w="1761" w:type="dxa"/>
          </w:tcPr>
          <w:p w14:paraId="189467E7" w14:textId="77777777" w:rsidR="009A29FF" w:rsidRDefault="009A29FF">
            <w:pPr>
              <w:pStyle w:val="ListNumber2"/>
              <w:numPr>
                <w:ilvl w:val="0"/>
                <w:numId w:val="0"/>
              </w:numPr>
              <w:jc w:val="center"/>
            </w:pPr>
            <w:r>
              <w:t>Unsatisfied</w:t>
            </w:r>
          </w:p>
        </w:tc>
        <w:tc>
          <w:tcPr>
            <w:tcW w:w="1607" w:type="dxa"/>
          </w:tcPr>
          <w:p w14:paraId="1062BC06" w14:textId="77777777" w:rsidR="009A29FF" w:rsidRDefault="009A29FF" w:rsidP="00A93AC7">
            <w:pPr>
              <w:pStyle w:val="ListNumber2"/>
              <w:numPr>
                <w:ilvl w:val="0"/>
                <w:numId w:val="0"/>
              </w:numPr>
              <w:jc w:val="center"/>
            </w:pPr>
            <w:r>
              <w:t>Very unsatisfied</w:t>
            </w:r>
          </w:p>
        </w:tc>
        <w:tc>
          <w:tcPr>
            <w:tcW w:w="1701" w:type="dxa"/>
          </w:tcPr>
          <w:p w14:paraId="458B5E9E" w14:textId="2230EBC2" w:rsidR="009A29FF" w:rsidRDefault="009A29FF">
            <w:pPr>
              <w:pStyle w:val="ListNumber2"/>
              <w:numPr>
                <w:ilvl w:val="0"/>
                <w:numId w:val="0"/>
              </w:numPr>
              <w:jc w:val="right"/>
            </w:pPr>
            <w:r>
              <w:t>Not applicable</w:t>
            </w:r>
          </w:p>
        </w:tc>
      </w:tr>
      <w:tr w:rsidR="009A29FF" w14:paraId="15AABC48" w14:textId="0EB9A765" w:rsidTr="009A29FF">
        <w:trPr>
          <w:cnfStyle w:val="000000100000" w:firstRow="0" w:lastRow="0" w:firstColumn="0" w:lastColumn="0" w:oddVBand="0" w:evenVBand="0" w:oddHBand="1" w:evenHBand="0" w:firstRowFirstColumn="0" w:firstRowLastColumn="0" w:lastRowFirstColumn="0" w:lastRowLastColumn="0"/>
        </w:trPr>
        <w:tc>
          <w:tcPr>
            <w:tcW w:w="1418" w:type="dxa"/>
          </w:tcPr>
          <w:p w14:paraId="796BF7B8" w14:textId="77777777" w:rsidR="009A29FF" w:rsidRDefault="009A29FF">
            <w:pPr>
              <w:pStyle w:val="ListNumber2"/>
              <w:numPr>
                <w:ilvl w:val="0"/>
                <w:numId w:val="0"/>
              </w:numPr>
              <w:jc w:val="center"/>
            </w:pPr>
            <w:r w:rsidRPr="001D69E4">
              <w:rPr>
                <w:sz w:val="40"/>
                <w:szCs w:val="40"/>
              </w:rPr>
              <w:t>□</w:t>
            </w:r>
          </w:p>
        </w:tc>
        <w:tc>
          <w:tcPr>
            <w:tcW w:w="1704" w:type="dxa"/>
          </w:tcPr>
          <w:p w14:paraId="3E0B408F" w14:textId="77777777" w:rsidR="009A29FF" w:rsidRDefault="009A29FF">
            <w:pPr>
              <w:pStyle w:val="ListNumber2"/>
              <w:numPr>
                <w:ilvl w:val="0"/>
                <w:numId w:val="0"/>
              </w:numPr>
              <w:jc w:val="center"/>
            </w:pPr>
            <w:r w:rsidRPr="001D69E4">
              <w:rPr>
                <w:sz w:val="40"/>
                <w:szCs w:val="40"/>
              </w:rPr>
              <w:t>□</w:t>
            </w:r>
          </w:p>
        </w:tc>
        <w:tc>
          <w:tcPr>
            <w:tcW w:w="1448" w:type="dxa"/>
          </w:tcPr>
          <w:p w14:paraId="50B88B62" w14:textId="77777777" w:rsidR="009A29FF" w:rsidRDefault="009A29FF">
            <w:pPr>
              <w:pStyle w:val="ListNumber2"/>
              <w:numPr>
                <w:ilvl w:val="0"/>
                <w:numId w:val="0"/>
              </w:numPr>
              <w:jc w:val="center"/>
            </w:pPr>
            <w:r w:rsidRPr="001D69E4">
              <w:rPr>
                <w:sz w:val="40"/>
                <w:szCs w:val="40"/>
              </w:rPr>
              <w:t>□</w:t>
            </w:r>
          </w:p>
        </w:tc>
        <w:tc>
          <w:tcPr>
            <w:tcW w:w="1761" w:type="dxa"/>
          </w:tcPr>
          <w:p w14:paraId="52C81BD9" w14:textId="77777777" w:rsidR="009A29FF" w:rsidRDefault="009A29FF">
            <w:pPr>
              <w:pStyle w:val="ListNumber2"/>
              <w:numPr>
                <w:ilvl w:val="0"/>
                <w:numId w:val="0"/>
              </w:numPr>
              <w:jc w:val="center"/>
            </w:pPr>
            <w:r w:rsidRPr="001D69E4">
              <w:rPr>
                <w:sz w:val="40"/>
                <w:szCs w:val="40"/>
              </w:rPr>
              <w:t>□</w:t>
            </w:r>
          </w:p>
        </w:tc>
        <w:tc>
          <w:tcPr>
            <w:tcW w:w="1607" w:type="dxa"/>
          </w:tcPr>
          <w:p w14:paraId="61E1273A" w14:textId="77777777" w:rsidR="009A29FF" w:rsidRDefault="009A29FF">
            <w:pPr>
              <w:pStyle w:val="ListNumber2"/>
              <w:numPr>
                <w:ilvl w:val="0"/>
                <w:numId w:val="0"/>
              </w:numPr>
              <w:jc w:val="center"/>
            </w:pPr>
            <w:r w:rsidRPr="001D69E4">
              <w:rPr>
                <w:sz w:val="40"/>
                <w:szCs w:val="40"/>
              </w:rPr>
              <w:t>□</w:t>
            </w:r>
          </w:p>
        </w:tc>
        <w:tc>
          <w:tcPr>
            <w:tcW w:w="1701" w:type="dxa"/>
          </w:tcPr>
          <w:p w14:paraId="035798EC" w14:textId="581DBDED" w:rsidR="009A29FF" w:rsidRPr="001D69E4" w:rsidRDefault="009A29FF">
            <w:pPr>
              <w:pStyle w:val="ListNumber2"/>
              <w:numPr>
                <w:ilvl w:val="0"/>
                <w:numId w:val="0"/>
              </w:numPr>
              <w:jc w:val="center"/>
              <w:rPr>
                <w:sz w:val="40"/>
                <w:szCs w:val="40"/>
              </w:rPr>
            </w:pPr>
            <w:r w:rsidRPr="001D69E4">
              <w:rPr>
                <w:sz w:val="40"/>
                <w:szCs w:val="40"/>
              </w:rPr>
              <w:t>□</w:t>
            </w:r>
          </w:p>
        </w:tc>
      </w:tr>
    </w:tbl>
    <w:p w14:paraId="1A30A868" w14:textId="77777777" w:rsidR="001672E5" w:rsidRPr="00C437EF" w:rsidRDefault="001672E5" w:rsidP="00B07C1A">
      <w:pPr>
        <w:pStyle w:val="BodyText"/>
        <w:rPr>
          <w:b/>
          <w:bCs/>
          <w:sz w:val="22"/>
          <w:szCs w:val="22"/>
        </w:rPr>
      </w:pPr>
    </w:p>
    <w:p w14:paraId="721922E5" w14:textId="4FFFB020" w:rsidR="009A29FF" w:rsidRDefault="009A29FF" w:rsidP="00603BE2">
      <w:pPr>
        <w:pStyle w:val="BodyText"/>
        <w:ind w:left="567"/>
        <w:rPr>
          <w:b/>
          <w:bCs/>
          <w:sz w:val="22"/>
          <w:szCs w:val="22"/>
        </w:rPr>
      </w:pPr>
    </w:p>
    <w:p w14:paraId="50B44165" w14:textId="6461EB15" w:rsidR="00BD1B5B" w:rsidRDefault="009F76FE" w:rsidP="002C66B2">
      <w:pPr>
        <w:pStyle w:val="ListNumber"/>
        <w:numPr>
          <w:ilvl w:val="0"/>
          <w:numId w:val="21"/>
        </w:numPr>
        <w:rPr>
          <w:b/>
          <w:bCs/>
        </w:rPr>
      </w:pPr>
      <w:r>
        <w:rPr>
          <w:b/>
          <w:bCs/>
        </w:rPr>
        <w:t>In relation to your home, which of the following applies to you</w:t>
      </w:r>
      <w:r w:rsidR="00BD1B5B">
        <w:rPr>
          <w:b/>
          <w:bCs/>
        </w:rPr>
        <w:t>?</w:t>
      </w:r>
    </w:p>
    <w:p w14:paraId="73DF6767" w14:textId="77777777" w:rsidR="00BD1B5B" w:rsidRDefault="00BD1B5B" w:rsidP="00BD1B5B">
      <w:pPr>
        <w:pStyle w:val="ListNumber"/>
        <w:numPr>
          <w:ilvl w:val="0"/>
          <w:numId w:val="0"/>
        </w:numPr>
        <w:ind w:left="360"/>
        <w:rPr>
          <w:b/>
          <w:bCs/>
        </w:rPr>
      </w:pPr>
    </w:p>
    <w:tbl>
      <w:tblPr>
        <w:tblStyle w:val="CoSTableDesign"/>
        <w:tblW w:w="9639" w:type="dxa"/>
        <w:tblLook w:val="04A0" w:firstRow="1" w:lastRow="0" w:firstColumn="1" w:lastColumn="0" w:noHBand="0" w:noVBand="1"/>
      </w:tblPr>
      <w:tblGrid>
        <w:gridCol w:w="1134"/>
        <w:gridCol w:w="1418"/>
        <w:gridCol w:w="1276"/>
        <w:gridCol w:w="1842"/>
        <w:gridCol w:w="1276"/>
        <w:gridCol w:w="1418"/>
        <w:gridCol w:w="1275"/>
      </w:tblGrid>
      <w:tr w:rsidR="00224D8A" w14:paraId="288EB9E8" w14:textId="685685E2" w:rsidTr="004503C9">
        <w:trPr>
          <w:cnfStyle w:val="100000000000" w:firstRow="1" w:lastRow="0" w:firstColumn="0" w:lastColumn="0" w:oddVBand="0" w:evenVBand="0" w:oddHBand="0" w:evenHBand="0" w:firstRowFirstColumn="0" w:firstRowLastColumn="0" w:lastRowFirstColumn="0" w:lastRowLastColumn="0"/>
        </w:trPr>
        <w:tc>
          <w:tcPr>
            <w:tcW w:w="1134" w:type="dxa"/>
          </w:tcPr>
          <w:p w14:paraId="1FB2DBC6" w14:textId="672FB1F9" w:rsidR="00224D8A" w:rsidRDefault="00224D8A" w:rsidP="00EA0050">
            <w:pPr>
              <w:pStyle w:val="ListNumber2"/>
              <w:numPr>
                <w:ilvl w:val="0"/>
                <w:numId w:val="0"/>
              </w:numPr>
              <w:jc w:val="center"/>
            </w:pPr>
            <w:r>
              <w:t>Outright owner</w:t>
            </w:r>
          </w:p>
        </w:tc>
        <w:tc>
          <w:tcPr>
            <w:tcW w:w="1418" w:type="dxa"/>
          </w:tcPr>
          <w:p w14:paraId="2BA5EC4F" w14:textId="7CB3BC9E" w:rsidR="00224D8A" w:rsidRDefault="00224D8A" w:rsidP="00EA0050">
            <w:pPr>
              <w:pStyle w:val="ListNumber2"/>
              <w:numPr>
                <w:ilvl w:val="0"/>
                <w:numId w:val="0"/>
              </w:numPr>
              <w:jc w:val="center"/>
            </w:pPr>
            <w:r>
              <w:t xml:space="preserve">Paying it off/ mortgaged </w:t>
            </w:r>
          </w:p>
        </w:tc>
        <w:tc>
          <w:tcPr>
            <w:tcW w:w="1276" w:type="dxa"/>
          </w:tcPr>
          <w:p w14:paraId="17676114" w14:textId="046DF3DF" w:rsidR="00224D8A" w:rsidRDefault="00224D8A" w:rsidP="00EA0050">
            <w:pPr>
              <w:pStyle w:val="ListNumber2"/>
              <w:numPr>
                <w:ilvl w:val="0"/>
                <w:numId w:val="0"/>
              </w:numPr>
              <w:jc w:val="center"/>
            </w:pPr>
            <w:r>
              <w:t>Renting</w:t>
            </w:r>
          </w:p>
        </w:tc>
        <w:tc>
          <w:tcPr>
            <w:tcW w:w="1842" w:type="dxa"/>
          </w:tcPr>
          <w:p w14:paraId="7403EF97" w14:textId="42B0E4C2" w:rsidR="00224D8A" w:rsidRDefault="00224D8A" w:rsidP="00EA0050">
            <w:pPr>
              <w:pStyle w:val="ListNumber2"/>
              <w:numPr>
                <w:ilvl w:val="0"/>
                <w:numId w:val="0"/>
              </w:numPr>
              <w:jc w:val="center"/>
            </w:pPr>
            <w:r>
              <w:t>Living rent free with family or friends</w:t>
            </w:r>
          </w:p>
        </w:tc>
        <w:tc>
          <w:tcPr>
            <w:tcW w:w="1276" w:type="dxa"/>
          </w:tcPr>
          <w:p w14:paraId="560B5DF4" w14:textId="0F1AC821" w:rsidR="00224D8A" w:rsidRDefault="00224D8A" w:rsidP="00EA0050">
            <w:pPr>
              <w:pStyle w:val="ListNumber2"/>
              <w:numPr>
                <w:ilvl w:val="0"/>
                <w:numId w:val="0"/>
              </w:numPr>
              <w:jc w:val="center"/>
            </w:pPr>
            <w:r>
              <w:t>No fixed home</w:t>
            </w:r>
          </w:p>
        </w:tc>
        <w:tc>
          <w:tcPr>
            <w:tcW w:w="1418" w:type="dxa"/>
          </w:tcPr>
          <w:p w14:paraId="0D203B47" w14:textId="3369DE96" w:rsidR="00224D8A" w:rsidRDefault="00224D8A" w:rsidP="009F76FE">
            <w:pPr>
              <w:pStyle w:val="ListNumber2"/>
              <w:numPr>
                <w:ilvl w:val="0"/>
                <w:numId w:val="0"/>
              </w:numPr>
              <w:jc w:val="center"/>
            </w:pPr>
            <w:r>
              <w:t>Living in social housing</w:t>
            </w:r>
          </w:p>
        </w:tc>
        <w:tc>
          <w:tcPr>
            <w:tcW w:w="1275" w:type="dxa"/>
          </w:tcPr>
          <w:p w14:paraId="5A5B17DA" w14:textId="368C2774" w:rsidR="00224D8A" w:rsidRDefault="00224D8A" w:rsidP="009F76FE">
            <w:pPr>
              <w:pStyle w:val="ListNumber2"/>
              <w:numPr>
                <w:ilvl w:val="0"/>
                <w:numId w:val="0"/>
              </w:numPr>
              <w:jc w:val="center"/>
            </w:pPr>
            <w:r>
              <w:t>Other</w:t>
            </w:r>
          </w:p>
        </w:tc>
      </w:tr>
      <w:tr w:rsidR="00224D8A" w:rsidRPr="001D69E4" w14:paraId="0B3B47C2" w14:textId="73AEDD7C" w:rsidTr="004503C9">
        <w:trPr>
          <w:cnfStyle w:val="000000100000" w:firstRow="0" w:lastRow="0" w:firstColumn="0" w:lastColumn="0" w:oddVBand="0" w:evenVBand="0" w:oddHBand="1" w:evenHBand="0" w:firstRowFirstColumn="0" w:firstRowLastColumn="0" w:lastRowFirstColumn="0" w:lastRowLastColumn="0"/>
        </w:trPr>
        <w:tc>
          <w:tcPr>
            <w:tcW w:w="1134" w:type="dxa"/>
          </w:tcPr>
          <w:p w14:paraId="067ECC15" w14:textId="77777777" w:rsidR="00224D8A" w:rsidRDefault="00224D8A" w:rsidP="00EA0050">
            <w:pPr>
              <w:pStyle w:val="ListNumber2"/>
              <w:numPr>
                <w:ilvl w:val="0"/>
                <w:numId w:val="0"/>
              </w:numPr>
              <w:jc w:val="center"/>
            </w:pPr>
            <w:r w:rsidRPr="001D69E4">
              <w:rPr>
                <w:sz w:val="40"/>
                <w:szCs w:val="40"/>
              </w:rPr>
              <w:t>□</w:t>
            </w:r>
          </w:p>
        </w:tc>
        <w:tc>
          <w:tcPr>
            <w:tcW w:w="1418" w:type="dxa"/>
          </w:tcPr>
          <w:p w14:paraId="4967EA17" w14:textId="77777777" w:rsidR="00224D8A" w:rsidRDefault="00224D8A" w:rsidP="00EA0050">
            <w:pPr>
              <w:pStyle w:val="ListNumber2"/>
              <w:numPr>
                <w:ilvl w:val="0"/>
                <w:numId w:val="0"/>
              </w:numPr>
              <w:jc w:val="center"/>
            </w:pPr>
            <w:r w:rsidRPr="001D69E4">
              <w:rPr>
                <w:sz w:val="40"/>
                <w:szCs w:val="40"/>
              </w:rPr>
              <w:t>□</w:t>
            </w:r>
          </w:p>
        </w:tc>
        <w:tc>
          <w:tcPr>
            <w:tcW w:w="1276" w:type="dxa"/>
          </w:tcPr>
          <w:p w14:paraId="328C517E" w14:textId="77777777" w:rsidR="00224D8A" w:rsidRDefault="00224D8A" w:rsidP="00EA0050">
            <w:pPr>
              <w:pStyle w:val="ListNumber2"/>
              <w:numPr>
                <w:ilvl w:val="0"/>
                <w:numId w:val="0"/>
              </w:numPr>
              <w:jc w:val="center"/>
            </w:pPr>
            <w:r w:rsidRPr="001D69E4">
              <w:rPr>
                <w:sz w:val="40"/>
                <w:szCs w:val="40"/>
              </w:rPr>
              <w:t>□</w:t>
            </w:r>
          </w:p>
        </w:tc>
        <w:tc>
          <w:tcPr>
            <w:tcW w:w="1842" w:type="dxa"/>
          </w:tcPr>
          <w:p w14:paraId="4C1F2025" w14:textId="77777777" w:rsidR="00224D8A" w:rsidRDefault="00224D8A" w:rsidP="00EA0050">
            <w:pPr>
              <w:pStyle w:val="ListNumber2"/>
              <w:numPr>
                <w:ilvl w:val="0"/>
                <w:numId w:val="0"/>
              </w:numPr>
              <w:jc w:val="center"/>
            </w:pPr>
            <w:r w:rsidRPr="001D69E4">
              <w:rPr>
                <w:sz w:val="40"/>
                <w:szCs w:val="40"/>
              </w:rPr>
              <w:t>□</w:t>
            </w:r>
          </w:p>
        </w:tc>
        <w:tc>
          <w:tcPr>
            <w:tcW w:w="1276" w:type="dxa"/>
          </w:tcPr>
          <w:p w14:paraId="61210F52" w14:textId="77777777" w:rsidR="00224D8A" w:rsidRDefault="00224D8A" w:rsidP="00EA0050">
            <w:pPr>
              <w:pStyle w:val="ListNumber2"/>
              <w:numPr>
                <w:ilvl w:val="0"/>
                <w:numId w:val="0"/>
              </w:numPr>
              <w:jc w:val="center"/>
            </w:pPr>
            <w:r w:rsidRPr="001D69E4">
              <w:rPr>
                <w:sz w:val="40"/>
                <w:szCs w:val="40"/>
              </w:rPr>
              <w:t>□</w:t>
            </w:r>
          </w:p>
        </w:tc>
        <w:tc>
          <w:tcPr>
            <w:tcW w:w="1418" w:type="dxa"/>
          </w:tcPr>
          <w:p w14:paraId="4C559B7F" w14:textId="77777777" w:rsidR="00224D8A" w:rsidRPr="001D69E4" w:rsidRDefault="00224D8A" w:rsidP="00EA0050">
            <w:pPr>
              <w:pStyle w:val="ListNumber2"/>
              <w:numPr>
                <w:ilvl w:val="0"/>
                <w:numId w:val="0"/>
              </w:numPr>
              <w:jc w:val="center"/>
              <w:rPr>
                <w:sz w:val="40"/>
                <w:szCs w:val="40"/>
              </w:rPr>
            </w:pPr>
            <w:r w:rsidRPr="001D69E4">
              <w:rPr>
                <w:sz w:val="40"/>
                <w:szCs w:val="40"/>
              </w:rPr>
              <w:t>□</w:t>
            </w:r>
          </w:p>
        </w:tc>
        <w:tc>
          <w:tcPr>
            <w:tcW w:w="1275" w:type="dxa"/>
          </w:tcPr>
          <w:p w14:paraId="1673CF57" w14:textId="64FEB6BE" w:rsidR="00224D8A" w:rsidRPr="001D69E4" w:rsidRDefault="004503C9" w:rsidP="00EA0050">
            <w:pPr>
              <w:pStyle w:val="ListNumber2"/>
              <w:numPr>
                <w:ilvl w:val="0"/>
                <w:numId w:val="0"/>
              </w:numPr>
              <w:jc w:val="center"/>
              <w:rPr>
                <w:sz w:val="40"/>
                <w:szCs w:val="40"/>
              </w:rPr>
            </w:pPr>
            <w:r w:rsidRPr="001D69E4">
              <w:rPr>
                <w:sz w:val="40"/>
                <w:szCs w:val="40"/>
              </w:rPr>
              <w:t>□</w:t>
            </w:r>
          </w:p>
        </w:tc>
      </w:tr>
    </w:tbl>
    <w:p w14:paraId="3957270C" w14:textId="77777777" w:rsidR="009F76FE" w:rsidRDefault="009F76FE" w:rsidP="002C66B2">
      <w:pPr>
        <w:pStyle w:val="ListNumber"/>
        <w:numPr>
          <w:ilvl w:val="0"/>
          <w:numId w:val="21"/>
        </w:numPr>
        <w:rPr>
          <w:b/>
          <w:bCs/>
        </w:rPr>
      </w:pPr>
      <w:r>
        <w:rPr>
          <w:b/>
          <w:bCs/>
        </w:rPr>
        <w:lastRenderedPageBreak/>
        <w:t>What best describes your household</w:t>
      </w:r>
      <w:r w:rsidRPr="00BD1B5B">
        <w:rPr>
          <w:b/>
          <w:bCs/>
        </w:rPr>
        <w:t>?</w:t>
      </w:r>
    </w:p>
    <w:p w14:paraId="5F81B6F9" w14:textId="77777777" w:rsidR="009F76FE" w:rsidRPr="00BD1B5B" w:rsidRDefault="009F76FE" w:rsidP="009F76FE">
      <w:pPr>
        <w:pStyle w:val="ListNumber"/>
        <w:numPr>
          <w:ilvl w:val="0"/>
          <w:numId w:val="0"/>
        </w:numPr>
        <w:ind w:left="360"/>
        <w:rPr>
          <w:b/>
          <w:bCs/>
        </w:rPr>
      </w:pPr>
    </w:p>
    <w:tbl>
      <w:tblPr>
        <w:tblStyle w:val="CoSTableDesign"/>
        <w:tblW w:w="9751" w:type="dxa"/>
        <w:tblInd w:w="-85" w:type="dxa"/>
        <w:tblLook w:val="04A0" w:firstRow="1" w:lastRow="0" w:firstColumn="1" w:lastColumn="0" w:noHBand="0" w:noVBand="1"/>
      </w:tblPr>
      <w:tblGrid>
        <w:gridCol w:w="1503"/>
        <w:gridCol w:w="1559"/>
        <w:gridCol w:w="1701"/>
        <w:gridCol w:w="1559"/>
        <w:gridCol w:w="3429"/>
      </w:tblGrid>
      <w:tr w:rsidR="009F76FE" w14:paraId="6329E3D1" w14:textId="77777777" w:rsidTr="00EA0050">
        <w:trPr>
          <w:cnfStyle w:val="100000000000" w:firstRow="1" w:lastRow="0" w:firstColumn="0" w:lastColumn="0" w:oddVBand="0" w:evenVBand="0" w:oddHBand="0" w:evenHBand="0" w:firstRowFirstColumn="0" w:firstRowLastColumn="0" w:lastRowFirstColumn="0" w:lastRowLastColumn="0"/>
          <w:trHeight w:val="357"/>
        </w:trPr>
        <w:tc>
          <w:tcPr>
            <w:tcW w:w="1503" w:type="dxa"/>
          </w:tcPr>
          <w:p w14:paraId="0E555077" w14:textId="62CA2110" w:rsidR="009F76FE" w:rsidRDefault="009F76FE" w:rsidP="00EA0050">
            <w:pPr>
              <w:pStyle w:val="ListNumber2"/>
              <w:numPr>
                <w:ilvl w:val="0"/>
                <w:numId w:val="0"/>
              </w:numPr>
              <w:jc w:val="center"/>
            </w:pPr>
            <w:r>
              <w:t xml:space="preserve">Just </w:t>
            </w:r>
            <w:r w:rsidR="0033068F">
              <w:t>me</w:t>
            </w:r>
          </w:p>
        </w:tc>
        <w:tc>
          <w:tcPr>
            <w:tcW w:w="1559" w:type="dxa"/>
          </w:tcPr>
          <w:p w14:paraId="79FCAF2E" w14:textId="77777777" w:rsidR="009F76FE" w:rsidRDefault="009F76FE" w:rsidP="00EA0050">
            <w:pPr>
              <w:pStyle w:val="ListNumber2"/>
              <w:numPr>
                <w:ilvl w:val="0"/>
                <w:numId w:val="0"/>
              </w:numPr>
              <w:jc w:val="center"/>
            </w:pPr>
            <w:r>
              <w:t>A couple</w:t>
            </w:r>
          </w:p>
        </w:tc>
        <w:tc>
          <w:tcPr>
            <w:tcW w:w="1701" w:type="dxa"/>
          </w:tcPr>
          <w:p w14:paraId="6DD982A0" w14:textId="77777777" w:rsidR="009F76FE" w:rsidRDefault="009F76FE" w:rsidP="00EA0050">
            <w:pPr>
              <w:pStyle w:val="ListNumber2"/>
              <w:numPr>
                <w:ilvl w:val="0"/>
                <w:numId w:val="0"/>
              </w:numPr>
              <w:jc w:val="center"/>
            </w:pPr>
            <w:r>
              <w:t>I live with family or friends</w:t>
            </w:r>
          </w:p>
        </w:tc>
        <w:tc>
          <w:tcPr>
            <w:tcW w:w="1559" w:type="dxa"/>
          </w:tcPr>
          <w:p w14:paraId="4C752B56" w14:textId="77777777" w:rsidR="009F76FE" w:rsidRDefault="009F76FE" w:rsidP="00EA0050">
            <w:pPr>
              <w:pStyle w:val="ListNumber2"/>
              <w:numPr>
                <w:ilvl w:val="0"/>
                <w:numId w:val="0"/>
              </w:numPr>
              <w:jc w:val="center"/>
            </w:pPr>
            <w:r>
              <w:t>I live in a group home</w:t>
            </w:r>
          </w:p>
        </w:tc>
        <w:tc>
          <w:tcPr>
            <w:tcW w:w="3429" w:type="dxa"/>
          </w:tcPr>
          <w:p w14:paraId="460C5BC8" w14:textId="77777777" w:rsidR="009F76FE" w:rsidRDefault="009F76FE" w:rsidP="00EA0050">
            <w:pPr>
              <w:pStyle w:val="ListNumber2"/>
              <w:numPr>
                <w:ilvl w:val="0"/>
                <w:numId w:val="0"/>
              </w:numPr>
              <w:jc w:val="center"/>
            </w:pPr>
            <w:r>
              <w:t>Other</w:t>
            </w:r>
          </w:p>
        </w:tc>
      </w:tr>
      <w:tr w:rsidR="009F76FE" w14:paraId="5B0B9107" w14:textId="77777777" w:rsidTr="00EA0050">
        <w:trPr>
          <w:cnfStyle w:val="000000100000" w:firstRow="0" w:lastRow="0" w:firstColumn="0" w:lastColumn="0" w:oddVBand="0" w:evenVBand="0" w:oddHBand="1" w:evenHBand="0" w:firstRowFirstColumn="0" w:firstRowLastColumn="0" w:lastRowFirstColumn="0" w:lastRowLastColumn="0"/>
          <w:trHeight w:val="558"/>
        </w:trPr>
        <w:tc>
          <w:tcPr>
            <w:tcW w:w="1503" w:type="dxa"/>
          </w:tcPr>
          <w:p w14:paraId="5915B2CC" w14:textId="77777777" w:rsidR="009F76FE" w:rsidRDefault="009F76FE" w:rsidP="00EA0050">
            <w:pPr>
              <w:pStyle w:val="ListNumber2"/>
              <w:numPr>
                <w:ilvl w:val="0"/>
                <w:numId w:val="0"/>
              </w:numPr>
              <w:jc w:val="center"/>
            </w:pPr>
            <w:r w:rsidRPr="001D69E4">
              <w:rPr>
                <w:sz w:val="40"/>
                <w:szCs w:val="40"/>
              </w:rPr>
              <w:t>□</w:t>
            </w:r>
          </w:p>
        </w:tc>
        <w:tc>
          <w:tcPr>
            <w:tcW w:w="1559" w:type="dxa"/>
          </w:tcPr>
          <w:p w14:paraId="30792F33" w14:textId="77777777" w:rsidR="009F76FE" w:rsidRDefault="009F76FE" w:rsidP="00EA0050">
            <w:pPr>
              <w:pStyle w:val="ListNumber2"/>
              <w:numPr>
                <w:ilvl w:val="0"/>
                <w:numId w:val="0"/>
              </w:numPr>
              <w:jc w:val="center"/>
            </w:pPr>
            <w:r w:rsidRPr="001D69E4">
              <w:rPr>
                <w:sz w:val="40"/>
                <w:szCs w:val="40"/>
              </w:rPr>
              <w:t>□</w:t>
            </w:r>
          </w:p>
        </w:tc>
        <w:tc>
          <w:tcPr>
            <w:tcW w:w="1701" w:type="dxa"/>
          </w:tcPr>
          <w:p w14:paraId="3414915E" w14:textId="77777777" w:rsidR="009F76FE" w:rsidRDefault="009F76FE" w:rsidP="00EA0050">
            <w:pPr>
              <w:pStyle w:val="ListNumber2"/>
              <w:numPr>
                <w:ilvl w:val="0"/>
                <w:numId w:val="0"/>
              </w:numPr>
              <w:jc w:val="center"/>
            </w:pPr>
            <w:r w:rsidRPr="001D69E4">
              <w:rPr>
                <w:sz w:val="40"/>
                <w:szCs w:val="40"/>
              </w:rPr>
              <w:t>□</w:t>
            </w:r>
          </w:p>
        </w:tc>
        <w:tc>
          <w:tcPr>
            <w:tcW w:w="1559" w:type="dxa"/>
          </w:tcPr>
          <w:p w14:paraId="141994D3" w14:textId="77777777" w:rsidR="009F76FE" w:rsidRDefault="009F76FE" w:rsidP="00EA0050">
            <w:pPr>
              <w:pStyle w:val="ListNumber2"/>
              <w:numPr>
                <w:ilvl w:val="0"/>
                <w:numId w:val="0"/>
              </w:numPr>
              <w:jc w:val="center"/>
            </w:pPr>
            <w:r w:rsidRPr="001D69E4">
              <w:rPr>
                <w:sz w:val="40"/>
                <w:szCs w:val="40"/>
              </w:rPr>
              <w:t>□</w:t>
            </w:r>
          </w:p>
        </w:tc>
        <w:tc>
          <w:tcPr>
            <w:tcW w:w="3429" w:type="dxa"/>
          </w:tcPr>
          <w:p w14:paraId="346F15AE" w14:textId="6FA1D496" w:rsidR="009F76FE" w:rsidRDefault="009F76FE" w:rsidP="009F76FE">
            <w:pPr>
              <w:pStyle w:val="ListNumber2"/>
              <w:numPr>
                <w:ilvl w:val="0"/>
                <w:numId w:val="0"/>
              </w:numPr>
              <w:rPr>
                <w:sz w:val="40"/>
                <w:szCs w:val="40"/>
              </w:rPr>
            </w:pPr>
            <w:r>
              <w:rPr>
                <w:sz w:val="40"/>
                <w:szCs w:val="40"/>
              </w:rPr>
              <w:t xml:space="preserve">   </w:t>
            </w:r>
            <w:r w:rsidRPr="001D69E4">
              <w:rPr>
                <w:sz w:val="40"/>
                <w:szCs w:val="40"/>
              </w:rPr>
              <w:t>□</w:t>
            </w:r>
            <w:r>
              <w:rPr>
                <w:sz w:val="40"/>
                <w:szCs w:val="40"/>
              </w:rPr>
              <w:t xml:space="preserve"> </w:t>
            </w:r>
            <w:r w:rsidRPr="009F76FE">
              <w:t>(please specify)</w:t>
            </w:r>
          </w:p>
          <w:p w14:paraId="249F8270" w14:textId="36628D08" w:rsidR="009F76FE" w:rsidRDefault="009F76FE" w:rsidP="00EA0050">
            <w:pPr>
              <w:pStyle w:val="ListNumber2"/>
              <w:numPr>
                <w:ilvl w:val="0"/>
                <w:numId w:val="0"/>
              </w:numPr>
              <w:jc w:val="center"/>
              <w:rPr>
                <w:sz w:val="40"/>
                <w:szCs w:val="40"/>
              </w:rPr>
            </w:pPr>
            <w:r>
              <w:rPr>
                <w:sz w:val="40"/>
                <w:szCs w:val="40"/>
              </w:rPr>
              <w:t>___________</w:t>
            </w:r>
          </w:p>
          <w:p w14:paraId="165BCE71" w14:textId="77777777" w:rsidR="009F76FE" w:rsidRPr="009F76FE" w:rsidRDefault="009F76FE" w:rsidP="00EA0050">
            <w:pPr>
              <w:pStyle w:val="ListNumber2"/>
              <w:numPr>
                <w:ilvl w:val="0"/>
                <w:numId w:val="0"/>
              </w:numPr>
              <w:jc w:val="center"/>
              <w:rPr>
                <w:sz w:val="8"/>
                <w:szCs w:val="8"/>
              </w:rPr>
            </w:pPr>
          </w:p>
        </w:tc>
      </w:tr>
    </w:tbl>
    <w:p w14:paraId="23E81C40" w14:textId="77777777" w:rsidR="009F76FE" w:rsidRDefault="009F76FE" w:rsidP="009F76FE">
      <w:pPr>
        <w:pStyle w:val="ListNumber"/>
        <w:numPr>
          <w:ilvl w:val="0"/>
          <w:numId w:val="0"/>
        </w:numPr>
        <w:ind w:left="360"/>
        <w:rPr>
          <w:b/>
          <w:bCs/>
        </w:rPr>
      </w:pPr>
    </w:p>
    <w:p w14:paraId="62FE0FF2" w14:textId="3594AE1B" w:rsidR="00603BE2" w:rsidRDefault="00603BE2" w:rsidP="002C66B2">
      <w:pPr>
        <w:pStyle w:val="ListNumber"/>
        <w:numPr>
          <w:ilvl w:val="0"/>
          <w:numId w:val="21"/>
        </w:numPr>
        <w:rPr>
          <w:b/>
          <w:bCs/>
        </w:rPr>
      </w:pPr>
      <w:r>
        <w:rPr>
          <w:b/>
          <w:bCs/>
        </w:rPr>
        <w:t>How often do you feel lonely</w:t>
      </w:r>
      <w:r w:rsidR="00A93AC7">
        <w:rPr>
          <w:b/>
          <w:bCs/>
        </w:rPr>
        <w:t xml:space="preserve"> or social</w:t>
      </w:r>
      <w:r w:rsidR="00EC7524">
        <w:rPr>
          <w:b/>
          <w:bCs/>
        </w:rPr>
        <w:t>ly</w:t>
      </w:r>
      <w:r w:rsidR="00A93AC7">
        <w:rPr>
          <w:b/>
          <w:bCs/>
        </w:rPr>
        <w:t xml:space="preserve"> isolated</w:t>
      </w:r>
      <w:r>
        <w:rPr>
          <w:b/>
          <w:bCs/>
        </w:rPr>
        <w:t>?</w:t>
      </w:r>
    </w:p>
    <w:p w14:paraId="68FE6026" w14:textId="58E5DB6F" w:rsidR="00603BE2" w:rsidRDefault="00603BE2" w:rsidP="00603BE2">
      <w:pPr>
        <w:pStyle w:val="BodyText"/>
        <w:rPr>
          <w:b/>
          <w:bCs/>
          <w:sz w:val="22"/>
          <w:szCs w:val="22"/>
        </w:rPr>
      </w:pPr>
    </w:p>
    <w:tbl>
      <w:tblPr>
        <w:tblStyle w:val="CoSTableDesign"/>
        <w:tblW w:w="9751" w:type="dxa"/>
        <w:tblInd w:w="-85" w:type="dxa"/>
        <w:tblLook w:val="04A0" w:firstRow="1" w:lastRow="0" w:firstColumn="1" w:lastColumn="0" w:noHBand="0" w:noVBand="1"/>
      </w:tblPr>
      <w:tblGrid>
        <w:gridCol w:w="2165"/>
        <w:gridCol w:w="1962"/>
        <w:gridCol w:w="1809"/>
        <w:gridCol w:w="1994"/>
        <w:gridCol w:w="1821"/>
      </w:tblGrid>
      <w:tr w:rsidR="00603BE2" w14:paraId="718149FD" w14:textId="61E207D6" w:rsidTr="00603BE2">
        <w:trPr>
          <w:cnfStyle w:val="100000000000" w:firstRow="1" w:lastRow="0" w:firstColumn="0" w:lastColumn="0" w:oddVBand="0" w:evenVBand="0" w:oddHBand="0" w:evenHBand="0" w:firstRowFirstColumn="0" w:firstRowLastColumn="0" w:lastRowFirstColumn="0" w:lastRowLastColumn="0"/>
          <w:trHeight w:val="357"/>
        </w:trPr>
        <w:tc>
          <w:tcPr>
            <w:tcW w:w="2165" w:type="dxa"/>
          </w:tcPr>
          <w:p w14:paraId="42FBBF2A" w14:textId="396A669E" w:rsidR="00603BE2" w:rsidRDefault="00603BE2">
            <w:pPr>
              <w:pStyle w:val="ListNumber2"/>
              <w:numPr>
                <w:ilvl w:val="0"/>
                <w:numId w:val="0"/>
              </w:numPr>
              <w:jc w:val="center"/>
            </w:pPr>
            <w:r>
              <w:t>Never</w:t>
            </w:r>
          </w:p>
        </w:tc>
        <w:tc>
          <w:tcPr>
            <w:tcW w:w="1962" w:type="dxa"/>
          </w:tcPr>
          <w:p w14:paraId="4EE19476" w14:textId="20036DE9" w:rsidR="00603BE2" w:rsidRDefault="00603BE2">
            <w:pPr>
              <w:pStyle w:val="ListNumber2"/>
              <w:numPr>
                <w:ilvl w:val="0"/>
                <w:numId w:val="0"/>
              </w:numPr>
              <w:jc w:val="center"/>
            </w:pPr>
            <w:r>
              <w:t>Hardly ever</w:t>
            </w:r>
          </w:p>
        </w:tc>
        <w:tc>
          <w:tcPr>
            <w:tcW w:w="1809" w:type="dxa"/>
          </w:tcPr>
          <w:p w14:paraId="3F09436A" w14:textId="0D4B6BC9" w:rsidR="00603BE2" w:rsidRDefault="00603BE2">
            <w:pPr>
              <w:pStyle w:val="ListNumber2"/>
              <w:numPr>
                <w:ilvl w:val="0"/>
                <w:numId w:val="0"/>
              </w:numPr>
              <w:jc w:val="center"/>
            </w:pPr>
            <w:r>
              <w:t>Sometimes</w:t>
            </w:r>
          </w:p>
        </w:tc>
        <w:tc>
          <w:tcPr>
            <w:tcW w:w="1994" w:type="dxa"/>
          </w:tcPr>
          <w:p w14:paraId="616C1D76" w14:textId="49C7F305" w:rsidR="00603BE2" w:rsidRDefault="00603BE2">
            <w:pPr>
              <w:pStyle w:val="ListNumber2"/>
              <w:numPr>
                <w:ilvl w:val="0"/>
                <w:numId w:val="0"/>
              </w:numPr>
              <w:jc w:val="center"/>
            </w:pPr>
            <w:r>
              <w:t>Often</w:t>
            </w:r>
          </w:p>
        </w:tc>
        <w:tc>
          <w:tcPr>
            <w:tcW w:w="1821" w:type="dxa"/>
          </w:tcPr>
          <w:p w14:paraId="0BB31D8C" w14:textId="505EDA1A" w:rsidR="00603BE2" w:rsidRDefault="00603BE2">
            <w:pPr>
              <w:pStyle w:val="ListNumber2"/>
              <w:numPr>
                <w:ilvl w:val="0"/>
                <w:numId w:val="0"/>
              </w:numPr>
              <w:jc w:val="center"/>
            </w:pPr>
            <w:r>
              <w:t>Always</w:t>
            </w:r>
          </w:p>
        </w:tc>
      </w:tr>
      <w:tr w:rsidR="00603BE2" w14:paraId="43E50D79" w14:textId="563F4A45" w:rsidTr="00603BE2">
        <w:trPr>
          <w:cnfStyle w:val="000000100000" w:firstRow="0" w:lastRow="0" w:firstColumn="0" w:lastColumn="0" w:oddVBand="0" w:evenVBand="0" w:oddHBand="1" w:evenHBand="0" w:firstRowFirstColumn="0" w:firstRowLastColumn="0" w:lastRowFirstColumn="0" w:lastRowLastColumn="0"/>
          <w:trHeight w:val="558"/>
        </w:trPr>
        <w:tc>
          <w:tcPr>
            <w:tcW w:w="2165" w:type="dxa"/>
          </w:tcPr>
          <w:p w14:paraId="08006FB7" w14:textId="1A9F6548" w:rsidR="00603BE2" w:rsidRDefault="00603BE2">
            <w:pPr>
              <w:pStyle w:val="ListNumber2"/>
              <w:numPr>
                <w:ilvl w:val="0"/>
                <w:numId w:val="0"/>
              </w:numPr>
              <w:jc w:val="center"/>
            </w:pPr>
            <w:r w:rsidRPr="001D69E4">
              <w:rPr>
                <w:sz w:val="40"/>
                <w:szCs w:val="40"/>
              </w:rPr>
              <w:t>□</w:t>
            </w:r>
          </w:p>
        </w:tc>
        <w:tc>
          <w:tcPr>
            <w:tcW w:w="1962" w:type="dxa"/>
          </w:tcPr>
          <w:p w14:paraId="13CA7C40" w14:textId="629BE45D" w:rsidR="00603BE2" w:rsidRDefault="00603BE2">
            <w:pPr>
              <w:pStyle w:val="ListNumber2"/>
              <w:numPr>
                <w:ilvl w:val="0"/>
                <w:numId w:val="0"/>
              </w:numPr>
              <w:jc w:val="center"/>
            </w:pPr>
            <w:r w:rsidRPr="001D69E4">
              <w:rPr>
                <w:sz w:val="40"/>
                <w:szCs w:val="40"/>
              </w:rPr>
              <w:t>□</w:t>
            </w:r>
          </w:p>
        </w:tc>
        <w:tc>
          <w:tcPr>
            <w:tcW w:w="1809" w:type="dxa"/>
          </w:tcPr>
          <w:p w14:paraId="5A0D62A3" w14:textId="0D41D6DF" w:rsidR="00603BE2" w:rsidRDefault="00603BE2">
            <w:pPr>
              <w:pStyle w:val="ListNumber2"/>
              <w:numPr>
                <w:ilvl w:val="0"/>
                <w:numId w:val="0"/>
              </w:numPr>
              <w:jc w:val="center"/>
            </w:pPr>
            <w:r w:rsidRPr="001D69E4">
              <w:rPr>
                <w:sz w:val="40"/>
                <w:szCs w:val="40"/>
              </w:rPr>
              <w:t>□</w:t>
            </w:r>
          </w:p>
        </w:tc>
        <w:tc>
          <w:tcPr>
            <w:tcW w:w="1994" w:type="dxa"/>
          </w:tcPr>
          <w:p w14:paraId="4E8DFAAE" w14:textId="7F544C7A" w:rsidR="00603BE2" w:rsidRDefault="00603BE2">
            <w:pPr>
              <w:pStyle w:val="ListNumber2"/>
              <w:numPr>
                <w:ilvl w:val="0"/>
                <w:numId w:val="0"/>
              </w:numPr>
              <w:jc w:val="center"/>
            </w:pPr>
            <w:r w:rsidRPr="001D69E4">
              <w:rPr>
                <w:sz w:val="40"/>
                <w:szCs w:val="40"/>
              </w:rPr>
              <w:t>□</w:t>
            </w:r>
          </w:p>
        </w:tc>
        <w:tc>
          <w:tcPr>
            <w:tcW w:w="1821" w:type="dxa"/>
          </w:tcPr>
          <w:p w14:paraId="37D6BB87" w14:textId="040F33B5" w:rsidR="00603BE2" w:rsidRDefault="00603BE2">
            <w:pPr>
              <w:pStyle w:val="ListNumber2"/>
              <w:numPr>
                <w:ilvl w:val="0"/>
                <w:numId w:val="0"/>
              </w:numPr>
              <w:jc w:val="center"/>
            </w:pPr>
            <w:r w:rsidRPr="001D69E4">
              <w:rPr>
                <w:sz w:val="40"/>
                <w:szCs w:val="40"/>
              </w:rPr>
              <w:t>□</w:t>
            </w:r>
          </w:p>
        </w:tc>
      </w:tr>
    </w:tbl>
    <w:p w14:paraId="2522A5B3" w14:textId="77777777" w:rsidR="00603BE2" w:rsidRDefault="00603BE2" w:rsidP="00603BE2">
      <w:pPr>
        <w:pStyle w:val="BodyText"/>
        <w:rPr>
          <w:b/>
          <w:bCs/>
          <w:sz w:val="22"/>
          <w:szCs w:val="22"/>
        </w:rPr>
      </w:pPr>
    </w:p>
    <w:p w14:paraId="168F9497" w14:textId="77777777" w:rsidR="00BD1B5B" w:rsidRDefault="00BD1B5B" w:rsidP="00BD1B5B">
      <w:pPr>
        <w:pStyle w:val="ListNumber"/>
        <w:numPr>
          <w:ilvl w:val="0"/>
          <w:numId w:val="0"/>
        </w:numPr>
      </w:pPr>
    </w:p>
    <w:p w14:paraId="05DC4A41" w14:textId="714C0102" w:rsidR="006E2F4B" w:rsidRDefault="001811D8" w:rsidP="002C66B2">
      <w:pPr>
        <w:pStyle w:val="ListNumber"/>
        <w:numPr>
          <w:ilvl w:val="0"/>
          <w:numId w:val="21"/>
        </w:numPr>
        <w:rPr>
          <w:b/>
          <w:bCs/>
        </w:rPr>
      </w:pPr>
      <w:r w:rsidRPr="00C437EF">
        <w:rPr>
          <w:b/>
          <w:bCs/>
        </w:rPr>
        <w:t>Do you have</w:t>
      </w:r>
      <w:r w:rsidR="000F5571" w:rsidRPr="00C437EF">
        <w:rPr>
          <w:b/>
          <w:bCs/>
        </w:rPr>
        <w:t xml:space="preserve"> </w:t>
      </w:r>
      <w:r w:rsidR="00BF7702">
        <w:rPr>
          <w:b/>
          <w:bCs/>
        </w:rPr>
        <w:t xml:space="preserve">any suggestions </w:t>
      </w:r>
      <w:r w:rsidR="00533139">
        <w:rPr>
          <w:b/>
          <w:bCs/>
        </w:rPr>
        <w:t xml:space="preserve">for </w:t>
      </w:r>
      <w:r w:rsidR="00EC7524">
        <w:rPr>
          <w:b/>
          <w:bCs/>
        </w:rPr>
        <w:t xml:space="preserve">the </w:t>
      </w:r>
      <w:r w:rsidR="00533139">
        <w:rPr>
          <w:b/>
          <w:bCs/>
        </w:rPr>
        <w:t xml:space="preserve">City of Sydney </w:t>
      </w:r>
      <w:r w:rsidR="00B77E03">
        <w:rPr>
          <w:b/>
          <w:bCs/>
        </w:rPr>
        <w:t>to help</w:t>
      </w:r>
      <w:r w:rsidR="00503CE9">
        <w:rPr>
          <w:b/>
          <w:bCs/>
        </w:rPr>
        <w:t xml:space="preserve"> create a more </w:t>
      </w:r>
      <w:r w:rsidR="006E2F4B">
        <w:rPr>
          <w:b/>
          <w:bCs/>
        </w:rPr>
        <w:t>liv</w:t>
      </w:r>
      <w:r w:rsidR="00460876">
        <w:rPr>
          <w:b/>
          <w:bCs/>
        </w:rPr>
        <w:t>e</w:t>
      </w:r>
      <w:r w:rsidR="006E2F4B">
        <w:rPr>
          <w:b/>
          <w:bCs/>
        </w:rPr>
        <w:t>able</w:t>
      </w:r>
      <w:r w:rsidR="00503CE9">
        <w:rPr>
          <w:b/>
          <w:bCs/>
        </w:rPr>
        <w:t xml:space="preserve"> community for people with disability?</w:t>
      </w:r>
    </w:p>
    <w:p w14:paraId="61356548" w14:textId="77777777" w:rsidR="006E2F4B" w:rsidRDefault="006E2F4B" w:rsidP="006E2F4B">
      <w:pPr>
        <w:pStyle w:val="BodyText"/>
        <w:rPr>
          <w:b/>
          <w:bCs/>
          <w:sz w:val="22"/>
          <w:szCs w:val="22"/>
        </w:rPr>
      </w:pPr>
    </w:p>
    <w:p w14:paraId="392FE516" w14:textId="77777777" w:rsidR="006E2F4B" w:rsidRDefault="006E2F4B" w:rsidP="006E2F4B">
      <w:pPr>
        <w:pStyle w:val="ListNumber2"/>
        <w:numPr>
          <w:ilvl w:val="0"/>
          <w:numId w:val="0"/>
        </w:numPr>
        <w:pBdr>
          <w:bottom w:val="single" w:sz="12" w:space="1" w:color="auto"/>
        </w:pBdr>
        <w:rPr>
          <w:b/>
          <w:bCs/>
        </w:rPr>
      </w:pPr>
      <w:bookmarkStart w:id="8" w:name="_Hlk171492218"/>
    </w:p>
    <w:p w14:paraId="7D7441EC" w14:textId="77777777" w:rsidR="006E2F4B" w:rsidRPr="00DF3EF7" w:rsidRDefault="006E2F4B" w:rsidP="006E2F4B">
      <w:pPr>
        <w:pStyle w:val="ListNumber2"/>
        <w:numPr>
          <w:ilvl w:val="0"/>
          <w:numId w:val="0"/>
        </w:numPr>
      </w:pPr>
    </w:p>
    <w:p w14:paraId="7011FF21" w14:textId="77777777" w:rsidR="006E2F4B" w:rsidRDefault="006E2F4B" w:rsidP="006E2F4B">
      <w:pPr>
        <w:pStyle w:val="ListNumber2"/>
        <w:numPr>
          <w:ilvl w:val="0"/>
          <w:numId w:val="0"/>
        </w:numPr>
        <w:pBdr>
          <w:top w:val="single" w:sz="12" w:space="1" w:color="auto"/>
          <w:bottom w:val="single" w:sz="12" w:space="1" w:color="auto"/>
        </w:pBdr>
      </w:pPr>
    </w:p>
    <w:p w14:paraId="7D7593B0" w14:textId="77777777" w:rsidR="006E2F4B" w:rsidRDefault="006E2F4B" w:rsidP="006E2F4B">
      <w:pPr>
        <w:pStyle w:val="ListNumber2"/>
        <w:numPr>
          <w:ilvl w:val="0"/>
          <w:numId w:val="0"/>
        </w:numPr>
        <w:pBdr>
          <w:top w:val="single" w:sz="12" w:space="1" w:color="auto"/>
          <w:bottom w:val="single" w:sz="12" w:space="1" w:color="auto"/>
        </w:pBdr>
      </w:pPr>
    </w:p>
    <w:p w14:paraId="34EA8A2F" w14:textId="0E29AF0F" w:rsidR="006E2F4B" w:rsidRDefault="006E2F4B" w:rsidP="00C03C50">
      <w:pPr>
        <w:pStyle w:val="BodyText"/>
        <w:rPr>
          <w:b/>
          <w:bCs/>
          <w:sz w:val="22"/>
          <w:szCs w:val="22"/>
        </w:rPr>
      </w:pPr>
    </w:p>
    <w:bookmarkEnd w:id="8"/>
    <w:p w14:paraId="24787F4E" w14:textId="55525A61" w:rsidR="001D21C5" w:rsidRDefault="00095F80" w:rsidP="002C66B2">
      <w:pPr>
        <w:pStyle w:val="ListNumber"/>
        <w:numPr>
          <w:ilvl w:val="0"/>
          <w:numId w:val="21"/>
        </w:numPr>
        <w:rPr>
          <w:b/>
          <w:bCs/>
        </w:rPr>
      </w:pPr>
      <w:r>
        <w:rPr>
          <w:b/>
          <w:bCs/>
        </w:rPr>
        <w:t xml:space="preserve">* </w:t>
      </w:r>
      <w:r w:rsidR="001D21C5">
        <w:rPr>
          <w:b/>
          <w:bCs/>
        </w:rPr>
        <w:t xml:space="preserve">What kind of place </w:t>
      </w:r>
      <w:r w:rsidR="00540203">
        <w:rPr>
          <w:b/>
          <w:bCs/>
        </w:rPr>
        <w:t xml:space="preserve">would you like </w:t>
      </w:r>
      <w:r w:rsidR="00EC7524">
        <w:rPr>
          <w:b/>
          <w:bCs/>
        </w:rPr>
        <w:t xml:space="preserve">the </w:t>
      </w:r>
      <w:r w:rsidR="00540203">
        <w:rPr>
          <w:b/>
          <w:bCs/>
        </w:rPr>
        <w:t xml:space="preserve">City of Sydney </w:t>
      </w:r>
      <w:r w:rsidR="000260A1">
        <w:rPr>
          <w:b/>
          <w:bCs/>
        </w:rPr>
        <w:t xml:space="preserve">local </w:t>
      </w:r>
      <w:r w:rsidR="00EC7524">
        <w:rPr>
          <w:b/>
          <w:bCs/>
        </w:rPr>
        <w:t xml:space="preserve">area </w:t>
      </w:r>
      <w:r w:rsidR="00540203">
        <w:rPr>
          <w:b/>
          <w:bCs/>
        </w:rPr>
        <w:t>to be in the future</w:t>
      </w:r>
      <w:r w:rsidR="009F76FE">
        <w:rPr>
          <w:b/>
          <w:bCs/>
        </w:rPr>
        <w:t xml:space="preserve"> for people with disability</w:t>
      </w:r>
      <w:r w:rsidR="0033068F">
        <w:rPr>
          <w:b/>
          <w:bCs/>
        </w:rPr>
        <w:t>, and what suggestions do you have to help us achieve this</w:t>
      </w:r>
      <w:r w:rsidR="00540203">
        <w:rPr>
          <w:b/>
          <w:bCs/>
        </w:rPr>
        <w:t>?</w:t>
      </w:r>
    </w:p>
    <w:p w14:paraId="248AA989" w14:textId="54967CDF" w:rsidR="009A29FF" w:rsidRDefault="009A29FF" w:rsidP="009A29FF">
      <w:pPr>
        <w:pStyle w:val="ListNumber2"/>
        <w:numPr>
          <w:ilvl w:val="0"/>
          <w:numId w:val="0"/>
        </w:numPr>
        <w:pBdr>
          <w:bottom w:val="single" w:sz="12" w:space="1" w:color="auto"/>
        </w:pBdr>
        <w:rPr>
          <w:b/>
          <w:bCs/>
        </w:rPr>
      </w:pPr>
    </w:p>
    <w:p w14:paraId="7696BA64" w14:textId="2C4159D8" w:rsidR="009A29FF" w:rsidRPr="00DF3EF7" w:rsidRDefault="009A29FF" w:rsidP="009A29FF">
      <w:pPr>
        <w:pStyle w:val="ListNumber2"/>
        <w:numPr>
          <w:ilvl w:val="0"/>
          <w:numId w:val="0"/>
        </w:numPr>
      </w:pPr>
    </w:p>
    <w:p w14:paraId="0F79956D" w14:textId="62207D59" w:rsidR="009A29FF" w:rsidRDefault="009A29FF" w:rsidP="009A29FF">
      <w:pPr>
        <w:pStyle w:val="ListNumber2"/>
        <w:numPr>
          <w:ilvl w:val="0"/>
          <w:numId w:val="0"/>
        </w:numPr>
        <w:pBdr>
          <w:top w:val="single" w:sz="12" w:space="1" w:color="auto"/>
          <w:bottom w:val="single" w:sz="12" w:space="1" w:color="auto"/>
        </w:pBdr>
      </w:pPr>
    </w:p>
    <w:p w14:paraId="46663D41" w14:textId="13759CEC" w:rsidR="009A29FF" w:rsidRDefault="009A29FF" w:rsidP="009A29FF">
      <w:pPr>
        <w:pStyle w:val="ListNumber2"/>
        <w:numPr>
          <w:ilvl w:val="0"/>
          <w:numId w:val="0"/>
        </w:numPr>
        <w:pBdr>
          <w:top w:val="single" w:sz="12" w:space="1" w:color="auto"/>
          <w:bottom w:val="single" w:sz="12" w:space="1" w:color="auto"/>
        </w:pBdr>
      </w:pPr>
    </w:p>
    <w:p w14:paraId="54E02C74" w14:textId="2211B831" w:rsidR="00B21A07" w:rsidRDefault="00B21A07" w:rsidP="00B21A07">
      <w:pPr>
        <w:pStyle w:val="ListNumber2"/>
        <w:numPr>
          <w:ilvl w:val="0"/>
          <w:numId w:val="0"/>
        </w:numPr>
      </w:pPr>
    </w:p>
    <w:p w14:paraId="30F1D6FF" w14:textId="5FC5F88A" w:rsidR="00460876" w:rsidRPr="00460876" w:rsidRDefault="002C5100" w:rsidP="002368D0">
      <w:pPr>
        <w:pStyle w:val="Heading1"/>
      </w:pPr>
      <w:bookmarkStart w:id="9" w:name="_Toc173309258"/>
      <w:r>
        <w:lastRenderedPageBreak/>
        <w:t>Meaningful employment</w:t>
      </w:r>
      <w:bookmarkEnd w:id="9"/>
    </w:p>
    <w:p w14:paraId="01962E31" w14:textId="6B268344" w:rsidR="00B018FA" w:rsidRPr="001672E5" w:rsidRDefault="00095F80" w:rsidP="002C66B2">
      <w:pPr>
        <w:pStyle w:val="ListNumber2"/>
        <w:numPr>
          <w:ilvl w:val="0"/>
          <w:numId w:val="21"/>
        </w:numPr>
        <w:rPr>
          <w:b/>
          <w:bCs/>
        </w:rPr>
      </w:pPr>
      <w:r>
        <w:rPr>
          <w:b/>
          <w:bCs/>
        </w:rPr>
        <w:t xml:space="preserve">* </w:t>
      </w:r>
      <w:r w:rsidR="00B018FA" w:rsidRPr="001672E5">
        <w:rPr>
          <w:b/>
          <w:bCs/>
        </w:rPr>
        <w:t xml:space="preserve">Are you </w:t>
      </w:r>
      <w:r w:rsidR="00916C01">
        <w:rPr>
          <w:b/>
          <w:bCs/>
        </w:rPr>
        <w:t xml:space="preserve">currently </w:t>
      </w:r>
      <w:r w:rsidR="00B018FA" w:rsidRPr="001672E5">
        <w:rPr>
          <w:b/>
          <w:bCs/>
        </w:rPr>
        <w:t>in paid employment?</w:t>
      </w:r>
      <w:r w:rsidR="00D14118">
        <w:rPr>
          <w:b/>
          <w:bCs/>
        </w:rPr>
        <w:t xml:space="preserve"> </w:t>
      </w:r>
    </w:p>
    <w:p w14:paraId="2B0E263B" w14:textId="3667E2B1" w:rsidR="001672E5" w:rsidRDefault="001672E5" w:rsidP="001672E5">
      <w:pPr>
        <w:autoSpaceDE w:val="0"/>
        <w:autoSpaceDN w:val="0"/>
        <w:adjustRightInd w:val="0"/>
        <w:spacing w:before="0" w:after="0" w:line="240" w:lineRule="auto"/>
      </w:pPr>
      <w:r w:rsidRPr="001D69E4">
        <w:rPr>
          <w:sz w:val="40"/>
          <w:szCs w:val="40"/>
        </w:rPr>
        <w:t>□</w:t>
      </w:r>
      <w:r>
        <w:rPr>
          <w:sz w:val="40"/>
          <w:szCs w:val="40"/>
        </w:rPr>
        <w:t xml:space="preserve"> </w:t>
      </w:r>
      <w:r>
        <w:rPr>
          <w:rFonts w:ascii="ArialMTPro-Regular" w:hAnsi="ArialMTPro-Regular" w:cs="ArialMTPro-Regular"/>
        </w:rPr>
        <w:t>Currently in paid employment</w:t>
      </w:r>
      <w:r w:rsidR="00916C01">
        <w:rPr>
          <w:rFonts w:ascii="ArialMTPro-Regular" w:hAnsi="ArialMTPro-Regular" w:cs="ArialMTPro-Regular"/>
        </w:rPr>
        <w:tab/>
      </w:r>
      <w:r w:rsidR="00916C01">
        <w:rPr>
          <w:rFonts w:ascii="ArialMTPro-Regular" w:hAnsi="ArialMTPro-Regular" w:cs="ArialMTPro-Regular"/>
        </w:rPr>
        <w:tab/>
      </w:r>
      <w:r w:rsidR="00916C01" w:rsidRPr="001D69E4">
        <w:rPr>
          <w:sz w:val="40"/>
          <w:szCs w:val="40"/>
        </w:rPr>
        <w:t>□</w:t>
      </w:r>
      <w:r w:rsidR="00916C01">
        <w:rPr>
          <w:sz w:val="40"/>
          <w:szCs w:val="40"/>
        </w:rPr>
        <w:t xml:space="preserve"> </w:t>
      </w:r>
      <w:r w:rsidR="00916C01" w:rsidRPr="00916C01">
        <w:t>Not currently in paid employment</w:t>
      </w:r>
    </w:p>
    <w:p w14:paraId="28816E44" w14:textId="27C0751F" w:rsidR="00095F80" w:rsidRPr="00095F80" w:rsidRDefault="00095F80" w:rsidP="001672E5">
      <w:pPr>
        <w:autoSpaceDE w:val="0"/>
        <w:autoSpaceDN w:val="0"/>
        <w:adjustRightInd w:val="0"/>
        <w:spacing w:before="0" w:after="0" w:line="240" w:lineRule="auto"/>
      </w:pPr>
      <w:r w:rsidRPr="001D69E4">
        <w:rPr>
          <w:sz w:val="40"/>
          <w:szCs w:val="40"/>
        </w:rPr>
        <w:t>□</w:t>
      </w:r>
      <w:r>
        <w:rPr>
          <w:sz w:val="40"/>
          <w:szCs w:val="40"/>
        </w:rPr>
        <w:t xml:space="preserve"> </w:t>
      </w:r>
      <w:r w:rsidRPr="00095F80">
        <w:t>Retired</w:t>
      </w:r>
      <w:r w:rsidRPr="00095F80">
        <w:tab/>
      </w:r>
      <w:r w:rsidRPr="00095F80">
        <w:tab/>
      </w:r>
      <w:r>
        <w:rPr>
          <w:sz w:val="40"/>
          <w:szCs w:val="40"/>
        </w:rPr>
        <w:tab/>
      </w:r>
      <w:r>
        <w:rPr>
          <w:sz w:val="40"/>
          <w:szCs w:val="40"/>
        </w:rPr>
        <w:tab/>
      </w:r>
      <w:r>
        <w:rPr>
          <w:sz w:val="40"/>
          <w:szCs w:val="40"/>
        </w:rPr>
        <w:tab/>
      </w:r>
      <w:r>
        <w:rPr>
          <w:sz w:val="40"/>
          <w:szCs w:val="40"/>
        </w:rPr>
        <w:tab/>
      </w:r>
      <w:r>
        <w:rPr>
          <w:sz w:val="40"/>
          <w:szCs w:val="40"/>
        </w:rPr>
        <w:tab/>
      </w:r>
      <w:r>
        <w:rPr>
          <w:sz w:val="40"/>
          <w:szCs w:val="40"/>
        </w:rPr>
        <w:tab/>
      </w:r>
      <w:r>
        <w:rPr>
          <w:sz w:val="40"/>
          <w:szCs w:val="40"/>
        </w:rPr>
        <w:tab/>
      </w:r>
      <w:r w:rsidRPr="001D69E4">
        <w:rPr>
          <w:sz w:val="40"/>
          <w:szCs w:val="40"/>
        </w:rPr>
        <w:t>□</w:t>
      </w:r>
      <w:r>
        <w:rPr>
          <w:sz w:val="40"/>
          <w:szCs w:val="40"/>
        </w:rPr>
        <w:t xml:space="preserve"> </w:t>
      </w:r>
      <w:r w:rsidRPr="00095F80">
        <w:t>Unable to work</w:t>
      </w:r>
    </w:p>
    <w:p w14:paraId="53E7E26E" w14:textId="77777777" w:rsidR="000F31D1" w:rsidRDefault="000F31D1" w:rsidP="000F31D1">
      <w:pPr>
        <w:pStyle w:val="ListNumber2"/>
        <w:numPr>
          <w:ilvl w:val="0"/>
          <w:numId w:val="0"/>
        </w:numPr>
        <w:rPr>
          <w:b/>
          <w:bCs/>
        </w:rPr>
      </w:pPr>
    </w:p>
    <w:p w14:paraId="0F33FE06" w14:textId="662987F3" w:rsidR="00F3253B" w:rsidRPr="00D14118" w:rsidRDefault="00F3253B" w:rsidP="00D14118">
      <w:pPr>
        <w:pStyle w:val="ListNumber"/>
        <w:numPr>
          <w:ilvl w:val="0"/>
          <w:numId w:val="19"/>
        </w:numPr>
        <w:rPr>
          <w:b/>
          <w:bCs/>
        </w:rPr>
      </w:pPr>
      <w:r w:rsidRPr="00D14118">
        <w:rPr>
          <w:b/>
          <w:bCs/>
        </w:rPr>
        <w:t xml:space="preserve">How can </w:t>
      </w:r>
      <w:r w:rsidR="00EC7524" w:rsidRPr="00D14118">
        <w:rPr>
          <w:b/>
          <w:bCs/>
        </w:rPr>
        <w:t xml:space="preserve">the </w:t>
      </w:r>
      <w:r w:rsidRPr="00D14118">
        <w:rPr>
          <w:b/>
          <w:bCs/>
        </w:rPr>
        <w:t>City of Sydney support access to meaningful employment for people with disability?</w:t>
      </w:r>
    </w:p>
    <w:p w14:paraId="47394C4F" w14:textId="77777777" w:rsidR="00F3253B" w:rsidRDefault="00F3253B" w:rsidP="00F3253B">
      <w:pPr>
        <w:pStyle w:val="ListNumber2"/>
        <w:numPr>
          <w:ilvl w:val="0"/>
          <w:numId w:val="0"/>
        </w:numPr>
        <w:pBdr>
          <w:bottom w:val="single" w:sz="12" w:space="1" w:color="auto"/>
        </w:pBdr>
        <w:rPr>
          <w:b/>
          <w:bCs/>
        </w:rPr>
      </w:pPr>
    </w:p>
    <w:p w14:paraId="7C3144BE" w14:textId="77777777" w:rsidR="00F3253B" w:rsidRPr="00DF3EF7" w:rsidRDefault="00F3253B" w:rsidP="00F3253B">
      <w:pPr>
        <w:pStyle w:val="ListNumber2"/>
        <w:numPr>
          <w:ilvl w:val="0"/>
          <w:numId w:val="0"/>
        </w:numPr>
      </w:pPr>
    </w:p>
    <w:p w14:paraId="4963C389" w14:textId="79B90C0A" w:rsidR="00172FAE" w:rsidRDefault="009F76FE" w:rsidP="00172FAE">
      <w:pPr>
        <w:autoSpaceDE w:val="0"/>
        <w:autoSpaceDN w:val="0"/>
        <w:adjustRightInd w:val="0"/>
        <w:rPr>
          <w:rFonts w:asciiTheme="majorHAnsi" w:hAnsiTheme="majorHAnsi" w:cstheme="majorHAnsi"/>
          <w:b/>
          <w:bCs/>
        </w:rPr>
      </w:pPr>
      <w:r>
        <w:rPr>
          <w:rFonts w:asciiTheme="majorHAnsi" w:hAnsiTheme="majorHAnsi" w:cstheme="majorHAnsi"/>
          <w:b/>
          <w:bCs/>
        </w:rPr>
        <w:t>______________________________________________________________________________</w:t>
      </w:r>
    </w:p>
    <w:p w14:paraId="68253A92" w14:textId="3C9E0230" w:rsidR="00874826" w:rsidRPr="00757FB3" w:rsidRDefault="007336DC" w:rsidP="00757FB3">
      <w:pPr>
        <w:pStyle w:val="ListNumber"/>
        <w:numPr>
          <w:ilvl w:val="0"/>
          <w:numId w:val="19"/>
        </w:numPr>
        <w:rPr>
          <w:rFonts w:asciiTheme="majorHAnsi" w:hAnsiTheme="majorHAnsi" w:cstheme="majorHAnsi"/>
          <w:b/>
          <w:bCs/>
        </w:rPr>
      </w:pPr>
      <w:r w:rsidRPr="00757FB3">
        <w:rPr>
          <w:rFonts w:asciiTheme="majorHAnsi" w:hAnsiTheme="majorHAnsi" w:cstheme="majorHAnsi"/>
          <w:b/>
          <w:bCs/>
        </w:rPr>
        <w:t>Do you do any of these types of unpaid work</w:t>
      </w:r>
      <w:r w:rsidR="004775F1" w:rsidRPr="00757FB3">
        <w:rPr>
          <w:rFonts w:asciiTheme="majorHAnsi" w:hAnsiTheme="majorHAnsi" w:cstheme="majorHAnsi"/>
          <w:b/>
          <w:bCs/>
        </w:rPr>
        <w:t>?</w:t>
      </w:r>
      <w:r w:rsidR="00EB7233" w:rsidRPr="00757FB3">
        <w:rPr>
          <w:rFonts w:asciiTheme="majorHAnsi" w:hAnsiTheme="majorHAnsi" w:cstheme="majorHAnsi"/>
          <w:b/>
          <w:bCs/>
        </w:rPr>
        <w:t xml:space="preserve"> </w:t>
      </w:r>
      <w:r w:rsidR="00EB7233" w:rsidRPr="00757FB3">
        <w:rPr>
          <w:rFonts w:asciiTheme="majorHAnsi" w:hAnsiTheme="majorHAnsi" w:cstheme="majorHAnsi"/>
          <w:i/>
          <w:iCs/>
        </w:rPr>
        <w:t>(Please select all that apply)</w:t>
      </w:r>
    </w:p>
    <w:p w14:paraId="52D7C495" w14:textId="77777777" w:rsidR="004775F1" w:rsidRDefault="004775F1" w:rsidP="005A3E00">
      <w:pPr>
        <w:autoSpaceDE w:val="0"/>
        <w:autoSpaceDN w:val="0"/>
        <w:adjustRightInd w:val="0"/>
        <w:spacing w:before="0" w:after="0" w:line="240" w:lineRule="auto"/>
      </w:pPr>
    </w:p>
    <w:tbl>
      <w:tblPr>
        <w:tblStyle w:val="CoSTableDesign"/>
        <w:tblW w:w="9639" w:type="dxa"/>
        <w:tblLook w:val="04A0" w:firstRow="1" w:lastRow="0" w:firstColumn="1" w:lastColumn="0" w:noHBand="0" w:noVBand="1"/>
      </w:tblPr>
      <w:tblGrid>
        <w:gridCol w:w="1560"/>
        <w:gridCol w:w="1701"/>
        <w:gridCol w:w="1842"/>
        <w:gridCol w:w="1985"/>
        <w:gridCol w:w="2551"/>
      </w:tblGrid>
      <w:tr w:rsidR="004775F1" w14:paraId="0E4CEB29" w14:textId="77777777" w:rsidTr="00D14118">
        <w:trPr>
          <w:cnfStyle w:val="100000000000" w:firstRow="1" w:lastRow="0" w:firstColumn="0" w:lastColumn="0" w:oddVBand="0" w:evenVBand="0" w:oddHBand="0" w:evenHBand="0" w:firstRowFirstColumn="0" w:firstRowLastColumn="0" w:lastRowFirstColumn="0" w:lastRowLastColumn="0"/>
        </w:trPr>
        <w:tc>
          <w:tcPr>
            <w:tcW w:w="1560" w:type="dxa"/>
          </w:tcPr>
          <w:p w14:paraId="44EB06DE" w14:textId="77777777" w:rsidR="004775F1" w:rsidRDefault="004775F1">
            <w:pPr>
              <w:pStyle w:val="ListNumber2"/>
              <w:numPr>
                <w:ilvl w:val="0"/>
                <w:numId w:val="0"/>
              </w:numPr>
            </w:pPr>
            <w:r>
              <w:t>Volunteering</w:t>
            </w:r>
          </w:p>
        </w:tc>
        <w:tc>
          <w:tcPr>
            <w:tcW w:w="1701" w:type="dxa"/>
          </w:tcPr>
          <w:p w14:paraId="07733C62" w14:textId="58DFC0D2" w:rsidR="004775F1" w:rsidRDefault="007C6705">
            <w:pPr>
              <w:pStyle w:val="ListNumber2"/>
              <w:numPr>
                <w:ilvl w:val="0"/>
                <w:numId w:val="0"/>
              </w:numPr>
              <w:jc w:val="center"/>
            </w:pPr>
            <w:r>
              <w:t>I</w:t>
            </w:r>
            <w:r w:rsidR="004775F1">
              <w:t>nternship</w:t>
            </w:r>
          </w:p>
        </w:tc>
        <w:tc>
          <w:tcPr>
            <w:tcW w:w="1842" w:type="dxa"/>
          </w:tcPr>
          <w:p w14:paraId="6AE024E2" w14:textId="77777777" w:rsidR="004775F1" w:rsidRDefault="004775F1">
            <w:pPr>
              <w:pStyle w:val="ListNumber2"/>
              <w:numPr>
                <w:ilvl w:val="0"/>
                <w:numId w:val="0"/>
              </w:numPr>
              <w:jc w:val="center"/>
            </w:pPr>
            <w:r>
              <w:t>Domestic work</w:t>
            </w:r>
          </w:p>
        </w:tc>
        <w:tc>
          <w:tcPr>
            <w:tcW w:w="1985" w:type="dxa"/>
          </w:tcPr>
          <w:p w14:paraId="33F3F587" w14:textId="77777777" w:rsidR="004775F1" w:rsidRDefault="004775F1">
            <w:pPr>
              <w:pStyle w:val="ListNumber2"/>
              <w:numPr>
                <w:ilvl w:val="0"/>
                <w:numId w:val="0"/>
              </w:numPr>
              <w:jc w:val="center"/>
            </w:pPr>
            <w:r>
              <w:t>Unpaid caring</w:t>
            </w:r>
          </w:p>
        </w:tc>
        <w:tc>
          <w:tcPr>
            <w:tcW w:w="2551" w:type="dxa"/>
          </w:tcPr>
          <w:p w14:paraId="311F0699" w14:textId="77777777" w:rsidR="004775F1" w:rsidRDefault="004775F1">
            <w:pPr>
              <w:pStyle w:val="ListNumber2"/>
              <w:numPr>
                <w:ilvl w:val="0"/>
                <w:numId w:val="0"/>
              </w:numPr>
              <w:jc w:val="center"/>
            </w:pPr>
            <w:r>
              <w:t>Other</w:t>
            </w:r>
          </w:p>
        </w:tc>
      </w:tr>
      <w:tr w:rsidR="004775F1" w14:paraId="4BBFEAA2" w14:textId="77777777" w:rsidTr="00D14118">
        <w:trPr>
          <w:cnfStyle w:val="000000100000" w:firstRow="0" w:lastRow="0" w:firstColumn="0" w:lastColumn="0" w:oddVBand="0" w:evenVBand="0" w:oddHBand="1" w:evenHBand="0" w:firstRowFirstColumn="0" w:firstRowLastColumn="0" w:lastRowFirstColumn="0" w:lastRowLastColumn="0"/>
        </w:trPr>
        <w:tc>
          <w:tcPr>
            <w:tcW w:w="1560" w:type="dxa"/>
          </w:tcPr>
          <w:p w14:paraId="37E633A0" w14:textId="77777777" w:rsidR="004775F1" w:rsidRDefault="004775F1">
            <w:pPr>
              <w:pStyle w:val="ListNumber2"/>
              <w:numPr>
                <w:ilvl w:val="0"/>
                <w:numId w:val="0"/>
              </w:numPr>
              <w:jc w:val="center"/>
            </w:pPr>
            <w:r w:rsidRPr="001D69E4">
              <w:rPr>
                <w:sz w:val="40"/>
                <w:szCs w:val="40"/>
              </w:rPr>
              <w:t>□</w:t>
            </w:r>
          </w:p>
        </w:tc>
        <w:tc>
          <w:tcPr>
            <w:tcW w:w="1701" w:type="dxa"/>
          </w:tcPr>
          <w:p w14:paraId="15574FA7" w14:textId="77777777" w:rsidR="004775F1" w:rsidRDefault="004775F1">
            <w:pPr>
              <w:pStyle w:val="ListNumber2"/>
              <w:numPr>
                <w:ilvl w:val="0"/>
                <w:numId w:val="0"/>
              </w:numPr>
              <w:jc w:val="center"/>
            </w:pPr>
            <w:r w:rsidRPr="001D69E4">
              <w:rPr>
                <w:sz w:val="40"/>
                <w:szCs w:val="40"/>
              </w:rPr>
              <w:t>□</w:t>
            </w:r>
          </w:p>
        </w:tc>
        <w:tc>
          <w:tcPr>
            <w:tcW w:w="1842" w:type="dxa"/>
          </w:tcPr>
          <w:p w14:paraId="51977AEE" w14:textId="77777777" w:rsidR="004775F1" w:rsidRDefault="004775F1">
            <w:pPr>
              <w:pStyle w:val="ListNumber2"/>
              <w:numPr>
                <w:ilvl w:val="0"/>
                <w:numId w:val="0"/>
              </w:numPr>
              <w:jc w:val="center"/>
            </w:pPr>
            <w:r w:rsidRPr="001D69E4">
              <w:rPr>
                <w:sz w:val="40"/>
                <w:szCs w:val="40"/>
              </w:rPr>
              <w:t>□</w:t>
            </w:r>
          </w:p>
        </w:tc>
        <w:tc>
          <w:tcPr>
            <w:tcW w:w="1985" w:type="dxa"/>
          </w:tcPr>
          <w:p w14:paraId="3B53DE51" w14:textId="77777777" w:rsidR="004775F1" w:rsidRDefault="004775F1">
            <w:pPr>
              <w:pStyle w:val="ListNumber2"/>
              <w:numPr>
                <w:ilvl w:val="0"/>
                <w:numId w:val="0"/>
              </w:numPr>
              <w:jc w:val="center"/>
            </w:pPr>
            <w:r w:rsidRPr="001D69E4">
              <w:rPr>
                <w:sz w:val="40"/>
                <w:szCs w:val="40"/>
              </w:rPr>
              <w:t>□</w:t>
            </w:r>
          </w:p>
        </w:tc>
        <w:tc>
          <w:tcPr>
            <w:tcW w:w="2551" w:type="dxa"/>
          </w:tcPr>
          <w:p w14:paraId="6016E667" w14:textId="77777777" w:rsidR="009F76FE" w:rsidRDefault="009F76FE" w:rsidP="009F76FE">
            <w:pPr>
              <w:pStyle w:val="ListNumber2"/>
              <w:numPr>
                <w:ilvl w:val="0"/>
                <w:numId w:val="0"/>
              </w:numPr>
              <w:pBdr>
                <w:bottom w:val="single" w:sz="12" w:space="1" w:color="auto"/>
              </w:pBdr>
            </w:pPr>
            <w:r w:rsidRPr="001D69E4">
              <w:rPr>
                <w:sz w:val="40"/>
                <w:szCs w:val="40"/>
              </w:rPr>
              <w:t>□</w:t>
            </w:r>
            <w:r>
              <w:rPr>
                <w:sz w:val="40"/>
                <w:szCs w:val="40"/>
              </w:rPr>
              <w:t xml:space="preserve"> </w:t>
            </w:r>
            <w:r w:rsidRPr="009F76FE">
              <w:t>(please specify)</w:t>
            </w:r>
          </w:p>
          <w:p w14:paraId="44F4778E" w14:textId="77777777" w:rsidR="009F76FE" w:rsidRDefault="009F76FE" w:rsidP="009F76FE">
            <w:pPr>
              <w:pStyle w:val="ListNumber2"/>
              <w:numPr>
                <w:ilvl w:val="0"/>
                <w:numId w:val="0"/>
              </w:numPr>
              <w:pBdr>
                <w:bottom w:val="single" w:sz="12" w:space="1" w:color="auto"/>
              </w:pBdr>
              <w:rPr>
                <w:sz w:val="40"/>
                <w:szCs w:val="40"/>
              </w:rPr>
            </w:pPr>
          </w:p>
          <w:p w14:paraId="1B84ABCF" w14:textId="6991E125" w:rsidR="009F76FE" w:rsidRDefault="009F76FE" w:rsidP="009F76FE">
            <w:pPr>
              <w:pStyle w:val="ListNumber2"/>
              <w:numPr>
                <w:ilvl w:val="0"/>
                <w:numId w:val="0"/>
              </w:numPr>
              <w:jc w:val="center"/>
            </w:pPr>
          </w:p>
        </w:tc>
      </w:tr>
    </w:tbl>
    <w:p w14:paraId="7AF44BAD" w14:textId="5AB7E4C7" w:rsidR="00435E76" w:rsidRDefault="00435E76" w:rsidP="005A3E00">
      <w:pPr>
        <w:autoSpaceDE w:val="0"/>
        <w:autoSpaceDN w:val="0"/>
        <w:adjustRightInd w:val="0"/>
        <w:spacing w:before="0" w:after="0" w:line="240" w:lineRule="auto"/>
        <w:rPr>
          <w:b/>
          <w:bCs/>
        </w:rPr>
      </w:pPr>
    </w:p>
    <w:p w14:paraId="3D7616D0" w14:textId="08595824" w:rsidR="00FD21C9" w:rsidRPr="00757FB3" w:rsidRDefault="00095F80" w:rsidP="00757FB3">
      <w:pPr>
        <w:pStyle w:val="ListNumber"/>
        <w:numPr>
          <w:ilvl w:val="0"/>
          <w:numId w:val="19"/>
        </w:numPr>
        <w:rPr>
          <w:rFonts w:asciiTheme="majorHAnsi" w:hAnsiTheme="majorHAnsi" w:cstheme="majorHAnsi"/>
          <w:b/>
          <w:bCs/>
        </w:rPr>
      </w:pPr>
      <w:r w:rsidRPr="00757FB3">
        <w:rPr>
          <w:rFonts w:asciiTheme="majorHAnsi" w:hAnsiTheme="majorHAnsi" w:cstheme="majorHAnsi"/>
          <w:b/>
          <w:bCs/>
        </w:rPr>
        <w:t xml:space="preserve">* </w:t>
      </w:r>
      <w:r w:rsidR="00FD21C9" w:rsidRPr="00757FB3">
        <w:rPr>
          <w:rFonts w:asciiTheme="majorHAnsi" w:hAnsiTheme="majorHAnsi" w:cstheme="majorHAnsi"/>
          <w:b/>
          <w:bCs/>
        </w:rPr>
        <w:t xml:space="preserve">Are you currently </w:t>
      </w:r>
      <w:r w:rsidRPr="00757FB3">
        <w:rPr>
          <w:rFonts w:asciiTheme="majorHAnsi" w:hAnsiTheme="majorHAnsi" w:cstheme="majorHAnsi"/>
          <w:b/>
          <w:bCs/>
        </w:rPr>
        <w:t>enrolled as a student or comp</w:t>
      </w:r>
      <w:r w:rsidR="003272BB" w:rsidRPr="00757FB3">
        <w:rPr>
          <w:rFonts w:asciiTheme="majorHAnsi" w:hAnsiTheme="majorHAnsi" w:cstheme="majorHAnsi"/>
          <w:b/>
          <w:bCs/>
        </w:rPr>
        <w:t>l</w:t>
      </w:r>
      <w:r w:rsidRPr="00757FB3">
        <w:rPr>
          <w:rFonts w:asciiTheme="majorHAnsi" w:hAnsiTheme="majorHAnsi" w:cstheme="majorHAnsi"/>
          <w:b/>
          <w:bCs/>
        </w:rPr>
        <w:t>eting study</w:t>
      </w:r>
      <w:r w:rsidR="00FD21C9" w:rsidRPr="00757FB3">
        <w:rPr>
          <w:rFonts w:asciiTheme="majorHAnsi" w:hAnsiTheme="majorHAnsi" w:cstheme="majorHAnsi"/>
          <w:b/>
          <w:bCs/>
        </w:rPr>
        <w:t>?</w:t>
      </w:r>
    </w:p>
    <w:p w14:paraId="21406285" w14:textId="77777777" w:rsidR="00FD21C9" w:rsidRDefault="00FD21C9" w:rsidP="00172FAE">
      <w:pPr>
        <w:autoSpaceDE w:val="0"/>
        <w:autoSpaceDN w:val="0"/>
        <w:adjustRightInd w:val="0"/>
        <w:spacing w:before="0" w:after="0" w:line="240" w:lineRule="auto"/>
        <w:ind w:left="284" w:hanging="284"/>
        <w:rPr>
          <w:b/>
          <w:bCs/>
        </w:rPr>
      </w:pPr>
    </w:p>
    <w:p w14:paraId="341DB83C" w14:textId="3C4816D1" w:rsidR="00FD21C9" w:rsidRDefault="00FD21C9" w:rsidP="00FD21C9">
      <w:pPr>
        <w:autoSpaceDE w:val="0"/>
        <w:autoSpaceDN w:val="0"/>
        <w:adjustRightInd w:val="0"/>
        <w:spacing w:before="0" w:after="0" w:line="240" w:lineRule="auto"/>
        <w:rPr>
          <w:rFonts w:ascii="ArialMTPro-Regular" w:hAnsi="ArialMTPro-Regular" w:cs="ArialMTPro-Regular"/>
        </w:rPr>
      </w:pPr>
      <w:r w:rsidRPr="001D69E4">
        <w:rPr>
          <w:sz w:val="40"/>
          <w:szCs w:val="40"/>
        </w:rPr>
        <w:t>□</w:t>
      </w:r>
      <w:r>
        <w:rPr>
          <w:sz w:val="40"/>
          <w:szCs w:val="40"/>
        </w:rPr>
        <w:t xml:space="preserve"> </w:t>
      </w:r>
      <w:r>
        <w:rPr>
          <w:rFonts w:ascii="ArialMTPro-Regular" w:hAnsi="ArialMTPro-Regular" w:cs="ArialMTPro-Regular"/>
        </w:rPr>
        <w:t xml:space="preserve">No, </w:t>
      </w:r>
      <w:r w:rsidR="007C6705">
        <w:rPr>
          <w:rFonts w:ascii="ArialMTPro-Regular" w:hAnsi="ArialMTPro-Regular" w:cs="ArialMTPro-Regular"/>
        </w:rPr>
        <w:t xml:space="preserve">I’m </w:t>
      </w:r>
      <w:r>
        <w:rPr>
          <w:rFonts w:ascii="ArialMTPro-Regular" w:hAnsi="ArialMTPro-Regular" w:cs="ArialMTPro-Regular"/>
        </w:rPr>
        <w:t xml:space="preserve">not </w:t>
      </w:r>
      <w:r w:rsidR="0054264C">
        <w:rPr>
          <w:rFonts w:ascii="ArialMTPro-Regular" w:hAnsi="ArialMTPro-Regular" w:cs="ArialMTPro-Regular"/>
        </w:rPr>
        <w:t xml:space="preserve">currently </w:t>
      </w:r>
      <w:r w:rsidR="00095F80">
        <w:rPr>
          <w:rFonts w:ascii="ArialMTPro-Regular" w:hAnsi="ArialMTPro-Regular" w:cs="ArialMTPro-Regular"/>
        </w:rPr>
        <w:t>enrolled as a student or completing study</w:t>
      </w:r>
      <w:r w:rsidR="0054264C">
        <w:rPr>
          <w:rFonts w:ascii="ArialMTPro-Regular" w:hAnsi="ArialMTPro-Regular" w:cs="ArialMTPro-Regular"/>
        </w:rPr>
        <w:t>.</w:t>
      </w:r>
    </w:p>
    <w:p w14:paraId="7331B148" w14:textId="77777777" w:rsidR="00FD21C9" w:rsidRDefault="00FD21C9" w:rsidP="00FD21C9">
      <w:pPr>
        <w:autoSpaceDE w:val="0"/>
        <w:autoSpaceDN w:val="0"/>
        <w:adjustRightInd w:val="0"/>
        <w:spacing w:before="0" w:after="0" w:line="240" w:lineRule="auto"/>
        <w:rPr>
          <w:rFonts w:ascii="ArialMTPro-Regular" w:hAnsi="ArialMTPro-Regular" w:cs="ArialMTPro-Regular"/>
        </w:rPr>
      </w:pPr>
    </w:p>
    <w:p w14:paraId="14819516" w14:textId="1FEA8FD5" w:rsidR="00B427DD" w:rsidRDefault="00FD21C9" w:rsidP="00FD21C9">
      <w:pPr>
        <w:autoSpaceDE w:val="0"/>
        <w:autoSpaceDN w:val="0"/>
        <w:adjustRightInd w:val="0"/>
        <w:spacing w:before="0" w:after="0" w:line="240" w:lineRule="auto"/>
      </w:pPr>
      <w:r w:rsidRPr="001D69E4">
        <w:rPr>
          <w:sz w:val="40"/>
          <w:szCs w:val="40"/>
        </w:rPr>
        <w:t>□</w:t>
      </w:r>
      <w:r>
        <w:rPr>
          <w:sz w:val="40"/>
          <w:szCs w:val="40"/>
        </w:rPr>
        <w:t xml:space="preserve"> </w:t>
      </w:r>
      <w:r>
        <w:t>Yes, I</w:t>
      </w:r>
      <w:r w:rsidR="0054264C">
        <w:t>’m</w:t>
      </w:r>
      <w:r>
        <w:t xml:space="preserve"> currently </w:t>
      </w:r>
      <w:r w:rsidR="00095F80">
        <w:t>enrolled as a student</w:t>
      </w:r>
      <w:r>
        <w:t xml:space="preserve"> </w:t>
      </w:r>
      <w:r w:rsidR="00095F80">
        <w:t>and completing study</w:t>
      </w:r>
      <w:r w:rsidR="0054264C">
        <w:t>.</w:t>
      </w:r>
    </w:p>
    <w:p w14:paraId="5AB8E0ED" w14:textId="77777777" w:rsidR="009F76FE" w:rsidRDefault="009F76FE" w:rsidP="00FD21C9">
      <w:pPr>
        <w:autoSpaceDE w:val="0"/>
        <w:autoSpaceDN w:val="0"/>
        <w:adjustRightInd w:val="0"/>
        <w:spacing w:before="0" w:after="0" w:line="240" w:lineRule="auto"/>
      </w:pPr>
    </w:p>
    <w:p w14:paraId="6C2DCB89" w14:textId="6120AF18" w:rsidR="009F76FE" w:rsidRPr="00757FB3" w:rsidRDefault="009F76FE" w:rsidP="00757FB3">
      <w:pPr>
        <w:pStyle w:val="ListNumber"/>
        <w:numPr>
          <w:ilvl w:val="0"/>
          <w:numId w:val="19"/>
        </w:numPr>
        <w:autoSpaceDE w:val="0"/>
        <w:autoSpaceDN w:val="0"/>
        <w:adjustRightInd w:val="0"/>
        <w:spacing w:before="0" w:line="240" w:lineRule="auto"/>
        <w:rPr>
          <w:b/>
          <w:bCs/>
        </w:rPr>
      </w:pPr>
      <w:r w:rsidRPr="00757FB3">
        <w:rPr>
          <w:b/>
          <w:bCs/>
        </w:rPr>
        <w:t>If yes, what level of study are you enrolled in?</w:t>
      </w:r>
    </w:p>
    <w:p w14:paraId="25BC027C" w14:textId="77777777" w:rsidR="009F76FE" w:rsidRDefault="009F76FE" w:rsidP="00FD21C9">
      <w:pPr>
        <w:autoSpaceDE w:val="0"/>
        <w:autoSpaceDN w:val="0"/>
        <w:adjustRightInd w:val="0"/>
        <w:spacing w:before="0" w:after="0" w:line="240" w:lineRule="auto"/>
      </w:pPr>
    </w:p>
    <w:tbl>
      <w:tblPr>
        <w:tblStyle w:val="CoSTableDesign"/>
        <w:tblW w:w="9639" w:type="dxa"/>
        <w:tblLook w:val="04A0" w:firstRow="1" w:lastRow="0" w:firstColumn="1" w:lastColumn="0" w:noHBand="0" w:noVBand="1"/>
      </w:tblPr>
      <w:tblGrid>
        <w:gridCol w:w="2552"/>
        <w:gridCol w:w="2268"/>
        <w:gridCol w:w="4819"/>
      </w:tblGrid>
      <w:tr w:rsidR="009F76FE" w14:paraId="55EDA4B4" w14:textId="77777777" w:rsidTr="009F76FE">
        <w:trPr>
          <w:cnfStyle w:val="100000000000" w:firstRow="1" w:lastRow="0" w:firstColumn="0" w:lastColumn="0" w:oddVBand="0" w:evenVBand="0" w:oddHBand="0" w:evenHBand="0" w:firstRowFirstColumn="0" w:firstRowLastColumn="0" w:lastRowFirstColumn="0" w:lastRowLastColumn="0"/>
        </w:trPr>
        <w:tc>
          <w:tcPr>
            <w:tcW w:w="2552" w:type="dxa"/>
          </w:tcPr>
          <w:p w14:paraId="2BD4E317" w14:textId="3A3C3985" w:rsidR="009F76FE" w:rsidRDefault="009F76FE" w:rsidP="009F76FE">
            <w:pPr>
              <w:pStyle w:val="ListNumber2"/>
              <w:numPr>
                <w:ilvl w:val="0"/>
                <w:numId w:val="0"/>
              </w:numPr>
              <w:jc w:val="center"/>
              <w:rPr>
                <w:b w:val="0"/>
              </w:rPr>
            </w:pPr>
            <w:r>
              <w:t>Secondary</w:t>
            </w:r>
          </w:p>
          <w:p w14:paraId="3456AD72" w14:textId="6D54F381" w:rsidR="009F76FE" w:rsidRDefault="009F76FE" w:rsidP="009F76FE">
            <w:pPr>
              <w:pStyle w:val="ListNumber2"/>
              <w:numPr>
                <w:ilvl w:val="0"/>
                <w:numId w:val="0"/>
              </w:numPr>
              <w:jc w:val="center"/>
            </w:pPr>
            <w:r>
              <w:t>(high school)</w:t>
            </w:r>
          </w:p>
        </w:tc>
        <w:tc>
          <w:tcPr>
            <w:tcW w:w="2268" w:type="dxa"/>
          </w:tcPr>
          <w:p w14:paraId="52B45383" w14:textId="77777777" w:rsidR="009F76FE" w:rsidRDefault="009F76FE" w:rsidP="00EA0050">
            <w:pPr>
              <w:pStyle w:val="ListNumber2"/>
              <w:numPr>
                <w:ilvl w:val="0"/>
                <w:numId w:val="0"/>
              </w:numPr>
              <w:jc w:val="center"/>
              <w:rPr>
                <w:b w:val="0"/>
              </w:rPr>
            </w:pPr>
            <w:r>
              <w:t>Post-secondary</w:t>
            </w:r>
          </w:p>
          <w:p w14:paraId="7C48B358" w14:textId="05FE7A8A" w:rsidR="009F76FE" w:rsidRDefault="009F76FE" w:rsidP="00EA0050">
            <w:pPr>
              <w:pStyle w:val="ListNumber2"/>
              <w:numPr>
                <w:ilvl w:val="0"/>
                <w:numId w:val="0"/>
              </w:numPr>
              <w:jc w:val="center"/>
            </w:pPr>
            <w:r>
              <w:t>(</w:t>
            </w:r>
            <w:r w:rsidR="00D14118">
              <w:t>t</w:t>
            </w:r>
            <w:r>
              <w:t>ertiary)</w:t>
            </w:r>
          </w:p>
        </w:tc>
        <w:tc>
          <w:tcPr>
            <w:tcW w:w="4819" w:type="dxa"/>
          </w:tcPr>
          <w:p w14:paraId="2176642C" w14:textId="77777777" w:rsidR="009F76FE" w:rsidRDefault="009F76FE" w:rsidP="00EA0050">
            <w:pPr>
              <w:pStyle w:val="ListNumber2"/>
              <w:numPr>
                <w:ilvl w:val="0"/>
                <w:numId w:val="0"/>
              </w:numPr>
              <w:jc w:val="center"/>
            </w:pPr>
            <w:r>
              <w:t>Other</w:t>
            </w:r>
          </w:p>
        </w:tc>
      </w:tr>
      <w:tr w:rsidR="009F76FE" w14:paraId="5A74737B" w14:textId="77777777" w:rsidTr="009F76FE">
        <w:trPr>
          <w:cnfStyle w:val="000000100000" w:firstRow="0" w:lastRow="0" w:firstColumn="0" w:lastColumn="0" w:oddVBand="0" w:evenVBand="0" w:oddHBand="1" w:evenHBand="0" w:firstRowFirstColumn="0" w:firstRowLastColumn="0" w:lastRowFirstColumn="0" w:lastRowLastColumn="0"/>
          <w:trHeight w:val="1296"/>
        </w:trPr>
        <w:tc>
          <w:tcPr>
            <w:tcW w:w="2552" w:type="dxa"/>
          </w:tcPr>
          <w:p w14:paraId="18D47A7D" w14:textId="77777777" w:rsidR="009F76FE" w:rsidRDefault="009F76FE" w:rsidP="00EA0050">
            <w:pPr>
              <w:pStyle w:val="ListNumber2"/>
              <w:numPr>
                <w:ilvl w:val="0"/>
                <w:numId w:val="0"/>
              </w:numPr>
              <w:jc w:val="center"/>
            </w:pPr>
            <w:r w:rsidRPr="001D69E4">
              <w:rPr>
                <w:sz w:val="40"/>
                <w:szCs w:val="40"/>
              </w:rPr>
              <w:t>□</w:t>
            </w:r>
          </w:p>
        </w:tc>
        <w:tc>
          <w:tcPr>
            <w:tcW w:w="2268" w:type="dxa"/>
          </w:tcPr>
          <w:p w14:paraId="2A6BD2DF" w14:textId="77777777" w:rsidR="009F76FE" w:rsidRDefault="009F76FE" w:rsidP="00EA0050">
            <w:pPr>
              <w:pStyle w:val="ListNumber2"/>
              <w:numPr>
                <w:ilvl w:val="0"/>
                <w:numId w:val="0"/>
              </w:numPr>
              <w:jc w:val="center"/>
            </w:pPr>
            <w:r w:rsidRPr="001D69E4">
              <w:rPr>
                <w:sz w:val="40"/>
                <w:szCs w:val="40"/>
              </w:rPr>
              <w:t>□</w:t>
            </w:r>
          </w:p>
        </w:tc>
        <w:tc>
          <w:tcPr>
            <w:tcW w:w="4819" w:type="dxa"/>
          </w:tcPr>
          <w:p w14:paraId="0F9D88B3" w14:textId="77777777" w:rsidR="009F76FE" w:rsidRDefault="009F76FE" w:rsidP="00EA0050">
            <w:pPr>
              <w:pStyle w:val="ListNumber2"/>
              <w:numPr>
                <w:ilvl w:val="0"/>
                <w:numId w:val="0"/>
              </w:numPr>
              <w:pBdr>
                <w:bottom w:val="single" w:sz="12" w:space="1" w:color="auto"/>
              </w:pBdr>
            </w:pPr>
            <w:r w:rsidRPr="001D69E4">
              <w:rPr>
                <w:sz w:val="40"/>
                <w:szCs w:val="40"/>
              </w:rPr>
              <w:t>□</w:t>
            </w:r>
            <w:r>
              <w:rPr>
                <w:sz w:val="40"/>
                <w:szCs w:val="40"/>
              </w:rPr>
              <w:t xml:space="preserve"> </w:t>
            </w:r>
            <w:r w:rsidRPr="009F76FE">
              <w:t>(please specify)</w:t>
            </w:r>
          </w:p>
          <w:p w14:paraId="29920595" w14:textId="77777777" w:rsidR="009F76FE" w:rsidRPr="009F76FE" w:rsidRDefault="009F76FE" w:rsidP="00EA0050">
            <w:pPr>
              <w:pStyle w:val="ListNumber2"/>
              <w:numPr>
                <w:ilvl w:val="0"/>
                <w:numId w:val="0"/>
              </w:numPr>
              <w:pBdr>
                <w:bottom w:val="single" w:sz="12" w:space="1" w:color="auto"/>
              </w:pBdr>
              <w:rPr>
                <w:sz w:val="24"/>
                <w:szCs w:val="24"/>
              </w:rPr>
            </w:pPr>
          </w:p>
          <w:p w14:paraId="61ECF4B3" w14:textId="77777777" w:rsidR="009F76FE" w:rsidRDefault="009F76FE" w:rsidP="009F76FE">
            <w:pPr>
              <w:pStyle w:val="ListNumber2"/>
              <w:numPr>
                <w:ilvl w:val="0"/>
                <w:numId w:val="0"/>
              </w:numPr>
            </w:pPr>
          </w:p>
        </w:tc>
      </w:tr>
    </w:tbl>
    <w:p w14:paraId="0480374E" w14:textId="299DA244" w:rsidR="002C5100" w:rsidRDefault="002C5100" w:rsidP="007542E2">
      <w:pPr>
        <w:pStyle w:val="Heading1"/>
      </w:pPr>
      <w:bookmarkStart w:id="10" w:name="_Toc173309259"/>
      <w:r>
        <w:lastRenderedPageBreak/>
        <w:t>Systems and processes</w:t>
      </w:r>
      <w:bookmarkEnd w:id="10"/>
    </w:p>
    <w:p w14:paraId="795AD804" w14:textId="2DD8264D" w:rsidR="00282135" w:rsidRPr="00172FAE" w:rsidRDefault="00095F80" w:rsidP="00757FB3">
      <w:pPr>
        <w:pStyle w:val="ListNumber"/>
        <w:numPr>
          <w:ilvl w:val="0"/>
          <w:numId w:val="19"/>
        </w:numPr>
        <w:rPr>
          <w:rFonts w:asciiTheme="majorHAnsi" w:hAnsiTheme="majorHAnsi" w:cstheme="majorHAnsi"/>
          <w:b/>
          <w:bCs/>
        </w:rPr>
      </w:pPr>
      <w:r w:rsidRPr="00172FAE">
        <w:rPr>
          <w:rFonts w:asciiTheme="majorHAnsi" w:hAnsiTheme="majorHAnsi" w:cstheme="majorHAnsi"/>
          <w:b/>
          <w:bCs/>
        </w:rPr>
        <w:t xml:space="preserve">* </w:t>
      </w:r>
      <w:r w:rsidR="003047D4" w:rsidRPr="00172FAE">
        <w:rPr>
          <w:rFonts w:asciiTheme="majorHAnsi" w:hAnsiTheme="majorHAnsi" w:cstheme="majorHAnsi"/>
          <w:b/>
          <w:bCs/>
        </w:rPr>
        <w:t xml:space="preserve">How do you hear about City of </w:t>
      </w:r>
      <w:r w:rsidR="00282135" w:rsidRPr="00172FAE">
        <w:rPr>
          <w:rFonts w:asciiTheme="majorHAnsi" w:hAnsiTheme="majorHAnsi" w:cstheme="majorHAnsi"/>
          <w:b/>
          <w:bCs/>
        </w:rPr>
        <w:t xml:space="preserve">Sydney services, facilities, programs, events and information? </w:t>
      </w:r>
      <w:r w:rsidR="00282135" w:rsidRPr="00172FAE">
        <w:rPr>
          <w:rFonts w:asciiTheme="majorHAnsi" w:hAnsiTheme="majorHAnsi" w:cstheme="majorHAnsi"/>
          <w:i/>
          <w:iCs/>
        </w:rPr>
        <w:t>(Tick all that apply)</w:t>
      </w:r>
    </w:p>
    <w:p w14:paraId="4A5D68CD" w14:textId="77777777" w:rsidR="004510B6" w:rsidRPr="00172FAE" w:rsidRDefault="004510B6" w:rsidP="00172FAE">
      <w:pPr>
        <w:pStyle w:val="ListParagraph"/>
        <w:ind w:left="426" w:hanging="426"/>
        <w:rPr>
          <w:rFonts w:asciiTheme="majorHAnsi" w:hAnsiTheme="majorHAnsi" w:cstheme="majorHAnsi"/>
          <w:b/>
          <w:bCs/>
          <w:sz w:val="22"/>
          <w:szCs w:val="22"/>
        </w:rPr>
      </w:pPr>
    </w:p>
    <w:tbl>
      <w:tblPr>
        <w:tblStyle w:val="CoSTableDesign"/>
        <w:tblW w:w="9639" w:type="dxa"/>
        <w:tblLook w:val="04A0" w:firstRow="1" w:lastRow="0" w:firstColumn="1" w:lastColumn="0" w:noHBand="0" w:noVBand="1"/>
      </w:tblPr>
      <w:tblGrid>
        <w:gridCol w:w="6327"/>
        <w:gridCol w:w="3312"/>
      </w:tblGrid>
      <w:tr w:rsidR="004510B6" w14:paraId="2C937FDD" w14:textId="77777777" w:rsidTr="004503C9">
        <w:trPr>
          <w:cnfStyle w:val="100000000000" w:firstRow="1" w:lastRow="0" w:firstColumn="0" w:lastColumn="0" w:oddVBand="0" w:evenVBand="0" w:oddHBand="0" w:evenHBand="0" w:firstRowFirstColumn="0" w:firstRowLastColumn="0" w:lastRowFirstColumn="0" w:lastRowLastColumn="0"/>
          <w:trHeight w:val="375"/>
        </w:trPr>
        <w:tc>
          <w:tcPr>
            <w:tcW w:w="6327" w:type="dxa"/>
          </w:tcPr>
          <w:p w14:paraId="0953D7A3" w14:textId="77777777" w:rsidR="004510B6" w:rsidRDefault="004510B6">
            <w:pPr>
              <w:pStyle w:val="ListNumber2"/>
              <w:numPr>
                <w:ilvl w:val="0"/>
                <w:numId w:val="0"/>
              </w:numPr>
            </w:pPr>
          </w:p>
        </w:tc>
        <w:tc>
          <w:tcPr>
            <w:tcW w:w="3312" w:type="dxa"/>
          </w:tcPr>
          <w:p w14:paraId="708433BF" w14:textId="047A1C02" w:rsidR="004510B6" w:rsidRDefault="00067A63">
            <w:pPr>
              <w:pStyle w:val="ListNumber2"/>
              <w:numPr>
                <w:ilvl w:val="0"/>
                <w:numId w:val="0"/>
              </w:numPr>
              <w:jc w:val="center"/>
            </w:pPr>
            <w:r>
              <w:t>Tick all that apply</w:t>
            </w:r>
          </w:p>
        </w:tc>
      </w:tr>
      <w:tr w:rsidR="004510B6" w14:paraId="41C9CEAD" w14:textId="77777777" w:rsidTr="004503C9">
        <w:trPr>
          <w:cnfStyle w:val="000000100000" w:firstRow="0" w:lastRow="0" w:firstColumn="0" w:lastColumn="0" w:oddVBand="0" w:evenVBand="0" w:oddHBand="1" w:evenHBand="0" w:firstRowFirstColumn="0" w:firstRowLastColumn="0" w:lastRowFirstColumn="0" w:lastRowLastColumn="0"/>
          <w:trHeight w:val="586"/>
        </w:trPr>
        <w:tc>
          <w:tcPr>
            <w:tcW w:w="6327" w:type="dxa"/>
          </w:tcPr>
          <w:p w14:paraId="319CFC08" w14:textId="06D2F529" w:rsidR="004510B6" w:rsidRDefault="004510B6">
            <w:pPr>
              <w:pStyle w:val="ListNumber2"/>
              <w:numPr>
                <w:ilvl w:val="0"/>
                <w:numId w:val="0"/>
              </w:numPr>
            </w:pPr>
            <w:r>
              <w:t>City of Sydney website</w:t>
            </w:r>
          </w:p>
        </w:tc>
        <w:tc>
          <w:tcPr>
            <w:tcW w:w="3312" w:type="dxa"/>
          </w:tcPr>
          <w:p w14:paraId="6E7D81F7" w14:textId="77777777" w:rsidR="004510B6" w:rsidRDefault="004510B6">
            <w:pPr>
              <w:pStyle w:val="ListNumber2"/>
              <w:numPr>
                <w:ilvl w:val="0"/>
                <w:numId w:val="0"/>
              </w:numPr>
              <w:jc w:val="center"/>
            </w:pPr>
            <w:r w:rsidRPr="001D69E4">
              <w:rPr>
                <w:sz w:val="40"/>
                <w:szCs w:val="40"/>
              </w:rPr>
              <w:t>□</w:t>
            </w:r>
          </w:p>
        </w:tc>
      </w:tr>
      <w:tr w:rsidR="004510B6" w14:paraId="7D591086" w14:textId="77777777" w:rsidTr="004503C9">
        <w:trPr>
          <w:cnfStyle w:val="000000010000" w:firstRow="0" w:lastRow="0" w:firstColumn="0" w:lastColumn="0" w:oddVBand="0" w:evenVBand="0" w:oddHBand="0" w:evenHBand="1" w:firstRowFirstColumn="0" w:firstRowLastColumn="0" w:lastRowFirstColumn="0" w:lastRowLastColumn="0"/>
          <w:trHeight w:val="571"/>
        </w:trPr>
        <w:tc>
          <w:tcPr>
            <w:tcW w:w="6327" w:type="dxa"/>
          </w:tcPr>
          <w:p w14:paraId="760AA2AE" w14:textId="6AA6A880" w:rsidR="004510B6" w:rsidRDefault="004510B6">
            <w:pPr>
              <w:pStyle w:val="ListNumber2"/>
              <w:numPr>
                <w:ilvl w:val="0"/>
                <w:numId w:val="0"/>
              </w:numPr>
            </w:pPr>
            <w:r>
              <w:t>What’s On Sydney</w:t>
            </w:r>
            <w:r w:rsidR="005D74F8">
              <w:t xml:space="preserve"> website and email newsletters</w:t>
            </w:r>
            <w:r>
              <w:t xml:space="preserve"> </w:t>
            </w:r>
          </w:p>
        </w:tc>
        <w:tc>
          <w:tcPr>
            <w:tcW w:w="3312" w:type="dxa"/>
          </w:tcPr>
          <w:p w14:paraId="110FD344" w14:textId="77777777" w:rsidR="004510B6" w:rsidRDefault="004510B6">
            <w:pPr>
              <w:pStyle w:val="ListNumber2"/>
              <w:numPr>
                <w:ilvl w:val="0"/>
                <w:numId w:val="0"/>
              </w:numPr>
              <w:jc w:val="center"/>
            </w:pPr>
            <w:r w:rsidRPr="001D69E4">
              <w:rPr>
                <w:sz w:val="40"/>
                <w:szCs w:val="40"/>
              </w:rPr>
              <w:t>□</w:t>
            </w:r>
          </w:p>
        </w:tc>
      </w:tr>
      <w:tr w:rsidR="004510B6" w:rsidRPr="001D69E4" w14:paraId="53EF2DAE" w14:textId="77777777" w:rsidTr="004503C9">
        <w:trPr>
          <w:cnfStyle w:val="000000100000" w:firstRow="0" w:lastRow="0" w:firstColumn="0" w:lastColumn="0" w:oddVBand="0" w:evenVBand="0" w:oddHBand="1" w:evenHBand="0" w:firstRowFirstColumn="0" w:firstRowLastColumn="0" w:lastRowFirstColumn="0" w:lastRowLastColumn="0"/>
          <w:trHeight w:val="571"/>
        </w:trPr>
        <w:tc>
          <w:tcPr>
            <w:tcW w:w="6327" w:type="dxa"/>
          </w:tcPr>
          <w:p w14:paraId="5CDBE781" w14:textId="50C8C52B" w:rsidR="004510B6" w:rsidRDefault="004510B6">
            <w:pPr>
              <w:pStyle w:val="ListNumber2"/>
              <w:numPr>
                <w:ilvl w:val="0"/>
                <w:numId w:val="0"/>
              </w:numPr>
            </w:pPr>
            <w:r>
              <w:t xml:space="preserve">City </w:t>
            </w:r>
            <w:r w:rsidR="003A7B91">
              <w:t>of Sydney email newsletters</w:t>
            </w:r>
          </w:p>
        </w:tc>
        <w:tc>
          <w:tcPr>
            <w:tcW w:w="3312" w:type="dxa"/>
          </w:tcPr>
          <w:p w14:paraId="7B4D1F65" w14:textId="77777777" w:rsidR="004510B6" w:rsidRPr="001D69E4" w:rsidRDefault="004510B6">
            <w:pPr>
              <w:pStyle w:val="ListNumber2"/>
              <w:numPr>
                <w:ilvl w:val="0"/>
                <w:numId w:val="0"/>
              </w:numPr>
              <w:jc w:val="center"/>
              <w:rPr>
                <w:sz w:val="40"/>
                <w:szCs w:val="40"/>
              </w:rPr>
            </w:pPr>
            <w:r w:rsidRPr="001D69E4">
              <w:rPr>
                <w:sz w:val="40"/>
                <w:szCs w:val="40"/>
              </w:rPr>
              <w:t>□</w:t>
            </w:r>
          </w:p>
        </w:tc>
      </w:tr>
      <w:tr w:rsidR="004510B6" w14:paraId="4A868F0B" w14:textId="77777777" w:rsidTr="004503C9">
        <w:trPr>
          <w:cnfStyle w:val="000000010000" w:firstRow="0" w:lastRow="0" w:firstColumn="0" w:lastColumn="0" w:oddVBand="0" w:evenVBand="0" w:oddHBand="0" w:evenHBand="1" w:firstRowFirstColumn="0" w:firstRowLastColumn="0" w:lastRowFirstColumn="0" w:lastRowLastColumn="0"/>
          <w:trHeight w:val="586"/>
        </w:trPr>
        <w:tc>
          <w:tcPr>
            <w:tcW w:w="6327" w:type="dxa"/>
          </w:tcPr>
          <w:p w14:paraId="19B85916" w14:textId="467C9B5F" w:rsidR="004510B6" w:rsidRDefault="00067A63">
            <w:pPr>
              <w:pStyle w:val="ListNumber2"/>
              <w:numPr>
                <w:ilvl w:val="0"/>
                <w:numId w:val="0"/>
              </w:numPr>
            </w:pPr>
            <w:r>
              <w:t xml:space="preserve">Sydney </w:t>
            </w:r>
            <w:r w:rsidR="003A7B91">
              <w:t>Y</w:t>
            </w:r>
            <w:r>
              <w:t xml:space="preserve">our </w:t>
            </w:r>
            <w:r w:rsidR="003A7B91">
              <w:t>S</w:t>
            </w:r>
            <w:r>
              <w:t>ay</w:t>
            </w:r>
            <w:r w:rsidR="003A7B91">
              <w:t xml:space="preserve"> emails</w:t>
            </w:r>
          </w:p>
        </w:tc>
        <w:tc>
          <w:tcPr>
            <w:tcW w:w="3312" w:type="dxa"/>
          </w:tcPr>
          <w:p w14:paraId="503E518C" w14:textId="77777777" w:rsidR="004510B6" w:rsidRDefault="004510B6">
            <w:pPr>
              <w:pStyle w:val="ListNumber2"/>
              <w:numPr>
                <w:ilvl w:val="0"/>
                <w:numId w:val="0"/>
              </w:numPr>
              <w:jc w:val="center"/>
            </w:pPr>
            <w:r w:rsidRPr="001D69E4">
              <w:rPr>
                <w:sz w:val="40"/>
                <w:szCs w:val="40"/>
              </w:rPr>
              <w:t>□</w:t>
            </w:r>
          </w:p>
        </w:tc>
      </w:tr>
      <w:tr w:rsidR="004510B6" w:rsidRPr="001D69E4" w14:paraId="37F296CE" w14:textId="77777777" w:rsidTr="004503C9">
        <w:trPr>
          <w:cnfStyle w:val="000000100000" w:firstRow="0" w:lastRow="0" w:firstColumn="0" w:lastColumn="0" w:oddVBand="0" w:evenVBand="0" w:oddHBand="1" w:evenHBand="0" w:firstRowFirstColumn="0" w:firstRowLastColumn="0" w:lastRowFirstColumn="0" w:lastRowLastColumn="0"/>
          <w:trHeight w:val="571"/>
        </w:trPr>
        <w:tc>
          <w:tcPr>
            <w:tcW w:w="6327" w:type="dxa"/>
          </w:tcPr>
          <w:p w14:paraId="272A7E60" w14:textId="1E89B1CD" w:rsidR="004510B6" w:rsidRDefault="00EA40FE">
            <w:pPr>
              <w:pStyle w:val="ListNumber2"/>
              <w:numPr>
                <w:ilvl w:val="0"/>
                <w:numId w:val="0"/>
              </w:numPr>
            </w:pPr>
            <w:r>
              <w:t>City of Sydney social media</w:t>
            </w:r>
          </w:p>
        </w:tc>
        <w:tc>
          <w:tcPr>
            <w:tcW w:w="3312" w:type="dxa"/>
          </w:tcPr>
          <w:p w14:paraId="243EF980" w14:textId="77777777" w:rsidR="004510B6" w:rsidRPr="002F472A" w:rsidRDefault="004510B6">
            <w:pPr>
              <w:pStyle w:val="ListNumber2"/>
              <w:numPr>
                <w:ilvl w:val="0"/>
                <w:numId w:val="0"/>
              </w:numPr>
              <w:jc w:val="center"/>
              <w:rPr>
                <w:sz w:val="40"/>
                <w:szCs w:val="40"/>
              </w:rPr>
            </w:pPr>
            <w:r w:rsidRPr="001D69E4">
              <w:rPr>
                <w:sz w:val="40"/>
                <w:szCs w:val="40"/>
              </w:rPr>
              <w:t>□</w:t>
            </w:r>
          </w:p>
        </w:tc>
      </w:tr>
      <w:tr w:rsidR="009C4082" w:rsidRPr="001D69E4" w14:paraId="55A8549F" w14:textId="77777777" w:rsidTr="004503C9">
        <w:trPr>
          <w:cnfStyle w:val="000000010000" w:firstRow="0" w:lastRow="0" w:firstColumn="0" w:lastColumn="0" w:oddVBand="0" w:evenVBand="0" w:oddHBand="0" w:evenHBand="1" w:firstRowFirstColumn="0" w:firstRowLastColumn="0" w:lastRowFirstColumn="0" w:lastRowLastColumn="0"/>
          <w:trHeight w:val="571"/>
        </w:trPr>
        <w:tc>
          <w:tcPr>
            <w:tcW w:w="6327" w:type="dxa"/>
          </w:tcPr>
          <w:p w14:paraId="70901E78" w14:textId="048DE8B4" w:rsidR="009C4082" w:rsidRDefault="009C4082" w:rsidP="009C4082">
            <w:pPr>
              <w:pStyle w:val="ListNumber2"/>
              <w:numPr>
                <w:ilvl w:val="0"/>
                <w:numId w:val="0"/>
              </w:numPr>
            </w:pPr>
            <w:r>
              <w:t>Libraries</w:t>
            </w:r>
          </w:p>
        </w:tc>
        <w:tc>
          <w:tcPr>
            <w:tcW w:w="3312" w:type="dxa"/>
          </w:tcPr>
          <w:p w14:paraId="63EDE64A" w14:textId="0D90A04B" w:rsidR="009C4082" w:rsidRPr="001D69E4" w:rsidRDefault="009C4082" w:rsidP="009C4082">
            <w:pPr>
              <w:pStyle w:val="ListNumber2"/>
              <w:numPr>
                <w:ilvl w:val="0"/>
                <w:numId w:val="0"/>
              </w:numPr>
              <w:jc w:val="center"/>
              <w:rPr>
                <w:sz w:val="40"/>
                <w:szCs w:val="40"/>
              </w:rPr>
            </w:pPr>
            <w:r w:rsidRPr="001D69E4">
              <w:rPr>
                <w:sz w:val="40"/>
                <w:szCs w:val="40"/>
              </w:rPr>
              <w:t>□</w:t>
            </w:r>
          </w:p>
        </w:tc>
      </w:tr>
      <w:tr w:rsidR="009C4082" w:rsidRPr="001D69E4" w14:paraId="09E2BD82" w14:textId="77777777" w:rsidTr="004503C9">
        <w:trPr>
          <w:cnfStyle w:val="000000100000" w:firstRow="0" w:lastRow="0" w:firstColumn="0" w:lastColumn="0" w:oddVBand="0" w:evenVBand="0" w:oddHBand="1" w:evenHBand="0" w:firstRowFirstColumn="0" w:firstRowLastColumn="0" w:lastRowFirstColumn="0" w:lastRowLastColumn="0"/>
          <w:trHeight w:val="586"/>
        </w:trPr>
        <w:tc>
          <w:tcPr>
            <w:tcW w:w="6327" w:type="dxa"/>
          </w:tcPr>
          <w:p w14:paraId="100E107C" w14:textId="4B21F87A" w:rsidR="009C4082" w:rsidRDefault="009C4082" w:rsidP="009C4082">
            <w:pPr>
              <w:pStyle w:val="ListNumber2"/>
              <w:numPr>
                <w:ilvl w:val="0"/>
                <w:numId w:val="0"/>
              </w:numPr>
            </w:pPr>
            <w:r>
              <w:t>Community centres</w:t>
            </w:r>
          </w:p>
        </w:tc>
        <w:tc>
          <w:tcPr>
            <w:tcW w:w="3312" w:type="dxa"/>
          </w:tcPr>
          <w:p w14:paraId="069B2B8F" w14:textId="006225C8" w:rsidR="009C4082" w:rsidRPr="001D69E4" w:rsidRDefault="009C4082" w:rsidP="009C4082">
            <w:pPr>
              <w:pStyle w:val="ListNumber2"/>
              <w:numPr>
                <w:ilvl w:val="0"/>
                <w:numId w:val="0"/>
              </w:numPr>
              <w:jc w:val="center"/>
              <w:rPr>
                <w:sz w:val="40"/>
                <w:szCs w:val="40"/>
              </w:rPr>
            </w:pPr>
            <w:r w:rsidRPr="001D69E4">
              <w:rPr>
                <w:sz w:val="40"/>
                <w:szCs w:val="40"/>
              </w:rPr>
              <w:t>□</w:t>
            </w:r>
          </w:p>
        </w:tc>
      </w:tr>
      <w:tr w:rsidR="009C4082" w:rsidRPr="001D69E4" w14:paraId="5FA3263F" w14:textId="77777777" w:rsidTr="004503C9">
        <w:trPr>
          <w:cnfStyle w:val="000000010000" w:firstRow="0" w:lastRow="0" w:firstColumn="0" w:lastColumn="0" w:oddVBand="0" w:evenVBand="0" w:oddHBand="0" w:evenHBand="1" w:firstRowFirstColumn="0" w:firstRowLastColumn="0" w:lastRowFirstColumn="0" w:lastRowLastColumn="0"/>
          <w:trHeight w:val="571"/>
        </w:trPr>
        <w:tc>
          <w:tcPr>
            <w:tcW w:w="6327" w:type="dxa"/>
          </w:tcPr>
          <w:p w14:paraId="5B216E90" w14:textId="303B86C3" w:rsidR="009C4082" w:rsidRDefault="009C4082" w:rsidP="009C4082">
            <w:pPr>
              <w:pStyle w:val="ListNumber2"/>
              <w:numPr>
                <w:ilvl w:val="0"/>
                <w:numId w:val="0"/>
              </w:numPr>
            </w:pPr>
            <w:r>
              <w:t>Aquatic centres</w:t>
            </w:r>
          </w:p>
        </w:tc>
        <w:tc>
          <w:tcPr>
            <w:tcW w:w="3312" w:type="dxa"/>
          </w:tcPr>
          <w:p w14:paraId="2C9B5F48" w14:textId="103196C1" w:rsidR="009C4082" w:rsidRPr="001D69E4" w:rsidRDefault="009C4082" w:rsidP="009C4082">
            <w:pPr>
              <w:pStyle w:val="ListNumber2"/>
              <w:numPr>
                <w:ilvl w:val="0"/>
                <w:numId w:val="0"/>
              </w:numPr>
              <w:jc w:val="center"/>
              <w:rPr>
                <w:sz w:val="40"/>
                <w:szCs w:val="40"/>
              </w:rPr>
            </w:pPr>
            <w:r w:rsidRPr="001D69E4">
              <w:rPr>
                <w:sz w:val="40"/>
                <w:szCs w:val="40"/>
              </w:rPr>
              <w:t>□</w:t>
            </w:r>
          </w:p>
        </w:tc>
      </w:tr>
      <w:tr w:rsidR="009C4082" w:rsidRPr="001D69E4" w14:paraId="4F73B916" w14:textId="77777777" w:rsidTr="004503C9">
        <w:trPr>
          <w:cnfStyle w:val="000000100000" w:firstRow="0" w:lastRow="0" w:firstColumn="0" w:lastColumn="0" w:oddVBand="0" w:evenVBand="0" w:oddHBand="1" w:evenHBand="0" w:firstRowFirstColumn="0" w:firstRowLastColumn="0" w:lastRowFirstColumn="0" w:lastRowLastColumn="0"/>
          <w:trHeight w:val="571"/>
        </w:trPr>
        <w:tc>
          <w:tcPr>
            <w:tcW w:w="6327" w:type="dxa"/>
          </w:tcPr>
          <w:p w14:paraId="574E2A27" w14:textId="6AE26B78" w:rsidR="009C4082" w:rsidRDefault="009C4082" w:rsidP="009C4082">
            <w:pPr>
              <w:pStyle w:val="ListNumber2"/>
              <w:numPr>
                <w:ilvl w:val="0"/>
                <w:numId w:val="0"/>
              </w:numPr>
            </w:pPr>
            <w:r>
              <w:t>Customer service</w:t>
            </w:r>
          </w:p>
        </w:tc>
        <w:tc>
          <w:tcPr>
            <w:tcW w:w="3312" w:type="dxa"/>
          </w:tcPr>
          <w:p w14:paraId="6CB3F966" w14:textId="647A70A9" w:rsidR="009C4082" w:rsidRPr="001D69E4" w:rsidRDefault="009C4082" w:rsidP="009C4082">
            <w:pPr>
              <w:pStyle w:val="ListNumber2"/>
              <w:numPr>
                <w:ilvl w:val="0"/>
                <w:numId w:val="0"/>
              </w:numPr>
              <w:jc w:val="center"/>
              <w:rPr>
                <w:sz w:val="40"/>
                <w:szCs w:val="40"/>
              </w:rPr>
            </w:pPr>
            <w:r w:rsidRPr="001D69E4">
              <w:rPr>
                <w:sz w:val="40"/>
                <w:szCs w:val="40"/>
              </w:rPr>
              <w:t>□</w:t>
            </w:r>
          </w:p>
        </w:tc>
      </w:tr>
      <w:tr w:rsidR="009C4082" w:rsidRPr="001D69E4" w14:paraId="4382F2D1" w14:textId="77777777" w:rsidTr="004503C9">
        <w:trPr>
          <w:cnfStyle w:val="000000010000" w:firstRow="0" w:lastRow="0" w:firstColumn="0" w:lastColumn="0" w:oddVBand="0" w:evenVBand="0" w:oddHBand="0" w:evenHBand="1" w:firstRowFirstColumn="0" w:firstRowLastColumn="0" w:lastRowFirstColumn="0" w:lastRowLastColumn="0"/>
          <w:trHeight w:val="586"/>
        </w:trPr>
        <w:tc>
          <w:tcPr>
            <w:tcW w:w="6327" w:type="dxa"/>
          </w:tcPr>
          <w:p w14:paraId="2C619475" w14:textId="57AAE8CA" w:rsidR="009C4082" w:rsidRDefault="00C47D9C" w:rsidP="009C4082">
            <w:pPr>
              <w:pStyle w:val="ListNumber2"/>
              <w:numPr>
                <w:ilvl w:val="0"/>
                <w:numId w:val="0"/>
              </w:numPr>
            </w:pPr>
            <w:r>
              <w:t>Through service providers</w:t>
            </w:r>
          </w:p>
        </w:tc>
        <w:tc>
          <w:tcPr>
            <w:tcW w:w="3312" w:type="dxa"/>
          </w:tcPr>
          <w:p w14:paraId="368911F7" w14:textId="01001896" w:rsidR="009C4082" w:rsidRPr="001D69E4" w:rsidRDefault="009C4082" w:rsidP="009C4082">
            <w:pPr>
              <w:pStyle w:val="ListNumber2"/>
              <w:numPr>
                <w:ilvl w:val="0"/>
                <w:numId w:val="0"/>
              </w:numPr>
              <w:jc w:val="center"/>
              <w:rPr>
                <w:sz w:val="40"/>
                <w:szCs w:val="40"/>
              </w:rPr>
            </w:pPr>
            <w:r w:rsidRPr="001D69E4">
              <w:rPr>
                <w:sz w:val="40"/>
                <w:szCs w:val="40"/>
              </w:rPr>
              <w:t>□</w:t>
            </w:r>
          </w:p>
        </w:tc>
      </w:tr>
      <w:tr w:rsidR="009C4082" w:rsidRPr="001D69E4" w14:paraId="00D5302E" w14:textId="77777777" w:rsidTr="004503C9">
        <w:trPr>
          <w:cnfStyle w:val="000000100000" w:firstRow="0" w:lastRow="0" w:firstColumn="0" w:lastColumn="0" w:oddVBand="0" w:evenVBand="0" w:oddHBand="1" w:evenHBand="0" w:firstRowFirstColumn="0" w:firstRowLastColumn="0" w:lastRowFirstColumn="0" w:lastRowLastColumn="0"/>
          <w:trHeight w:val="571"/>
        </w:trPr>
        <w:tc>
          <w:tcPr>
            <w:tcW w:w="6327" w:type="dxa"/>
          </w:tcPr>
          <w:p w14:paraId="11AA1DB6" w14:textId="25197623" w:rsidR="009C4082" w:rsidRDefault="00C47D9C" w:rsidP="009C4082">
            <w:pPr>
              <w:pStyle w:val="ListNumber2"/>
              <w:numPr>
                <w:ilvl w:val="0"/>
                <w:numId w:val="0"/>
              </w:numPr>
            </w:pPr>
            <w:r>
              <w:t xml:space="preserve">Through </w:t>
            </w:r>
            <w:r w:rsidR="000B04EA">
              <w:t>family/</w:t>
            </w:r>
            <w:r>
              <w:t>carers</w:t>
            </w:r>
            <w:r w:rsidR="00342C92">
              <w:t>/friends</w:t>
            </w:r>
          </w:p>
        </w:tc>
        <w:tc>
          <w:tcPr>
            <w:tcW w:w="3312" w:type="dxa"/>
          </w:tcPr>
          <w:p w14:paraId="4642842B" w14:textId="7BBBE2F8" w:rsidR="009C4082" w:rsidRPr="001D69E4" w:rsidRDefault="009C4082" w:rsidP="009C4082">
            <w:pPr>
              <w:pStyle w:val="ListNumber2"/>
              <w:numPr>
                <w:ilvl w:val="0"/>
                <w:numId w:val="0"/>
              </w:numPr>
              <w:jc w:val="center"/>
              <w:rPr>
                <w:sz w:val="40"/>
                <w:szCs w:val="40"/>
              </w:rPr>
            </w:pPr>
            <w:r w:rsidRPr="001D69E4">
              <w:rPr>
                <w:sz w:val="40"/>
                <w:szCs w:val="40"/>
              </w:rPr>
              <w:t>□</w:t>
            </w:r>
          </w:p>
        </w:tc>
      </w:tr>
      <w:tr w:rsidR="009C4082" w:rsidRPr="001D69E4" w14:paraId="295DCB0B" w14:textId="77777777" w:rsidTr="004503C9">
        <w:trPr>
          <w:cnfStyle w:val="000000010000" w:firstRow="0" w:lastRow="0" w:firstColumn="0" w:lastColumn="0" w:oddVBand="0" w:evenVBand="0" w:oddHBand="0" w:evenHBand="1" w:firstRowFirstColumn="0" w:firstRowLastColumn="0" w:lastRowFirstColumn="0" w:lastRowLastColumn="0"/>
          <w:trHeight w:val="571"/>
        </w:trPr>
        <w:tc>
          <w:tcPr>
            <w:tcW w:w="6327" w:type="dxa"/>
          </w:tcPr>
          <w:p w14:paraId="0DA5FDED" w14:textId="3C6895B0" w:rsidR="009C4082" w:rsidRDefault="00342C92" w:rsidP="009C4082">
            <w:pPr>
              <w:pStyle w:val="ListNumber2"/>
              <w:numPr>
                <w:ilvl w:val="0"/>
                <w:numId w:val="0"/>
              </w:numPr>
            </w:pPr>
            <w:r>
              <w:t>Other (please specify):</w:t>
            </w:r>
            <w:r w:rsidR="00095F80">
              <w:t xml:space="preserve"> _______________________________</w:t>
            </w:r>
          </w:p>
        </w:tc>
        <w:tc>
          <w:tcPr>
            <w:tcW w:w="3312" w:type="dxa"/>
          </w:tcPr>
          <w:p w14:paraId="340B1CD4" w14:textId="3173BE9F" w:rsidR="009C4082" w:rsidRPr="001D69E4" w:rsidRDefault="00095F80" w:rsidP="009C4082">
            <w:pPr>
              <w:pStyle w:val="ListNumber2"/>
              <w:numPr>
                <w:ilvl w:val="0"/>
                <w:numId w:val="0"/>
              </w:numPr>
              <w:jc w:val="center"/>
              <w:rPr>
                <w:sz w:val="40"/>
                <w:szCs w:val="40"/>
              </w:rPr>
            </w:pPr>
            <w:r w:rsidRPr="001D69E4">
              <w:rPr>
                <w:sz w:val="40"/>
                <w:szCs w:val="40"/>
              </w:rPr>
              <w:t>□</w:t>
            </w:r>
          </w:p>
        </w:tc>
      </w:tr>
    </w:tbl>
    <w:p w14:paraId="500D020E" w14:textId="77777777" w:rsidR="003871C2" w:rsidRPr="00D14118" w:rsidRDefault="003871C2" w:rsidP="00CD250C">
      <w:pPr>
        <w:autoSpaceDE w:val="0"/>
        <w:autoSpaceDN w:val="0"/>
        <w:adjustRightInd w:val="0"/>
        <w:rPr>
          <w:rFonts w:asciiTheme="minorHAnsi" w:hAnsiTheme="minorHAnsi" w:cstheme="minorHAnsi"/>
          <w:b/>
          <w:bCs/>
          <w:sz w:val="12"/>
          <w:szCs w:val="12"/>
        </w:rPr>
      </w:pPr>
    </w:p>
    <w:p w14:paraId="5E0A36A1" w14:textId="24A45091" w:rsidR="00D14118" w:rsidRDefault="00CD250C" w:rsidP="00757FB3">
      <w:pPr>
        <w:pStyle w:val="ListNumber"/>
        <w:numPr>
          <w:ilvl w:val="0"/>
          <w:numId w:val="19"/>
        </w:numPr>
        <w:rPr>
          <w:rFonts w:ascii="ArialMTPro-Regular" w:hAnsi="ArialMTPro-Regular" w:cs="ArialMTPro-Regular"/>
          <w:b/>
          <w:bCs/>
        </w:rPr>
      </w:pPr>
      <w:r>
        <w:rPr>
          <w:rFonts w:ascii="ArialMTPro-Regular" w:hAnsi="ArialMTPro-Regular" w:cs="ArialMTPro-Regular"/>
          <w:b/>
          <w:bCs/>
        </w:rPr>
        <w:t xml:space="preserve">How satisfied or dissatisfied are you with </w:t>
      </w:r>
      <w:r w:rsidR="00137AB4">
        <w:rPr>
          <w:rFonts w:ascii="ArialMTPro-Regular" w:hAnsi="ArialMTPro-Regular" w:cs="ArialMTPro-Regular"/>
          <w:b/>
          <w:bCs/>
        </w:rPr>
        <w:t xml:space="preserve">the </w:t>
      </w:r>
      <w:r w:rsidR="009F76FE">
        <w:rPr>
          <w:rFonts w:ascii="ArialMTPro-Regular" w:hAnsi="ArialMTPro-Regular" w:cs="ArialMTPro-Regular"/>
          <w:b/>
          <w:bCs/>
        </w:rPr>
        <w:t xml:space="preserve">accessibility and usability of </w:t>
      </w:r>
      <w:r>
        <w:rPr>
          <w:rFonts w:ascii="ArialMTPro-Regular" w:hAnsi="ArialMTPro-Regular" w:cs="ArialMTPro-Regular"/>
          <w:b/>
          <w:bCs/>
        </w:rPr>
        <w:t>the following</w:t>
      </w:r>
      <w:r w:rsidR="00AA175C">
        <w:rPr>
          <w:rFonts w:ascii="ArialMTPro-Regular" w:hAnsi="ArialMTPro-Regular" w:cs="ArialMTPro-Regular"/>
          <w:b/>
          <w:bCs/>
        </w:rPr>
        <w:t xml:space="preserve"> provided by </w:t>
      </w:r>
      <w:r w:rsidR="002963EE">
        <w:rPr>
          <w:rFonts w:ascii="ArialMTPro-Regular" w:hAnsi="ArialMTPro-Regular" w:cs="ArialMTPro-Regular"/>
          <w:b/>
          <w:bCs/>
        </w:rPr>
        <w:t xml:space="preserve">the </w:t>
      </w:r>
      <w:r w:rsidR="00AA175C">
        <w:rPr>
          <w:rFonts w:ascii="ArialMTPro-Regular" w:hAnsi="ArialMTPro-Regular" w:cs="ArialMTPro-Regular"/>
          <w:b/>
          <w:bCs/>
        </w:rPr>
        <w:t>City of Sydney</w:t>
      </w:r>
      <w:r>
        <w:rPr>
          <w:rFonts w:ascii="ArialMTPro-Regular" w:hAnsi="ArialMTPro-Regular" w:cs="ArialMTPro-Regular"/>
          <w:b/>
          <w:bCs/>
        </w:rPr>
        <w:t>?</w:t>
      </w:r>
    </w:p>
    <w:p w14:paraId="5A3E09D8" w14:textId="77777777" w:rsidR="00AA175C" w:rsidRPr="00D14118" w:rsidRDefault="00AA175C" w:rsidP="00AA175C">
      <w:pPr>
        <w:pStyle w:val="ListNumber"/>
        <w:numPr>
          <w:ilvl w:val="0"/>
          <w:numId w:val="0"/>
        </w:numPr>
        <w:ind w:left="360"/>
        <w:rPr>
          <w:rFonts w:ascii="ArialMTPro-Regular" w:hAnsi="ArialMTPro-Regular" w:cs="ArialMTPro-Regular"/>
          <w:b/>
          <w:bCs/>
        </w:rPr>
      </w:pPr>
    </w:p>
    <w:tbl>
      <w:tblPr>
        <w:tblStyle w:val="CoSTableDesign"/>
        <w:tblW w:w="0" w:type="auto"/>
        <w:tblLook w:val="04A0" w:firstRow="1" w:lastRow="0" w:firstColumn="1" w:lastColumn="0" w:noHBand="0" w:noVBand="1"/>
      </w:tblPr>
      <w:tblGrid>
        <w:gridCol w:w="1645"/>
        <w:gridCol w:w="1348"/>
        <w:gridCol w:w="1326"/>
        <w:gridCol w:w="1212"/>
        <w:gridCol w:w="1482"/>
        <w:gridCol w:w="1379"/>
        <w:gridCol w:w="1246"/>
      </w:tblGrid>
      <w:tr w:rsidR="00AA175C" w:rsidRPr="001D69E4" w14:paraId="7661D684" w14:textId="77777777">
        <w:trPr>
          <w:cnfStyle w:val="100000000000" w:firstRow="1" w:lastRow="0" w:firstColumn="0" w:lastColumn="0" w:oddVBand="0" w:evenVBand="0" w:oddHBand="0" w:evenHBand="0" w:firstRowFirstColumn="0" w:firstRowLastColumn="0" w:lastRowFirstColumn="0" w:lastRowLastColumn="0"/>
        </w:trPr>
        <w:tc>
          <w:tcPr>
            <w:tcW w:w="1645" w:type="dxa"/>
          </w:tcPr>
          <w:p w14:paraId="08640B8E" w14:textId="77777777" w:rsidR="00CD250C" w:rsidRDefault="00CD250C">
            <w:pPr>
              <w:pStyle w:val="ListNumber2"/>
              <w:numPr>
                <w:ilvl w:val="0"/>
                <w:numId w:val="0"/>
              </w:numPr>
            </w:pPr>
          </w:p>
        </w:tc>
        <w:tc>
          <w:tcPr>
            <w:tcW w:w="1348" w:type="dxa"/>
          </w:tcPr>
          <w:p w14:paraId="011BFFAF" w14:textId="77777777" w:rsidR="00CD250C" w:rsidRPr="001D69E4" w:rsidRDefault="00CD250C">
            <w:pPr>
              <w:pStyle w:val="ListNumber2"/>
              <w:numPr>
                <w:ilvl w:val="0"/>
                <w:numId w:val="0"/>
              </w:numPr>
              <w:jc w:val="center"/>
              <w:rPr>
                <w:sz w:val="40"/>
                <w:szCs w:val="40"/>
              </w:rPr>
            </w:pPr>
            <w:r>
              <w:t>Very satisfied</w:t>
            </w:r>
          </w:p>
        </w:tc>
        <w:tc>
          <w:tcPr>
            <w:tcW w:w="1326" w:type="dxa"/>
          </w:tcPr>
          <w:p w14:paraId="2A2C9FC9" w14:textId="77777777" w:rsidR="00CD250C" w:rsidRPr="001D69E4" w:rsidRDefault="00CD250C">
            <w:pPr>
              <w:pStyle w:val="ListNumber2"/>
              <w:numPr>
                <w:ilvl w:val="0"/>
                <w:numId w:val="0"/>
              </w:numPr>
              <w:jc w:val="center"/>
              <w:rPr>
                <w:sz w:val="40"/>
                <w:szCs w:val="40"/>
              </w:rPr>
            </w:pPr>
            <w:r>
              <w:t xml:space="preserve">Satisfied </w:t>
            </w:r>
          </w:p>
        </w:tc>
        <w:tc>
          <w:tcPr>
            <w:tcW w:w="1212" w:type="dxa"/>
          </w:tcPr>
          <w:p w14:paraId="0CFAB93E" w14:textId="77777777" w:rsidR="00CD250C" w:rsidRPr="001D69E4" w:rsidRDefault="00CD250C">
            <w:pPr>
              <w:pStyle w:val="ListNumber2"/>
              <w:numPr>
                <w:ilvl w:val="0"/>
                <w:numId w:val="0"/>
              </w:numPr>
              <w:jc w:val="center"/>
              <w:rPr>
                <w:sz w:val="40"/>
                <w:szCs w:val="40"/>
              </w:rPr>
            </w:pPr>
            <w:r>
              <w:t>Neutral</w:t>
            </w:r>
          </w:p>
        </w:tc>
        <w:tc>
          <w:tcPr>
            <w:tcW w:w="1482" w:type="dxa"/>
          </w:tcPr>
          <w:p w14:paraId="09A128A0" w14:textId="77777777" w:rsidR="00CD250C" w:rsidRPr="001D69E4" w:rsidRDefault="00CD250C">
            <w:pPr>
              <w:pStyle w:val="ListNumber2"/>
              <w:numPr>
                <w:ilvl w:val="0"/>
                <w:numId w:val="0"/>
              </w:numPr>
              <w:jc w:val="center"/>
              <w:rPr>
                <w:sz w:val="40"/>
                <w:szCs w:val="40"/>
              </w:rPr>
            </w:pPr>
            <w:r>
              <w:t>Unsatisfied</w:t>
            </w:r>
          </w:p>
        </w:tc>
        <w:tc>
          <w:tcPr>
            <w:tcW w:w="1379" w:type="dxa"/>
          </w:tcPr>
          <w:p w14:paraId="06A03A96" w14:textId="77777777" w:rsidR="00CD250C" w:rsidRPr="001D69E4" w:rsidRDefault="00CD250C">
            <w:pPr>
              <w:pStyle w:val="ListNumber2"/>
              <w:numPr>
                <w:ilvl w:val="0"/>
                <w:numId w:val="0"/>
              </w:numPr>
              <w:jc w:val="center"/>
              <w:rPr>
                <w:sz w:val="40"/>
                <w:szCs w:val="40"/>
              </w:rPr>
            </w:pPr>
            <w:r>
              <w:t>Very unsatisfied</w:t>
            </w:r>
          </w:p>
        </w:tc>
        <w:tc>
          <w:tcPr>
            <w:tcW w:w="1246" w:type="dxa"/>
          </w:tcPr>
          <w:p w14:paraId="4BF44E04" w14:textId="77777777" w:rsidR="00CD250C" w:rsidRPr="001D69E4" w:rsidRDefault="00CD250C">
            <w:pPr>
              <w:pStyle w:val="ListNumber2"/>
              <w:numPr>
                <w:ilvl w:val="0"/>
                <w:numId w:val="0"/>
              </w:numPr>
              <w:jc w:val="center"/>
              <w:rPr>
                <w:sz w:val="40"/>
                <w:szCs w:val="40"/>
              </w:rPr>
            </w:pPr>
            <w:r>
              <w:t>Not applicable</w:t>
            </w:r>
          </w:p>
        </w:tc>
      </w:tr>
      <w:tr w:rsidR="00AA175C" w:rsidRPr="001D69E4" w14:paraId="59F93D72" w14:textId="77777777">
        <w:trPr>
          <w:cnfStyle w:val="000000100000" w:firstRow="0" w:lastRow="0" w:firstColumn="0" w:lastColumn="0" w:oddVBand="0" w:evenVBand="0" w:oddHBand="1" w:evenHBand="0" w:firstRowFirstColumn="0" w:firstRowLastColumn="0" w:lastRowFirstColumn="0" w:lastRowLastColumn="0"/>
        </w:trPr>
        <w:tc>
          <w:tcPr>
            <w:tcW w:w="1645" w:type="dxa"/>
          </w:tcPr>
          <w:p w14:paraId="226F6D0E" w14:textId="538B43BB" w:rsidR="00CD250C" w:rsidRDefault="00AA175C">
            <w:pPr>
              <w:pStyle w:val="ListNumber2"/>
              <w:numPr>
                <w:ilvl w:val="0"/>
                <w:numId w:val="0"/>
              </w:numPr>
            </w:pPr>
            <w:r>
              <w:t>W</w:t>
            </w:r>
            <w:r w:rsidR="00CD250C">
              <w:t>ebsite</w:t>
            </w:r>
          </w:p>
        </w:tc>
        <w:tc>
          <w:tcPr>
            <w:tcW w:w="1348" w:type="dxa"/>
          </w:tcPr>
          <w:p w14:paraId="27B78987" w14:textId="77777777" w:rsidR="00CD250C" w:rsidRDefault="00CD250C">
            <w:pPr>
              <w:pStyle w:val="ListNumber2"/>
              <w:numPr>
                <w:ilvl w:val="0"/>
                <w:numId w:val="0"/>
              </w:numPr>
              <w:jc w:val="center"/>
            </w:pPr>
            <w:r w:rsidRPr="001D69E4">
              <w:rPr>
                <w:sz w:val="40"/>
                <w:szCs w:val="40"/>
              </w:rPr>
              <w:t>□</w:t>
            </w:r>
          </w:p>
        </w:tc>
        <w:tc>
          <w:tcPr>
            <w:tcW w:w="1326" w:type="dxa"/>
          </w:tcPr>
          <w:p w14:paraId="4723D8E8" w14:textId="77777777" w:rsidR="00CD250C" w:rsidRDefault="00CD250C">
            <w:pPr>
              <w:pStyle w:val="ListNumber2"/>
              <w:numPr>
                <w:ilvl w:val="0"/>
                <w:numId w:val="0"/>
              </w:numPr>
              <w:jc w:val="center"/>
            </w:pPr>
            <w:r w:rsidRPr="001D69E4">
              <w:rPr>
                <w:sz w:val="40"/>
                <w:szCs w:val="40"/>
              </w:rPr>
              <w:t>□</w:t>
            </w:r>
          </w:p>
        </w:tc>
        <w:tc>
          <w:tcPr>
            <w:tcW w:w="1212" w:type="dxa"/>
          </w:tcPr>
          <w:p w14:paraId="45452674" w14:textId="77777777" w:rsidR="00CD250C" w:rsidRDefault="00CD250C">
            <w:pPr>
              <w:pStyle w:val="ListNumber2"/>
              <w:numPr>
                <w:ilvl w:val="0"/>
                <w:numId w:val="0"/>
              </w:numPr>
              <w:jc w:val="center"/>
            </w:pPr>
            <w:r w:rsidRPr="001D69E4">
              <w:rPr>
                <w:sz w:val="40"/>
                <w:szCs w:val="40"/>
              </w:rPr>
              <w:t>□</w:t>
            </w:r>
          </w:p>
        </w:tc>
        <w:tc>
          <w:tcPr>
            <w:tcW w:w="1482" w:type="dxa"/>
          </w:tcPr>
          <w:p w14:paraId="08E118BF" w14:textId="77777777" w:rsidR="00CD250C" w:rsidRDefault="00CD250C">
            <w:pPr>
              <w:pStyle w:val="ListNumber2"/>
              <w:numPr>
                <w:ilvl w:val="0"/>
                <w:numId w:val="0"/>
              </w:numPr>
              <w:jc w:val="center"/>
            </w:pPr>
            <w:r w:rsidRPr="001D69E4">
              <w:rPr>
                <w:sz w:val="40"/>
                <w:szCs w:val="40"/>
              </w:rPr>
              <w:t>□</w:t>
            </w:r>
          </w:p>
        </w:tc>
        <w:tc>
          <w:tcPr>
            <w:tcW w:w="1379" w:type="dxa"/>
          </w:tcPr>
          <w:p w14:paraId="3E7EFA61" w14:textId="77777777" w:rsidR="00CD250C" w:rsidRDefault="00CD250C">
            <w:pPr>
              <w:pStyle w:val="ListNumber2"/>
              <w:numPr>
                <w:ilvl w:val="0"/>
                <w:numId w:val="0"/>
              </w:numPr>
              <w:jc w:val="center"/>
            </w:pPr>
            <w:r w:rsidRPr="001D69E4">
              <w:rPr>
                <w:sz w:val="40"/>
                <w:szCs w:val="40"/>
              </w:rPr>
              <w:t>□</w:t>
            </w:r>
          </w:p>
        </w:tc>
        <w:tc>
          <w:tcPr>
            <w:tcW w:w="1246" w:type="dxa"/>
          </w:tcPr>
          <w:p w14:paraId="28582E69" w14:textId="77777777" w:rsidR="00CD250C" w:rsidRDefault="00CD250C">
            <w:pPr>
              <w:pStyle w:val="ListNumber2"/>
              <w:numPr>
                <w:ilvl w:val="0"/>
                <w:numId w:val="0"/>
              </w:numPr>
              <w:jc w:val="center"/>
            </w:pPr>
            <w:r w:rsidRPr="001D69E4">
              <w:rPr>
                <w:sz w:val="40"/>
                <w:szCs w:val="40"/>
              </w:rPr>
              <w:t>□</w:t>
            </w:r>
          </w:p>
        </w:tc>
      </w:tr>
      <w:tr w:rsidR="00AA175C" w:rsidRPr="001D69E4" w14:paraId="542614A1" w14:textId="77777777">
        <w:trPr>
          <w:cnfStyle w:val="000000010000" w:firstRow="0" w:lastRow="0" w:firstColumn="0" w:lastColumn="0" w:oddVBand="0" w:evenVBand="0" w:oddHBand="0" w:evenHBand="1" w:firstRowFirstColumn="0" w:firstRowLastColumn="0" w:lastRowFirstColumn="0" w:lastRowLastColumn="0"/>
        </w:trPr>
        <w:tc>
          <w:tcPr>
            <w:tcW w:w="1645" w:type="dxa"/>
          </w:tcPr>
          <w:p w14:paraId="49B72D4F" w14:textId="440C32EE" w:rsidR="00CD250C" w:rsidRDefault="00AA175C">
            <w:pPr>
              <w:pStyle w:val="ListNumber2"/>
              <w:numPr>
                <w:ilvl w:val="0"/>
                <w:numId w:val="0"/>
              </w:numPr>
            </w:pPr>
            <w:r>
              <w:t>S</w:t>
            </w:r>
            <w:r w:rsidR="00CD250C">
              <w:t>ocial media</w:t>
            </w:r>
          </w:p>
        </w:tc>
        <w:tc>
          <w:tcPr>
            <w:tcW w:w="1348" w:type="dxa"/>
          </w:tcPr>
          <w:p w14:paraId="135202F3" w14:textId="77777777" w:rsidR="00CD250C" w:rsidRPr="001D69E4" w:rsidRDefault="00CD250C">
            <w:pPr>
              <w:pStyle w:val="ListNumber2"/>
              <w:numPr>
                <w:ilvl w:val="0"/>
                <w:numId w:val="0"/>
              </w:numPr>
              <w:jc w:val="center"/>
              <w:rPr>
                <w:sz w:val="40"/>
                <w:szCs w:val="40"/>
              </w:rPr>
            </w:pPr>
            <w:r w:rsidRPr="001D69E4">
              <w:rPr>
                <w:sz w:val="40"/>
                <w:szCs w:val="40"/>
              </w:rPr>
              <w:t>□</w:t>
            </w:r>
          </w:p>
        </w:tc>
        <w:tc>
          <w:tcPr>
            <w:tcW w:w="1326" w:type="dxa"/>
          </w:tcPr>
          <w:p w14:paraId="4C47D02F" w14:textId="77777777" w:rsidR="00CD250C" w:rsidRPr="001D69E4" w:rsidRDefault="00CD250C">
            <w:pPr>
              <w:pStyle w:val="ListNumber2"/>
              <w:numPr>
                <w:ilvl w:val="0"/>
                <w:numId w:val="0"/>
              </w:numPr>
              <w:jc w:val="center"/>
              <w:rPr>
                <w:sz w:val="40"/>
                <w:szCs w:val="40"/>
              </w:rPr>
            </w:pPr>
            <w:r w:rsidRPr="001D69E4">
              <w:rPr>
                <w:sz w:val="40"/>
                <w:szCs w:val="40"/>
              </w:rPr>
              <w:t>□</w:t>
            </w:r>
          </w:p>
        </w:tc>
        <w:tc>
          <w:tcPr>
            <w:tcW w:w="1212" w:type="dxa"/>
          </w:tcPr>
          <w:p w14:paraId="7A0A85D8" w14:textId="77777777" w:rsidR="00CD250C" w:rsidRPr="001D69E4" w:rsidRDefault="00CD250C">
            <w:pPr>
              <w:pStyle w:val="ListNumber2"/>
              <w:numPr>
                <w:ilvl w:val="0"/>
                <w:numId w:val="0"/>
              </w:numPr>
              <w:jc w:val="center"/>
              <w:rPr>
                <w:sz w:val="40"/>
                <w:szCs w:val="40"/>
              </w:rPr>
            </w:pPr>
            <w:r w:rsidRPr="001D69E4">
              <w:rPr>
                <w:sz w:val="40"/>
                <w:szCs w:val="40"/>
              </w:rPr>
              <w:t>□</w:t>
            </w:r>
          </w:p>
        </w:tc>
        <w:tc>
          <w:tcPr>
            <w:tcW w:w="1482" w:type="dxa"/>
          </w:tcPr>
          <w:p w14:paraId="00BDA975" w14:textId="77777777" w:rsidR="00CD250C" w:rsidRPr="001D69E4" w:rsidRDefault="00CD250C">
            <w:pPr>
              <w:pStyle w:val="ListNumber2"/>
              <w:numPr>
                <w:ilvl w:val="0"/>
                <w:numId w:val="0"/>
              </w:numPr>
              <w:jc w:val="center"/>
              <w:rPr>
                <w:sz w:val="40"/>
                <w:szCs w:val="40"/>
              </w:rPr>
            </w:pPr>
            <w:r w:rsidRPr="001D69E4">
              <w:rPr>
                <w:sz w:val="40"/>
                <w:szCs w:val="40"/>
              </w:rPr>
              <w:t>□</w:t>
            </w:r>
          </w:p>
        </w:tc>
        <w:tc>
          <w:tcPr>
            <w:tcW w:w="1379" w:type="dxa"/>
          </w:tcPr>
          <w:p w14:paraId="071A95E5" w14:textId="77777777" w:rsidR="00CD250C" w:rsidRPr="001D69E4" w:rsidRDefault="00CD250C">
            <w:pPr>
              <w:pStyle w:val="ListNumber2"/>
              <w:numPr>
                <w:ilvl w:val="0"/>
                <w:numId w:val="0"/>
              </w:numPr>
              <w:jc w:val="center"/>
              <w:rPr>
                <w:sz w:val="40"/>
                <w:szCs w:val="40"/>
              </w:rPr>
            </w:pPr>
            <w:r w:rsidRPr="001D69E4">
              <w:rPr>
                <w:sz w:val="40"/>
                <w:szCs w:val="40"/>
              </w:rPr>
              <w:t>□</w:t>
            </w:r>
          </w:p>
        </w:tc>
        <w:tc>
          <w:tcPr>
            <w:tcW w:w="1246" w:type="dxa"/>
          </w:tcPr>
          <w:p w14:paraId="21F52200" w14:textId="77777777" w:rsidR="00CD250C" w:rsidRPr="001D69E4" w:rsidRDefault="00CD250C">
            <w:pPr>
              <w:pStyle w:val="ListNumber2"/>
              <w:numPr>
                <w:ilvl w:val="0"/>
                <w:numId w:val="0"/>
              </w:numPr>
              <w:jc w:val="center"/>
              <w:rPr>
                <w:sz w:val="40"/>
                <w:szCs w:val="40"/>
              </w:rPr>
            </w:pPr>
            <w:r w:rsidRPr="001D69E4">
              <w:rPr>
                <w:sz w:val="40"/>
                <w:szCs w:val="40"/>
              </w:rPr>
              <w:t>□</w:t>
            </w:r>
          </w:p>
        </w:tc>
      </w:tr>
      <w:tr w:rsidR="00AA175C" w:rsidRPr="001D69E4" w14:paraId="1F691171" w14:textId="77777777">
        <w:trPr>
          <w:cnfStyle w:val="000000100000" w:firstRow="0" w:lastRow="0" w:firstColumn="0" w:lastColumn="0" w:oddVBand="0" w:evenVBand="0" w:oddHBand="1" w:evenHBand="0" w:firstRowFirstColumn="0" w:firstRowLastColumn="0" w:lastRowFirstColumn="0" w:lastRowLastColumn="0"/>
        </w:trPr>
        <w:tc>
          <w:tcPr>
            <w:tcW w:w="1645" w:type="dxa"/>
          </w:tcPr>
          <w:p w14:paraId="25E9B44B" w14:textId="31C46661" w:rsidR="00AA175C" w:rsidRDefault="00AA175C" w:rsidP="00AA175C">
            <w:pPr>
              <w:pStyle w:val="ListNumber2"/>
              <w:numPr>
                <w:ilvl w:val="0"/>
                <w:numId w:val="0"/>
              </w:numPr>
            </w:pPr>
            <w:r>
              <w:lastRenderedPageBreak/>
              <w:t>Information and documents</w:t>
            </w:r>
          </w:p>
        </w:tc>
        <w:tc>
          <w:tcPr>
            <w:tcW w:w="1348" w:type="dxa"/>
          </w:tcPr>
          <w:p w14:paraId="11B66D87" w14:textId="575C7283" w:rsidR="00AA175C" w:rsidRPr="001D69E4" w:rsidRDefault="00AA175C" w:rsidP="00AA175C">
            <w:pPr>
              <w:pStyle w:val="ListNumber2"/>
              <w:numPr>
                <w:ilvl w:val="0"/>
                <w:numId w:val="0"/>
              </w:numPr>
              <w:jc w:val="center"/>
              <w:rPr>
                <w:sz w:val="40"/>
                <w:szCs w:val="40"/>
              </w:rPr>
            </w:pPr>
            <w:r w:rsidRPr="001D69E4">
              <w:rPr>
                <w:sz w:val="40"/>
                <w:szCs w:val="40"/>
              </w:rPr>
              <w:t>□</w:t>
            </w:r>
          </w:p>
        </w:tc>
        <w:tc>
          <w:tcPr>
            <w:tcW w:w="1326" w:type="dxa"/>
          </w:tcPr>
          <w:p w14:paraId="1E948413" w14:textId="10A1E296" w:rsidR="00AA175C" w:rsidRPr="001D69E4" w:rsidRDefault="00AA175C" w:rsidP="00AA175C">
            <w:pPr>
              <w:pStyle w:val="ListNumber2"/>
              <w:numPr>
                <w:ilvl w:val="0"/>
                <w:numId w:val="0"/>
              </w:numPr>
              <w:jc w:val="center"/>
              <w:rPr>
                <w:sz w:val="40"/>
                <w:szCs w:val="40"/>
              </w:rPr>
            </w:pPr>
            <w:r w:rsidRPr="001D69E4">
              <w:rPr>
                <w:sz w:val="40"/>
                <w:szCs w:val="40"/>
              </w:rPr>
              <w:t>□</w:t>
            </w:r>
          </w:p>
        </w:tc>
        <w:tc>
          <w:tcPr>
            <w:tcW w:w="1212" w:type="dxa"/>
          </w:tcPr>
          <w:p w14:paraId="429B90F0" w14:textId="2D7E438C" w:rsidR="00AA175C" w:rsidRPr="001D69E4" w:rsidRDefault="00AA175C" w:rsidP="00AA175C">
            <w:pPr>
              <w:pStyle w:val="ListNumber2"/>
              <w:numPr>
                <w:ilvl w:val="0"/>
                <w:numId w:val="0"/>
              </w:numPr>
              <w:jc w:val="center"/>
              <w:rPr>
                <w:sz w:val="40"/>
                <w:szCs w:val="40"/>
              </w:rPr>
            </w:pPr>
            <w:r w:rsidRPr="001D69E4">
              <w:rPr>
                <w:sz w:val="40"/>
                <w:szCs w:val="40"/>
              </w:rPr>
              <w:t>□</w:t>
            </w:r>
          </w:p>
        </w:tc>
        <w:tc>
          <w:tcPr>
            <w:tcW w:w="1482" w:type="dxa"/>
          </w:tcPr>
          <w:p w14:paraId="65141E54" w14:textId="5FF22E65" w:rsidR="00AA175C" w:rsidRPr="001D69E4" w:rsidRDefault="00AA175C" w:rsidP="00AA175C">
            <w:pPr>
              <w:pStyle w:val="ListNumber2"/>
              <w:numPr>
                <w:ilvl w:val="0"/>
                <w:numId w:val="0"/>
              </w:numPr>
              <w:jc w:val="center"/>
              <w:rPr>
                <w:sz w:val="40"/>
                <w:szCs w:val="40"/>
              </w:rPr>
            </w:pPr>
            <w:r w:rsidRPr="001D69E4">
              <w:rPr>
                <w:sz w:val="40"/>
                <w:szCs w:val="40"/>
              </w:rPr>
              <w:t>□</w:t>
            </w:r>
          </w:p>
        </w:tc>
        <w:tc>
          <w:tcPr>
            <w:tcW w:w="1379" w:type="dxa"/>
          </w:tcPr>
          <w:p w14:paraId="4FDC5FDF" w14:textId="68EABF0B" w:rsidR="00AA175C" w:rsidRPr="001D69E4" w:rsidRDefault="00AA175C" w:rsidP="00AA175C">
            <w:pPr>
              <w:pStyle w:val="ListNumber2"/>
              <w:numPr>
                <w:ilvl w:val="0"/>
                <w:numId w:val="0"/>
              </w:numPr>
              <w:jc w:val="center"/>
              <w:rPr>
                <w:sz w:val="40"/>
                <w:szCs w:val="40"/>
              </w:rPr>
            </w:pPr>
            <w:r w:rsidRPr="001D69E4">
              <w:rPr>
                <w:sz w:val="40"/>
                <w:szCs w:val="40"/>
              </w:rPr>
              <w:t>□</w:t>
            </w:r>
          </w:p>
        </w:tc>
        <w:tc>
          <w:tcPr>
            <w:tcW w:w="1246" w:type="dxa"/>
          </w:tcPr>
          <w:p w14:paraId="5456C24E" w14:textId="10AFE77C" w:rsidR="00AA175C" w:rsidRPr="001D69E4" w:rsidRDefault="00AA175C" w:rsidP="00AA175C">
            <w:pPr>
              <w:pStyle w:val="ListNumber2"/>
              <w:numPr>
                <w:ilvl w:val="0"/>
                <w:numId w:val="0"/>
              </w:numPr>
              <w:jc w:val="center"/>
              <w:rPr>
                <w:sz w:val="40"/>
                <w:szCs w:val="40"/>
              </w:rPr>
            </w:pPr>
            <w:r w:rsidRPr="001D69E4">
              <w:rPr>
                <w:sz w:val="40"/>
                <w:szCs w:val="40"/>
              </w:rPr>
              <w:t>□</w:t>
            </w:r>
          </w:p>
        </w:tc>
      </w:tr>
      <w:tr w:rsidR="00AA175C" w:rsidRPr="001D69E4" w14:paraId="66166E47" w14:textId="77777777">
        <w:trPr>
          <w:cnfStyle w:val="000000010000" w:firstRow="0" w:lastRow="0" w:firstColumn="0" w:lastColumn="0" w:oddVBand="0" w:evenVBand="0" w:oddHBand="0" w:evenHBand="1" w:firstRowFirstColumn="0" w:firstRowLastColumn="0" w:lastRowFirstColumn="0" w:lastRowLastColumn="0"/>
        </w:trPr>
        <w:tc>
          <w:tcPr>
            <w:tcW w:w="1645" w:type="dxa"/>
          </w:tcPr>
          <w:p w14:paraId="234EB108" w14:textId="3161659F" w:rsidR="00AA175C" w:rsidRDefault="00AA175C" w:rsidP="00AA175C">
            <w:pPr>
              <w:pStyle w:val="ListNumber2"/>
              <w:numPr>
                <w:ilvl w:val="0"/>
                <w:numId w:val="0"/>
              </w:numPr>
            </w:pPr>
            <w:r>
              <w:t xml:space="preserve">Options to provide feedback </w:t>
            </w:r>
          </w:p>
        </w:tc>
        <w:tc>
          <w:tcPr>
            <w:tcW w:w="1348" w:type="dxa"/>
          </w:tcPr>
          <w:p w14:paraId="1CEA340F" w14:textId="3E962310" w:rsidR="00AA175C" w:rsidRPr="001D69E4" w:rsidRDefault="00AA175C" w:rsidP="00AA175C">
            <w:pPr>
              <w:pStyle w:val="ListNumber2"/>
              <w:numPr>
                <w:ilvl w:val="0"/>
                <w:numId w:val="0"/>
              </w:numPr>
              <w:jc w:val="center"/>
              <w:rPr>
                <w:sz w:val="40"/>
                <w:szCs w:val="40"/>
              </w:rPr>
            </w:pPr>
            <w:r w:rsidRPr="001D69E4">
              <w:rPr>
                <w:sz w:val="40"/>
                <w:szCs w:val="40"/>
              </w:rPr>
              <w:t>□</w:t>
            </w:r>
          </w:p>
        </w:tc>
        <w:tc>
          <w:tcPr>
            <w:tcW w:w="1326" w:type="dxa"/>
          </w:tcPr>
          <w:p w14:paraId="5FDBE71C" w14:textId="20CBF48E" w:rsidR="00AA175C" w:rsidRPr="001D69E4" w:rsidRDefault="00AA175C" w:rsidP="00AA175C">
            <w:pPr>
              <w:pStyle w:val="ListNumber2"/>
              <w:numPr>
                <w:ilvl w:val="0"/>
                <w:numId w:val="0"/>
              </w:numPr>
              <w:jc w:val="center"/>
              <w:rPr>
                <w:sz w:val="40"/>
                <w:szCs w:val="40"/>
              </w:rPr>
            </w:pPr>
            <w:r w:rsidRPr="001D69E4">
              <w:rPr>
                <w:sz w:val="40"/>
                <w:szCs w:val="40"/>
              </w:rPr>
              <w:t>□</w:t>
            </w:r>
          </w:p>
        </w:tc>
        <w:tc>
          <w:tcPr>
            <w:tcW w:w="1212" w:type="dxa"/>
          </w:tcPr>
          <w:p w14:paraId="123DF7D7" w14:textId="4B71B9F6" w:rsidR="00AA175C" w:rsidRPr="001D69E4" w:rsidRDefault="00AA175C" w:rsidP="00AA175C">
            <w:pPr>
              <w:pStyle w:val="ListNumber2"/>
              <w:numPr>
                <w:ilvl w:val="0"/>
                <w:numId w:val="0"/>
              </w:numPr>
              <w:jc w:val="center"/>
              <w:rPr>
                <w:sz w:val="40"/>
                <w:szCs w:val="40"/>
              </w:rPr>
            </w:pPr>
            <w:r w:rsidRPr="001D69E4">
              <w:rPr>
                <w:sz w:val="40"/>
                <w:szCs w:val="40"/>
              </w:rPr>
              <w:t>□</w:t>
            </w:r>
          </w:p>
        </w:tc>
        <w:tc>
          <w:tcPr>
            <w:tcW w:w="1482" w:type="dxa"/>
          </w:tcPr>
          <w:p w14:paraId="6E599E56" w14:textId="64F7EC0E" w:rsidR="00AA175C" w:rsidRPr="001D69E4" w:rsidRDefault="00AA175C" w:rsidP="00AA175C">
            <w:pPr>
              <w:pStyle w:val="ListNumber2"/>
              <w:numPr>
                <w:ilvl w:val="0"/>
                <w:numId w:val="0"/>
              </w:numPr>
              <w:jc w:val="center"/>
              <w:rPr>
                <w:sz w:val="40"/>
                <w:szCs w:val="40"/>
              </w:rPr>
            </w:pPr>
            <w:r w:rsidRPr="001D69E4">
              <w:rPr>
                <w:sz w:val="40"/>
                <w:szCs w:val="40"/>
              </w:rPr>
              <w:t>□</w:t>
            </w:r>
          </w:p>
        </w:tc>
        <w:tc>
          <w:tcPr>
            <w:tcW w:w="1379" w:type="dxa"/>
          </w:tcPr>
          <w:p w14:paraId="7F1C4206" w14:textId="1627BF30" w:rsidR="00AA175C" w:rsidRPr="001D69E4" w:rsidRDefault="00AA175C" w:rsidP="00AA175C">
            <w:pPr>
              <w:pStyle w:val="ListNumber2"/>
              <w:numPr>
                <w:ilvl w:val="0"/>
                <w:numId w:val="0"/>
              </w:numPr>
              <w:jc w:val="center"/>
              <w:rPr>
                <w:sz w:val="40"/>
                <w:szCs w:val="40"/>
              </w:rPr>
            </w:pPr>
            <w:r w:rsidRPr="001D69E4">
              <w:rPr>
                <w:sz w:val="40"/>
                <w:szCs w:val="40"/>
              </w:rPr>
              <w:t>□</w:t>
            </w:r>
          </w:p>
        </w:tc>
        <w:tc>
          <w:tcPr>
            <w:tcW w:w="1246" w:type="dxa"/>
          </w:tcPr>
          <w:p w14:paraId="7A1DD8E3" w14:textId="0DDE4FB6" w:rsidR="00AA175C" w:rsidRPr="001D69E4" w:rsidRDefault="00AA175C" w:rsidP="00AA175C">
            <w:pPr>
              <w:pStyle w:val="ListNumber2"/>
              <w:numPr>
                <w:ilvl w:val="0"/>
                <w:numId w:val="0"/>
              </w:numPr>
              <w:jc w:val="center"/>
              <w:rPr>
                <w:sz w:val="40"/>
                <w:szCs w:val="40"/>
              </w:rPr>
            </w:pPr>
            <w:r w:rsidRPr="001D69E4">
              <w:rPr>
                <w:sz w:val="40"/>
                <w:szCs w:val="40"/>
              </w:rPr>
              <w:t>□</w:t>
            </w:r>
          </w:p>
        </w:tc>
      </w:tr>
      <w:tr w:rsidR="00AA175C" w:rsidRPr="001D69E4" w14:paraId="03E6409F" w14:textId="77777777">
        <w:trPr>
          <w:cnfStyle w:val="000000100000" w:firstRow="0" w:lastRow="0" w:firstColumn="0" w:lastColumn="0" w:oddVBand="0" w:evenVBand="0" w:oddHBand="1" w:evenHBand="0" w:firstRowFirstColumn="0" w:firstRowLastColumn="0" w:lastRowFirstColumn="0" w:lastRowLastColumn="0"/>
        </w:trPr>
        <w:tc>
          <w:tcPr>
            <w:tcW w:w="1645" w:type="dxa"/>
          </w:tcPr>
          <w:p w14:paraId="2657D8C4" w14:textId="5F68B706" w:rsidR="00AA175C" w:rsidRDefault="00AA175C" w:rsidP="00AA175C">
            <w:pPr>
              <w:pStyle w:val="ListNumber2"/>
              <w:numPr>
                <w:ilvl w:val="0"/>
                <w:numId w:val="0"/>
              </w:numPr>
            </w:pPr>
            <w:r>
              <w:t>Grants and sponsorship</w:t>
            </w:r>
          </w:p>
        </w:tc>
        <w:tc>
          <w:tcPr>
            <w:tcW w:w="1348" w:type="dxa"/>
          </w:tcPr>
          <w:p w14:paraId="1323B025" w14:textId="54A2BEC8" w:rsidR="00AA175C" w:rsidRPr="001D69E4" w:rsidRDefault="00AA175C" w:rsidP="00AA175C">
            <w:pPr>
              <w:pStyle w:val="ListNumber2"/>
              <w:numPr>
                <w:ilvl w:val="0"/>
                <w:numId w:val="0"/>
              </w:numPr>
              <w:jc w:val="center"/>
              <w:rPr>
                <w:sz w:val="40"/>
                <w:szCs w:val="40"/>
              </w:rPr>
            </w:pPr>
            <w:r w:rsidRPr="001D69E4">
              <w:rPr>
                <w:sz w:val="40"/>
                <w:szCs w:val="40"/>
              </w:rPr>
              <w:t>□</w:t>
            </w:r>
          </w:p>
        </w:tc>
        <w:tc>
          <w:tcPr>
            <w:tcW w:w="1326" w:type="dxa"/>
          </w:tcPr>
          <w:p w14:paraId="5B294638" w14:textId="027DD3DB" w:rsidR="00AA175C" w:rsidRPr="001D69E4" w:rsidRDefault="00AA175C" w:rsidP="00AA175C">
            <w:pPr>
              <w:pStyle w:val="ListNumber2"/>
              <w:numPr>
                <w:ilvl w:val="0"/>
                <w:numId w:val="0"/>
              </w:numPr>
              <w:jc w:val="center"/>
              <w:rPr>
                <w:sz w:val="40"/>
                <w:szCs w:val="40"/>
              </w:rPr>
            </w:pPr>
            <w:r w:rsidRPr="001D69E4">
              <w:rPr>
                <w:sz w:val="40"/>
                <w:szCs w:val="40"/>
              </w:rPr>
              <w:t>□</w:t>
            </w:r>
          </w:p>
        </w:tc>
        <w:tc>
          <w:tcPr>
            <w:tcW w:w="1212" w:type="dxa"/>
          </w:tcPr>
          <w:p w14:paraId="5977B6D2" w14:textId="303519D4" w:rsidR="00AA175C" w:rsidRPr="001D69E4" w:rsidRDefault="00AA175C" w:rsidP="00AA175C">
            <w:pPr>
              <w:pStyle w:val="ListNumber2"/>
              <w:numPr>
                <w:ilvl w:val="0"/>
                <w:numId w:val="0"/>
              </w:numPr>
              <w:jc w:val="center"/>
              <w:rPr>
                <w:sz w:val="40"/>
                <w:szCs w:val="40"/>
              </w:rPr>
            </w:pPr>
            <w:r w:rsidRPr="001D69E4">
              <w:rPr>
                <w:sz w:val="40"/>
                <w:szCs w:val="40"/>
              </w:rPr>
              <w:t>□</w:t>
            </w:r>
          </w:p>
        </w:tc>
        <w:tc>
          <w:tcPr>
            <w:tcW w:w="1482" w:type="dxa"/>
          </w:tcPr>
          <w:p w14:paraId="60AD8661" w14:textId="002CA660" w:rsidR="00AA175C" w:rsidRPr="001D69E4" w:rsidRDefault="00AA175C" w:rsidP="00AA175C">
            <w:pPr>
              <w:pStyle w:val="ListNumber2"/>
              <w:numPr>
                <w:ilvl w:val="0"/>
                <w:numId w:val="0"/>
              </w:numPr>
              <w:jc w:val="center"/>
              <w:rPr>
                <w:sz w:val="40"/>
                <w:szCs w:val="40"/>
              </w:rPr>
            </w:pPr>
            <w:r w:rsidRPr="001D69E4">
              <w:rPr>
                <w:sz w:val="40"/>
                <w:szCs w:val="40"/>
              </w:rPr>
              <w:t>□</w:t>
            </w:r>
          </w:p>
        </w:tc>
        <w:tc>
          <w:tcPr>
            <w:tcW w:w="1379" w:type="dxa"/>
          </w:tcPr>
          <w:p w14:paraId="7C092D3F" w14:textId="4BF75883" w:rsidR="00AA175C" w:rsidRPr="001D69E4" w:rsidRDefault="00AA175C" w:rsidP="00AA175C">
            <w:pPr>
              <w:pStyle w:val="ListNumber2"/>
              <w:numPr>
                <w:ilvl w:val="0"/>
                <w:numId w:val="0"/>
              </w:numPr>
              <w:jc w:val="center"/>
              <w:rPr>
                <w:sz w:val="40"/>
                <w:szCs w:val="40"/>
              </w:rPr>
            </w:pPr>
            <w:r w:rsidRPr="001D69E4">
              <w:rPr>
                <w:sz w:val="40"/>
                <w:szCs w:val="40"/>
              </w:rPr>
              <w:t>□</w:t>
            </w:r>
          </w:p>
        </w:tc>
        <w:tc>
          <w:tcPr>
            <w:tcW w:w="1246" w:type="dxa"/>
          </w:tcPr>
          <w:p w14:paraId="0719CD51" w14:textId="6B0B76CD" w:rsidR="00AA175C" w:rsidRPr="001D69E4" w:rsidRDefault="00AA175C" w:rsidP="00AA175C">
            <w:pPr>
              <w:pStyle w:val="ListNumber2"/>
              <w:numPr>
                <w:ilvl w:val="0"/>
                <w:numId w:val="0"/>
              </w:numPr>
              <w:jc w:val="center"/>
              <w:rPr>
                <w:sz w:val="40"/>
                <w:szCs w:val="40"/>
              </w:rPr>
            </w:pPr>
            <w:r w:rsidRPr="001D69E4">
              <w:rPr>
                <w:sz w:val="40"/>
                <w:szCs w:val="40"/>
              </w:rPr>
              <w:t>□</w:t>
            </w:r>
          </w:p>
        </w:tc>
      </w:tr>
      <w:tr w:rsidR="00AA175C" w:rsidRPr="001D69E4" w14:paraId="597F7F94" w14:textId="77777777">
        <w:trPr>
          <w:cnfStyle w:val="000000010000" w:firstRow="0" w:lastRow="0" w:firstColumn="0" w:lastColumn="0" w:oddVBand="0" w:evenVBand="0" w:oddHBand="0" w:evenHBand="1" w:firstRowFirstColumn="0" w:firstRowLastColumn="0" w:lastRowFirstColumn="0" w:lastRowLastColumn="0"/>
        </w:trPr>
        <w:tc>
          <w:tcPr>
            <w:tcW w:w="1645" w:type="dxa"/>
          </w:tcPr>
          <w:p w14:paraId="5BAB8772" w14:textId="08459B7D" w:rsidR="00AA175C" w:rsidRDefault="00AA175C" w:rsidP="00AA175C">
            <w:pPr>
              <w:pStyle w:val="ListNumber2"/>
              <w:numPr>
                <w:ilvl w:val="0"/>
                <w:numId w:val="0"/>
              </w:numPr>
            </w:pPr>
            <w:r>
              <w:t>Procurement</w:t>
            </w:r>
          </w:p>
        </w:tc>
        <w:tc>
          <w:tcPr>
            <w:tcW w:w="1348" w:type="dxa"/>
          </w:tcPr>
          <w:p w14:paraId="5E7814ED" w14:textId="73A40286" w:rsidR="00AA175C" w:rsidRPr="001D69E4" w:rsidRDefault="00AA175C" w:rsidP="00AA175C">
            <w:pPr>
              <w:pStyle w:val="ListNumber2"/>
              <w:numPr>
                <w:ilvl w:val="0"/>
                <w:numId w:val="0"/>
              </w:numPr>
              <w:jc w:val="center"/>
              <w:rPr>
                <w:sz w:val="40"/>
                <w:szCs w:val="40"/>
              </w:rPr>
            </w:pPr>
            <w:r w:rsidRPr="001D69E4">
              <w:rPr>
                <w:sz w:val="40"/>
                <w:szCs w:val="40"/>
              </w:rPr>
              <w:t>□</w:t>
            </w:r>
          </w:p>
        </w:tc>
        <w:tc>
          <w:tcPr>
            <w:tcW w:w="1326" w:type="dxa"/>
          </w:tcPr>
          <w:p w14:paraId="3FC7B33F" w14:textId="7601C969" w:rsidR="00AA175C" w:rsidRPr="001D69E4" w:rsidRDefault="00AA175C" w:rsidP="00AA175C">
            <w:pPr>
              <w:pStyle w:val="ListNumber2"/>
              <w:numPr>
                <w:ilvl w:val="0"/>
                <w:numId w:val="0"/>
              </w:numPr>
              <w:jc w:val="center"/>
              <w:rPr>
                <w:sz w:val="40"/>
                <w:szCs w:val="40"/>
              </w:rPr>
            </w:pPr>
            <w:r w:rsidRPr="001D69E4">
              <w:rPr>
                <w:sz w:val="40"/>
                <w:szCs w:val="40"/>
              </w:rPr>
              <w:t>□</w:t>
            </w:r>
          </w:p>
        </w:tc>
        <w:tc>
          <w:tcPr>
            <w:tcW w:w="1212" w:type="dxa"/>
          </w:tcPr>
          <w:p w14:paraId="6B3447FC" w14:textId="3D98AF5D" w:rsidR="00AA175C" w:rsidRPr="001D69E4" w:rsidRDefault="00AA175C" w:rsidP="00AA175C">
            <w:pPr>
              <w:pStyle w:val="ListNumber2"/>
              <w:numPr>
                <w:ilvl w:val="0"/>
                <w:numId w:val="0"/>
              </w:numPr>
              <w:jc w:val="center"/>
              <w:rPr>
                <w:sz w:val="40"/>
                <w:szCs w:val="40"/>
              </w:rPr>
            </w:pPr>
            <w:r w:rsidRPr="001D69E4">
              <w:rPr>
                <w:sz w:val="40"/>
                <w:szCs w:val="40"/>
              </w:rPr>
              <w:t>□</w:t>
            </w:r>
          </w:p>
        </w:tc>
        <w:tc>
          <w:tcPr>
            <w:tcW w:w="1482" w:type="dxa"/>
          </w:tcPr>
          <w:p w14:paraId="4FBA6F0E" w14:textId="258C641E" w:rsidR="00AA175C" w:rsidRPr="001D69E4" w:rsidRDefault="00AA175C" w:rsidP="00AA175C">
            <w:pPr>
              <w:pStyle w:val="ListNumber2"/>
              <w:numPr>
                <w:ilvl w:val="0"/>
                <w:numId w:val="0"/>
              </w:numPr>
              <w:jc w:val="center"/>
              <w:rPr>
                <w:sz w:val="40"/>
                <w:szCs w:val="40"/>
              </w:rPr>
            </w:pPr>
            <w:r w:rsidRPr="001D69E4">
              <w:rPr>
                <w:sz w:val="40"/>
                <w:szCs w:val="40"/>
              </w:rPr>
              <w:t>□</w:t>
            </w:r>
          </w:p>
        </w:tc>
        <w:tc>
          <w:tcPr>
            <w:tcW w:w="1379" w:type="dxa"/>
          </w:tcPr>
          <w:p w14:paraId="3E434421" w14:textId="15E9AADE" w:rsidR="00AA175C" w:rsidRPr="001D69E4" w:rsidRDefault="00AA175C" w:rsidP="00AA175C">
            <w:pPr>
              <w:pStyle w:val="ListNumber2"/>
              <w:numPr>
                <w:ilvl w:val="0"/>
                <w:numId w:val="0"/>
              </w:numPr>
              <w:jc w:val="center"/>
              <w:rPr>
                <w:sz w:val="40"/>
                <w:szCs w:val="40"/>
              </w:rPr>
            </w:pPr>
            <w:r w:rsidRPr="001D69E4">
              <w:rPr>
                <w:sz w:val="40"/>
                <w:szCs w:val="40"/>
              </w:rPr>
              <w:t>□</w:t>
            </w:r>
          </w:p>
        </w:tc>
        <w:tc>
          <w:tcPr>
            <w:tcW w:w="1246" w:type="dxa"/>
          </w:tcPr>
          <w:p w14:paraId="359969E0" w14:textId="404CC391" w:rsidR="00AA175C" w:rsidRPr="001D69E4" w:rsidRDefault="00AA175C" w:rsidP="00AA175C">
            <w:pPr>
              <w:pStyle w:val="ListNumber2"/>
              <w:numPr>
                <w:ilvl w:val="0"/>
                <w:numId w:val="0"/>
              </w:numPr>
              <w:jc w:val="center"/>
              <w:rPr>
                <w:sz w:val="40"/>
                <w:szCs w:val="40"/>
              </w:rPr>
            </w:pPr>
            <w:r w:rsidRPr="001D69E4">
              <w:rPr>
                <w:sz w:val="40"/>
                <w:szCs w:val="40"/>
              </w:rPr>
              <w:t>□</w:t>
            </w:r>
          </w:p>
        </w:tc>
      </w:tr>
      <w:tr w:rsidR="00AA175C" w:rsidRPr="001D69E4" w14:paraId="716B2A0E" w14:textId="77777777">
        <w:trPr>
          <w:cnfStyle w:val="000000100000" w:firstRow="0" w:lastRow="0" w:firstColumn="0" w:lastColumn="0" w:oddVBand="0" w:evenVBand="0" w:oddHBand="1" w:evenHBand="0" w:firstRowFirstColumn="0" w:firstRowLastColumn="0" w:lastRowFirstColumn="0" w:lastRowLastColumn="0"/>
        </w:trPr>
        <w:tc>
          <w:tcPr>
            <w:tcW w:w="1645" w:type="dxa"/>
          </w:tcPr>
          <w:p w14:paraId="12F2B430" w14:textId="55644112" w:rsidR="00AA175C" w:rsidRDefault="00AA175C" w:rsidP="00AA175C">
            <w:pPr>
              <w:pStyle w:val="ListNumber2"/>
              <w:numPr>
                <w:ilvl w:val="0"/>
                <w:numId w:val="0"/>
              </w:numPr>
            </w:pPr>
            <w:r>
              <w:t>Public access computers</w:t>
            </w:r>
          </w:p>
        </w:tc>
        <w:tc>
          <w:tcPr>
            <w:tcW w:w="1348" w:type="dxa"/>
          </w:tcPr>
          <w:p w14:paraId="03F74A6A" w14:textId="77777777" w:rsidR="00AA175C" w:rsidRPr="001D69E4" w:rsidRDefault="00AA175C" w:rsidP="00AA175C">
            <w:pPr>
              <w:pStyle w:val="ListNumber2"/>
              <w:numPr>
                <w:ilvl w:val="0"/>
                <w:numId w:val="0"/>
              </w:numPr>
              <w:jc w:val="center"/>
              <w:rPr>
                <w:sz w:val="40"/>
                <w:szCs w:val="40"/>
              </w:rPr>
            </w:pPr>
            <w:r w:rsidRPr="001D69E4">
              <w:rPr>
                <w:sz w:val="40"/>
                <w:szCs w:val="40"/>
              </w:rPr>
              <w:t>□</w:t>
            </w:r>
          </w:p>
        </w:tc>
        <w:tc>
          <w:tcPr>
            <w:tcW w:w="1326" w:type="dxa"/>
          </w:tcPr>
          <w:p w14:paraId="40EE8818" w14:textId="77777777" w:rsidR="00AA175C" w:rsidRPr="001D69E4" w:rsidRDefault="00AA175C" w:rsidP="00AA175C">
            <w:pPr>
              <w:pStyle w:val="ListNumber2"/>
              <w:numPr>
                <w:ilvl w:val="0"/>
                <w:numId w:val="0"/>
              </w:numPr>
              <w:jc w:val="center"/>
              <w:rPr>
                <w:sz w:val="40"/>
                <w:szCs w:val="40"/>
              </w:rPr>
            </w:pPr>
            <w:r w:rsidRPr="001D69E4">
              <w:rPr>
                <w:sz w:val="40"/>
                <w:szCs w:val="40"/>
              </w:rPr>
              <w:t>□</w:t>
            </w:r>
          </w:p>
        </w:tc>
        <w:tc>
          <w:tcPr>
            <w:tcW w:w="1212" w:type="dxa"/>
          </w:tcPr>
          <w:p w14:paraId="19E7D46B" w14:textId="77777777" w:rsidR="00AA175C" w:rsidRPr="001D69E4" w:rsidRDefault="00AA175C" w:rsidP="00AA175C">
            <w:pPr>
              <w:pStyle w:val="ListNumber2"/>
              <w:numPr>
                <w:ilvl w:val="0"/>
                <w:numId w:val="0"/>
              </w:numPr>
              <w:jc w:val="center"/>
              <w:rPr>
                <w:sz w:val="40"/>
                <w:szCs w:val="40"/>
              </w:rPr>
            </w:pPr>
            <w:r w:rsidRPr="001D69E4">
              <w:rPr>
                <w:sz w:val="40"/>
                <w:szCs w:val="40"/>
              </w:rPr>
              <w:t>□</w:t>
            </w:r>
          </w:p>
        </w:tc>
        <w:tc>
          <w:tcPr>
            <w:tcW w:w="1482" w:type="dxa"/>
          </w:tcPr>
          <w:p w14:paraId="6DCCBC39" w14:textId="77777777" w:rsidR="00AA175C" w:rsidRPr="001D69E4" w:rsidRDefault="00AA175C" w:rsidP="00AA175C">
            <w:pPr>
              <w:pStyle w:val="ListNumber2"/>
              <w:numPr>
                <w:ilvl w:val="0"/>
                <w:numId w:val="0"/>
              </w:numPr>
              <w:jc w:val="center"/>
              <w:rPr>
                <w:sz w:val="40"/>
                <w:szCs w:val="40"/>
              </w:rPr>
            </w:pPr>
            <w:r w:rsidRPr="001D69E4">
              <w:rPr>
                <w:sz w:val="40"/>
                <w:szCs w:val="40"/>
              </w:rPr>
              <w:t>□</w:t>
            </w:r>
          </w:p>
        </w:tc>
        <w:tc>
          <w:tcPr>
            <w:tcW w:w="1379" w:type="dxa"/>
          </w:tcPr>
          <w:p w14:paraId="625DCF1D" w14:textId="77777777" w:rsidR="00AA175C" w:rsidRPr="001D69E4" w:rsidRDefault="00AA175C" w:rsidP="00AA175C">
            <w:pPr>
              <w:pStyle w:val="ListNumber2"/>
              <w:numPr>
                <w:ilvl w:val="0"/>
                <w:numId w:val="0"/>
              </w:numPr>
              <w:jc w:val="center"/>
              <w:rPr>
                <w:sz w:val="40"/>
                <w:szCs w:val="40"/>
              </w:rPr>
            </w:pPr>
            <w:r w:rsidRPr="001D69E4">
              <w:rPr>
                <w:sz w:val="40"/>
                <w:szCs w:val="40"/>
              </w:rPr>
              <w:t>□</w:t>
            </w:r>
          </w:p>
        </w:tc>
        <w:tc>
          <w:tcPr>
            <w:tcW w:w="1246" w:type="dxa"/>
          </w:tcPr>
          <w:p w14:paraId="43DF87D7" w14:textId="77777777" w:rsidR="00AA175C" w:rsidRPr="001D69E4" w:rsidRDefault="00AA175C" w:rsidP="00AA175C">
            <w:pPr>
              <w:pStyle w:val="ListNumber2"/>
              <w:numPr>
                <w:ilvl w:val="0"/>
                <w:numId w:val="0"/>
              </w:numPr>
              <w:jc w:val="center"/>
              <w:rPr>
                <w:sz w:val="40"/>
                <w:szCs w:val="40"/>
              </w:rPr>
            </w:pPr>
            <w:r w:rsidRPr="001D69E4">
              <w:rPr>
                <w:sz w:val="40"/>
                <w:szCs w:val="40"/>
              </w:rPr>
              <w:t>□</w:t>
            </w:r>
          </w:p>
        </w:tc>
      </w:tr>
    </w:tbl>
    <w:p w14:paraId="1D6CEA44" w14:textId="77777777" w:rsidR="00CD250C" w:rsidRPr="00CD250C" w:rsidRDefault="00CD250C" w:rsidP="00CD250C">
      <w:pPr>
        <w:autoSpaceDE w:val="0"/>
        <w:autoSpaceDN w:val="0"/>
        <w:adjustRightInd w:val="0"/>
        <w:rPr>
          <w:rFonts w:asciiTheme="minorHAnsi" w:hAnsiTheme="minorHAnsi" w:cstheme="minorHAnsi"/>
          <w:b/>
          <w:bCs/>
        </w:rPr>
      </w:pPr>
    </w:p>
    <w:p w14:paraId="30579D1D" w14:textId="76F2C6CE" w:rsidR="000B04EA" w:rsidRPr="000B04EA" w:rsidRDefault="000B04EA" w:rsidP="00757FB3">
      <w:pPr>
        <w:pStyle w:val="ListNumber"/>
        <w:numPr>
          <w:ilvl w:val="0"/>
          <w:numId w:val="19"/>
        </w:numPr>
        <w:rPr>
          <w:rFonts w:ascii="ArialMTPro-Regular" w:hAnsi="ArialMTPro-Regular" w:cs="ArialMTPro-Regular"/>
          <w:b/>
          <w:bCs/>
        </w:rPr>
      </w:pPr>
      <w:r w:rsidRPr="000B04EA">
        <w:rPr>
          <w:rFonts w:ascii="ArialMTPro-Regular" w:hAnsi="ArialMTPro-Regular" w:cs="ArialMTPro-Regular"/>
          <w:b/>
          <w:bCs/>
        </w:rPr>
        <w:t>*</w:t>
      </w:r>
      <w:r w:rsidR="003272BB">
        <w:rPr>
          <w:rFonts w:ascii="ArialMTPro-Regular" w:hAnsi="ArialMTPro-Regular" w:cs="ArialMTPro-Regular"/>
          <w:b/>
          <w:bCs/>
        </w:rPr>
        <w:t xml:space="preserve"> How do you feel about this statement:</w:t>
      </w:r>
      <w:r w:rsidRPr="000B04EA">
        <w:rPr>
          <w:rFonts w:ascii="ArialMTPro-Regular" w:hAnsi="ArialMTPro-Regular" w:cs="ArialMTPro-Regular"/>
          <w:b/>
          <w:bCs/>
        </w:rPr>
        <w:t xml:space="preserve"> </w:t>
      </w:r>
      <w:r w:rsidR="003272BB">
        <w:rPr>
          <w:rFonts w:ascii="ArialMTPro-Regular" w:hAnsi="ArialMTPro-Regular" w:cs="ArialMTPro-Regular"/>
          <w:b/>
          <w:bCs/>
        </w:rPr>
        <w:t>“</w:t>
      </w:r>
      <w:r w:rsidRPr="000B04EA">
        <w:rPr>
          <w:rFonts w:ascii="ArialMTPro-Regular" w:hAnsi="ArialMTPro-Regular" w:cs="ArialMTPro-Regular"/>
          <w:b/>
          <w:bCs/>
        </w:rPr>
        <w:t>There are enough opportunities for me to have a say on issues that are important to me</w:t>
      </w:r>
      <w:r w:rsidR="003272BB">
        <w:rPr>
          <w:rFonts w:ascii="ArialMTPro-Regular" w:hAnsi="ArialMTPro-Regular" w:cs="ArialMTPro-Regular"/>
          <w:b/>
          <w:bCs/>
        </w:rPr>
        <w:t>.”</w:t>
      </w:r>
    </w:p>
    <w:p w14:paraId="3CC9A5E8" w14:textId="77777777" w:rsidR="000B04EA" w:rsidRDefault="000B04EA" w:rsidP="000B04EA">
      <w:pPr>
        <w:autoSpaceDE w:val="0"/>
        <w:autoSpaceDN w:val="0"/>
        <w:adjustRightInd w:val="0"/>
        <w:spacing w:before="0" w:after="0" w:line="240" w:lineRule="auto"/>
        <w:rPr>
          <w:rFonts w:ascii="ArialMTPro-Regular" w:hAnsi="ArialMTPro-Regular" w:cs="ArialMTPro-Regular"/>
        </w:rPr>
      </w:pPr>
    </w:p>
    <w:tbl>
      <w:tblPr>
        <w:tblStyle w:val="CoSTableDesign"/>
        <w:tblW w:w="9639" w:type="dxa"/>
        <w:tblLook w:val="04A0" w:firstRow="1" w:lastRow="0" w:firstColumn="1" w:lastColumn="0" w:noHBand="0" w:noVBand="1"/>
      </w:tblPr>
      <w:tblGrid>
        <w:gridCol w:w="1647"/>
        <w:gridCol w:w="1755"/>
        <w:gridCol w:w="2127"/>
        <w:gridCol w:w="2268"/>
        <w:gridCol w:w="1842"/>
      </w:tblGrid>
      <w:tr w:rsidR="000B04EA" w14:paraId="4D886F06" w14:textId="77777777" w:rsidTr="000B04EA">
        <w:trPr>
          <w:cnfStyle w:val="100000000000" w:firstRow="1" w:lastRow="0" w:firstColumn="0" w:lastColumn="0" w:oddVBand="0" w:evenVBand="0" w:oddHBand="0" w:evenHBand="0" w:firstRowFirstColumn="0" w:firstRowLastColumn="0" w:lastRowFirstColumn="0" w:lastRowLastColumn="0"/>
        </w:trPr>
        <w:tc>
          <w:tcPr>
            <w:tcW w:w="1647" w:type="dxa"/>
          </w:tcPr>
          <w:p w14:paraId="7E416541" w14:textId="23D1791E" w:rsidR="000B04EA" w:rsidRDefault="000B04EA" w:rsidP="000B04EA">
            <w:pPr>
              <w:pStyle w:val="ListNumber2"/>
              <w:numPr>
                <w:ilvl w:val="0"/>
                <w:numId w:val="0"/>
              </w:numPr>
              <w:jc w:val="center"/>
            </w:pPr>
            <w:r>
              <w:t>Strongly agree</w:t>
            </w:r>
          </w:p>
        </w:tc>
        <w:tc>
          <w:tcPr>
            <w:tcW w:w="1755" w:type="dxa"/>
          </w:tcPr>
          <w:p w14:paraId="2DD6793B" w14:textId="78B37B5B" w:rsidR="000B04EA" w:rsidRDefault="000B04EA">
            <w:pPr>
              <w:pStyle w:val="ListNumber2"/>
              <w:numPr>
                <w:ilvl w:val="0"/>
                <w:numId w:val="0"/>
              </w:numPr>
              <w:jc w:val="center"/>
            </w:pPr>
            <w:r>
              <w:t>Agree</w:t>
            </w:r>
          </w:p>
        </w:tc>
        <w:tc>
          <w:tcPr>
            <w:tcW w:w="2127" w:type="dxa"/>
          </w:tcPr>
          <w:p w14:paraId="17F5A7C6" w14:textId="77777777" w:rsidR="000B04EA" w:rsidRDefault="000B04EA">
            <w:pPr>
              <w:pStyle w:val="ListNumber2"/>
              <w:numPr>
                <w:ilvl w:val="0"/>
                <w:numId w:val="0"/>
              </w:numPr>
              <w:jc w:val="center"/>
            </w:pPr>
            <w:r>
              <w:t>Neutral</w:t>
            </w:r>
          </w:p>
        </w:tc>
        <w:tc>
          <w:tcPr>
            <w:tcW w:w="2268" w:type="dxa"/>
          </w:tcPr>
          <w:p w14:paraId="46321A84" w14:textId="68242D89" w:rsidR="000B04EA" w:rsidRDefault="000B04EA">
            <w:pPr>
              <w:pStyle w:val="ListNumber2"/>
              <w:numPr>
                <w:ilvl w:val="0"/>
                <w:numId w:val="0"/>
              </w:numPr>
              <w:jc w:val="center"/>
            </w:pPr>
            <w:proofErr w:type="spellStart"/>
            <w:r>
              <w:t>Disagee</w:t>
            </w:r>
            <w:proofErr w:type="spellEnd"/>
          </w:p>
        </w:tc>
        <w:tc>
          <w:tcPr>
            <w:tcW w:w="1842" w:type="dxa"/>
          </w:tcPr>
          <w:p w14:paraId="0B300DA7" w14:textId="6CF5C3CD" w:rsidR="000B04EA" w:rsidRDefault="000B04EA" w:rsidP="000B04EA">
            <w:pPr>
              <w:pStyle w:val="ListNumber2"/>
              <w:numPr>
                <w:ilvl w:val="0"/>
                <w:numId w:val="0"/>
              </w:numPr>
              <w:jc w:val="center"/>
            </w:pPr>
            <w:r>
              <w:t>Strongly disagree</w:t>
            </w:r>
          </w:p>
        </w:tc>
      </w:tr>
      <w:tr w:rsidR="000B04EA" w14:paraId="78780E5C" w14:textId="77777777" w:rsidTr="000B04EA">
        <w:trPr>
          <w:cnfStyle w:val="000000100000" w:firstRow="0" w:lastRow="0" w:firstColumn="0" w:lastColumn="0" w:oddVBand="0" w:evenVBand="0" w:oddHBand="1" w:evenHBand="0" w:firstRowFirstColumn="0" w:firstRowLastColumn="0" w:lastRowFirstColumn="0" w:lastRowLastColumn="0"/>
        </w:trPr>
        <w:tc>
          <w:tcPr>
            <w:tcW w:w="1647" w:type="dxa"/>
          </w:tcPr>
          <w:p w14:paraId="06180B3B" w14:textId="77777777" w:rsidR="000B04EA" w:rsidRDefault="000B04EA">
            <w:pPr>
              <w:pStyle w:val="ListNumber2"/>
              <w:numPr>
                <w:ilvl w:val="0"/>
                <w:numId w:val="0"/>
              </w:numPr>
              <w:jc w:val="center"/>
            </w:pPr>
            <w:r w:rsidRPr="001D69E4">
              <w:rPr>
                <w:sz w:val="40"/>
                <w:szCs w:val="40"/>
              </w:rPr>
              <w:t>□</w:t>
            </w:r>
          </w:p>
        </w:tc>
        <w:tc>
          <w:tcPr>
            <w:tcW w:w="1755" w:type="dxa"/>
          </w:tcPr>
          <w:p w14:paraId="637385F0" w14:textId="77777777" w:rsidR="000B04EA" w:rsidRDefault="000B04EA">
            <w:pPr>
              <w:pStyle w:val="ListNumber2"/>
              <w:numPr>
                <w:ilvl w:val="0"/>
                <w:numId w:val="0"/>
              </w:numPr>
              <w:jc w:val="center"/>
            </w:pPr>
            <w:r w:rsidRPr="001D69E4">
              <w:rPr>
                <w:sz w:val="40"/>
                <w:szCs w:val="40"/>
              </w:rPr>
              <w:t>□</w:t>
            </w:r>
          </w:p>
        </w:tc>
        <w:tc>
          <w:tcPr>
            <w:tcW w:w="2127" w:type="dxa"/>
          </w:tcPr>
          <w:p w14:paraId="61E6282B" w14:textId="77777777" w:rsidR="000B04EA" w:rsidRDefault="000B04EA">
            <w:pPr>
              <w:pStyle w:val="ListNumber2"/>
              <w:numPr>
                <w:ilvl w:val="0"/>
                <w:numId w:val="0"/>
              </w:numPr>
              <w:jc w:val="center"/>
            </w:pPr>
            <w:r w:rsidRPr="001D69E4">
              <w:rPr>
                <w:sz w:val="40"/>
                <w:szCs w:val="40"/>
              </w:rPr>
              <w:t>□</w:t>
            </w:r>
          </w:p>
        </w:tc>
        <w:tc>
          <w:tcPr>
            <w:tcW w:w="2268" w:type="dxa"/>
          </w:tcPr>
          <w:p w14:paraId="559FED9C" w14:textId="77777777" w:rsidR="000B04EA" w:rsidRDefault="000B04EA">
            <w:pPr>
              <w:pStyle w:val="ListNumber2"/>
              <w:numPr>
                <w:ilvl w:val="0"/>
                <w:numId w:val="0"/>
              </w:numPr>
              <w:jc w:val="center"/>
            </w:pPr>
            <w:r w:rsidRPr="001D69E4">
              <w:rPr>
                <w:sz w:val="40"/>
                <w:szCs w:val="40"/>
              </w:rPr>
              <w:t>□</w:t>
            </w:r>
          </w:p>
        </w:tc>
        <w:tc>
          <w:tcPr>
            <w:tcW w:w="1842" w:type="dxa"/>
          </w:tcPr>
          <w:p w14:paraId="736B5A67" w14:textId="77777777" w:rsidR="000B04EA" w:rsidRDefault="000B04EA" w:rsidP="000B04EA">
            <w:pPr>
              <w:pStyle w:val="ListNumber2"/>
              <w:numPr>
                <w:ilvl w:val="0"/>
                <w:numId w:val="0"/>
              </w:numPr>
              <w:jc w:val="center"/>
            </w:pPr>
            <w:r w:rsidRPr="001D69E4">
              <w:rPr>
                <w:sz w:val="40"/>
                <w:szCs w:val="40"/>
              </w:rPr>
              <w:t>□</w:t>
            </w:r>
          </w:p>
        </w:tc>
      </w:tr>
    </w:tbl>
    <w:p w14:paraId="44321024" w14:textId="77777777" w:rsidR="003871C2" w:rsidRDefault="003871C2" w:rsidP="00CD250C">
      <w:pPr>
        <w:pStyle w:val="ListNumber"/>
        <w:numPr>
          <w:ilvl w:val="0"/>
          <w:numId w:val="0"/>
        </w:numPr>
        <w:rPr>
          <w:rFonts w:cstheme="minorHAnsi"/>
          <w:b/>
          <w:bCs/>
        </w:rPr>
      </w:pPr>
    </w:p>
    <w:p w14:paraId="4F1CE590" w14:textId="7BB3B79C" w:rsidR="004775F1" w:rsidRPr="00603BE2" w:rsidRDefault="003272BB" w:rsidP="00757FB3">
      <w:pPr>
        <w:pStyle w:val="ListNumber"/>
        <w:numPr>
          <w:ilvl w:val="0"/>
          <w:numId w:val="19"/>
        </w:numPr>
        <w:rPr>
          <w:rFonts w:cstheme="minorHAnsi"/>
          <w:b/>
          <w:bCs/>
        </w:rPr>
      </w:pPr>
      <w:r>
        <w:rPr>
          <w:rFonts w:cstheme="minorHAnsi"/>
          <w:b/>
          <w:bCs/>
        </w:rPr>
        <w:t xml:space="preserve">Do </w:t>
      </w:r>
      <w:r w:rsidR="00C4198F" w:rsidRPr="00603BE2">
        <w:rPr>
          <w:rFonts w:cstheme="minorHAnsi"/>
          <w:b/>
          <w:bCs/>
        </w:rPr>
        <w:t>you</w:t>
      </w:r>
      <w:r>
        <w:rPr>
          <w:rFonts w:cstheme="minorHAnsi"/>
          <w:b/>
          <w:bCs/>
        </w:rPr>
        <w:t xml:space="preserve"> h</w:t>
      </w:r>
      <w:r w:rsidRPr="00603BE2">
        <w:rPr>
          <w:rFonts w:cstheme="minorHAnsi"/>
          <w:b/>
          <w:bCs/>
        </w:rPr>
        <w:t>ave</w:t>
      </w:r>
      <w:r w:rsidR="00C4198F" w:rsidRPr="00603BE2">
        <w:rPr>
          <w:rFonts w:cstheme="minorHAnsi"/>
          <w:b/>
          <w:bCs/>
        </w:rPr>
        <w:t xml:space="preserve"> any suggestions on how we can improve systems or processes to be more accessible and inclusive</w:t>
      </w:r>
      <w:r w:rsidR="007E39CA" w:rsidRPr="00603BE2">
        <w:rPr>
          <w:rFonts w:cstheme="minorHAnsi"/>
          <w:b/>
          <w:bCs/>
        </w:rPr>
        <w:t xml:space="preserve"> of people with disability</w:t>
      </w:r>
      <w:r w:rsidR="009F76FE">
        <w:rPr>
          <w:rFonts w:cstheme="minorHAnsi"/>
          <w:b/>
          <w:bCs/>
        </w:rPr>
        <w:t xml:space="preserve">? </w:t>
      </w:r>
      <w:r w:rsidR="00D14118">
        <w:rPr>
          <w:rFonts w:cstheme="minorHAnsi"/>
          <w:b/>
          <w:bCs/>
        </w:rPr>
        <w:t>F</w:t>
      </w:r>
      <w:r w:rsidR="009F76FE">
        <w:rPr>
          <w:rFonts w:cstheme="minorHAnsi"/>
          <w:b/>
          <w:bCs/>
        </w:rPr>
        <w:t xml:space="preserve">or example, grants and sponsorships, procurement, customer service, </w:t>
      </w:r>
      <w:r w:rsidR="00AA175C">
        <w:rPr>
          <w:rFonts w:cstheme="minorHAnsi"/>
          <w:b/>
          <w:bCs/>
        </w:rPr>
        <w:t xml:space="preserve">engagement, </w:t>
      </w:r>
      <w:r w:rsidR="00D14118">
        <w:rPr>
          <w:rFonts w:cstheme="minorHAnsi"/>
          <w:b/>
          <w:bCs/>
        </w:rPr>
        <w:t xml:space="preserve">or </w:t>
      </w:r>
      <w:r w:rsidR="009F76FE">
        <w:rPr>
          <w:rFonts w:cstheme="minorHAnsi"/>
          <w:b/>
          <w:bCs/>
        </w:rPr>
        <w:t>communications and information</w:t>
      </w:r>
      <w:r w:rsidR="00D14118">
        <w:rPr>
          <w:rFonts w:cstheme="minorHAnsi"/>
          <w:b/>
          <w:bCs/>
        </w:rPr>
        <w:t>.</w:t>
      </w:r>
    </w:p>
    <w:p w14:paraId="6133C90D" w14:textId="77777777" w:rsidR="00EA713C" w:rsidRPr="00603BE2" w:rsidRDefault="00EA713C" w:rsidP="00EA713C">
      <w:pPr>
        <w:pStyle w:val="ListNumber2"/>
        <w:numPr>
          <w:ilvl w:val="0"/>
          <w:numId w:val="0"/>
        </w:numPr>
        <w:pBdr>
          <w:bottom w:val="single" w:sz="12" w:space="1" w:color="auto"/>
        </w:pBdr>
        <w:rPr>
          <w:b/>
          <w:bCs/>
        </w:rPr>
      </w:pPr>
    </w:p>
    <w:p w14:paraId="1AB4D550" w14:textId="77777777" w:rsidR="00EA713C" w:rsidRPr="00DF3EF7" w:rsidRDefault="00EA713C" w:rsidP="00EA713C">
      <w:pPr>
        <w:pStyle w:val="ListNumber2"/>
        <w:numPr>
          <w:ilvl w:val="0"/>
          <w:numId w:val="0"/>
        </w:numPr>
      </w:pPr>
    </w:p>
    <w:p w14:paraId="26680C85" w14:textId="77777777" w:rsidR="00EA713C" w:rsidRDefault="00EA713C" w:rsidP="00EA713C">
      <w:pPr>
        <w:pStyle w:val="ListNumber2"/>
        <w:numPr>
          <w:ilvl w:val="0"/>
          <w:numId w:val="0"/>
        </w:numPr>
        <w:pBdr>
          <w:top w:val="single" w:sz="12" w:space="1" w:color="auto"/>
          <w:bottom w:val="single" w:sz="12" w:space="1" w:color="auto"/>
        </w:pBdr>
      </w:pPr>
    </w:p>
    <w:p w14:paraId="5E276C0B" w14:textId="77777777" w:rsidR="00AA175C" w:rsidRDefault="00AA175C" w:rsidP="00EA713C">
      <w:pPr>
        <w:pStyle w:val="ListNumber2"/>
        <w:numPr>
          <w:ilvl w:val="0"/>
          <w:numId w:val="0"/>
        </w:numPr>
        <w:pBdr>
          <w:top w:val="single" w:sz="12" w:space="1" w:color="auto"/>
          <w:bottom w:val="single" w:sz="12" w:space="1" w:color="auto"/>
        </w:pBdr>
      </w:pPr>
    </w:p>
    <w:p w14:paraId="6C399631" w14:textId="77777777" w:rsidR="00172FAE" w:rsidRDefault="00172FAE" w:rsidP="000B04EA">
      <w:pPr>
        <w:pStyle w:val="ListParagraph"/>
        <w:autoSpaceDE w:val="0"/>
        <w:autoSpaceDN w:val="0"/>
        <w:adjustRightInd w:val="0"/>
        <w:ind w:left="426"/>
        <w:rPr>
          <w:rFonts w:ascii="Arial" w:hAnsi="Arial" w:cs="Arial"/>
          <w:b/>
          <w:bCs/>
          <w:sz w:val="22"/>
          <w:szCs w:val="22"/>
        </w:rPr>
      </w:pPr>
    </w:p>
    <w:p w14:paraId="552128D3" w14:textId="77777777" w:rsidR="00172FAE" w:rsidRDefault="00172FAE" w:rsidP="000B04EA">
      <w:pPr>
        <w:pStyle w:val="ListParagraph"/>
        <w:autoSpaceDE w:val="0"/>
        <w:autoSpaceDN w:val="0"/>
        <w:adjustRightInd w:val="0"/>
        <w:ind w:left="426"/>
        <w:rPr>
          <w:rFonts w:ascii="Arial" w:hAnsi="Arial" w:cs="Arial"/>
          <w:b/>
          <w:bCs/>
          <w:sz w:val="22"/>
          <w:szCs w:val="22"/>
        </w:rPr>
      </w:pPr>
    </w:p>
    <w:p w14:paraId="3BD2BB9F" w14:textId="77777777" w:rsidR="00172FAE" w:rsidRPr="00AA175C" w:rsidRDefault="00172FAE" w:rsidP="00AA175C">
      <w:pPr>
        <w:autoSpaceDE w:val="0"/>
        <w:autoSpaceDN w:val="0"/>
        <w:adjustRightInd w:val="0"/>
        <w:rPr>
          <w:rFonts w:cs="Arial"/>
          <w:b/>
          <w:bCs/>
        </w:rPr>
      </w:pPr>
    </w:p>
    <w:p w14:paraId="2AA6D495" w14:textId="77777777" w:rsidR="00172FAE" w:rsidRDefault="00172FAE" w:rsidP="000B04EA">
      <w:pPr>
        <w:pStyle w:val="ListParagraph"/>
        <w:autoSpaceDE w:val="0"/>
        <w:autoSpaceDN w:val="0"/>
        <w:adjustRightInd w:val="0"/>
        <w:ind w:left="426"/>
        <w:rPr>
          <w:rFonts w:ascii="Arial" w:hAnsi="Arial" w:cs="Arial"/>
          <w:b/>
          <w:bCs/>
          <w:sz w:val="22"/>
          <w:szCs w:val="22"/>
        </w:rPr>
      </w:pPr>
    </w:p>
    <w:p w14:paraId="2A04E2CA" w14:textId="77777777" w:rsidR="00172FAE" w:rsidRDefault="00172FAE" w:rsidP="000B04EA">
      <w:pPr>
        <w:pStyle w:val="ListParagraph"/>
        <w:autoSpaceDE w:val="0"/>
        <w:autoSpaceDN w:val="0"/>
        <w:adjustRightInd w:val="0"/>
        <w:ind w:left="426"/>
        <w:rPr>
          <w:rFonts w:ascii="Arial" w:hAnsi="Arial" w:cs="Arial"/>
          <w:b/>
          <w:bCs/>
          <w:sz w:val="22"/>
          <w:szCs w:val="22"/>
        </w:rPr>
      </w:pPr>
    </w:p>
    <w:p w14:paraId="1E7691A0" w14:textId="77777777" w:rsidR="00172FAE" w:rsidRPr="00CD250C" w:rsidRDefault="00172FAE" w:rsidP="00CD250C">
      <w:pPr>
        <w:autoSpaceDE w:val="0"/>
        <w:autoSpaceDN w:val="0"/>
        <w:adjustRightInd w:val="0"/>
        <w:rPr>
          <w:rFonts w:cs="Arial"/>
          <w:b/>
          <w:bCs/>
        </w:rPr>
      </w:pPr>
    </w:p>
    <w:p w14:paraId="26925A26" w14:textId="77777777" w:rsidR="00172FAE" w:rsidRDefault="00172FAE" w:rsidP="000B04EA">
      <w:pPr>
        <w:pStyle w:val="ListParagraph"/>
        <w:autoSpaceDE w:val="0"/>
        <w:autoSpaceDN w:val="0"/>
        <w:adjustRightInd w:val="0"/>
        <w:ind w:left="426"/>
        <w:rPr>
          <w:rFonts w:ascii="Arial" w:hAnsi="Arial" w:cs="Arial"/>
          <w:b/>
          <w:bCs/>
          <w:sz w:val="22"/>
          <w:szCs w:val="22"/>
        </w:rPr>
      </w:pPr>
    </w:p>
    <w:p w14:paraId="120C18FD" w14:textId="77777777" w:rsidR="00172FAE" w:rsidRDefault="00172FAE" w:rsidP="000B04EA">
      <w:pPr>
        <w:pStyle w:val="ListParagraph"/>
        <w:autoSpaceDE w:val="0"/>
        <w:autoSpaceDN w:val="0"/>
        <w:adjustRightInd w:val="0"/>
        <w:ind w:left="426"/>
        <w:rPr>
          <w:rFonts w:ascii="Arial" w:hAnsi="Arial" w:cs="Arial"/>
          <w:b/>
          <w:bCs/>
          <w:sz w:val="22"/>
          <w:szCs w:val="22"/>
        </w:rPr>
      </w:pPr>
    </w:p>
    <w:p w14:paraId="3BD21A45" w14:textId="77777777" w:rsidR="00172FAE" w:rsidRDefault="00172FAE" w:rsidP="000B04EA">
      <w:pPr>
        <w:pStyle w:val="ListParagraph"/>
        <w:autoSpaceDE w:val="0"/>
        <w:autoSpaceDN w:val="0"/>
        <w:adjustRightInd w:val="0"/>
        <w:ind w:left="426"/>
        <w:rPr>
          <w:rFonts w:ascii="Arial" w:hAnsi="Arial" w:cs="Arial"/>
          <w:b/>
          <w:bCs/>
          <w:sz w:val="22"/>
          <w:szCs w:val="22"/>
        </w:rPr>
      </w:pPr>
    </w:p>
    <w:p w14:paraId="23C94F01" w14:textId="77777777" w:rsidR="00172FAE" w:rsidRPr="0068326D" w:rsidRDefault="00CD250C" w:rsidP="00172FAE">
      <w:pPr>
        <w:pStyle w:val="Heading1"/>
      </w:pPr>
      <w:bookmarkStart w:id="11" w:name="_Toc173309260"/>
      <w:r>
        <w:lastRenderedPageBreak/>
        <w:t>Y</w:t>
      </w:r>
      <w:r w:rsidR="00172FAE" w:rsidRPr="0068326D">
        <w:t>our information</w:t>
      </w:r>
      <w:bookmarkEnd w:id="11"/>
    </w:p>
    <w:p w14:paraId="7CE89C6C" w14:textId="77777777" w:rsidR="00172FAE" w:rsidRDefault="00172FAE" w:rsidP="00172FAE">
      <w:pPr>
        <w:pStyle w:val="Heading2"/>
      </w:pPr>
      <w:r>
        <w:t xml:space="preserve">Please tell us about yourself </w:t>
      </w:r>
    </w:p>
    <w:p w14:paraId="02C5CAE2" w14:textId="4BFC1411" w:rsidR="00172FAE" w:rsidRPr="00E12E9A" w:rsidRDefault="00172FAE" w:rsidP="00757FB3">
      <w:pPr>
        <w:pStyle w:val="ListNumber"/>
        <w:numPr>
          <w:ilvl w:val="0"/>
          <w:numId w:val="19"/>
        </w:numPr>
        <w:rPr>
          <w:b/>
          <w:bCs/>
        </w:rPr>
      </w:pPr>
      <w:r w:rsidRPr="00E12E9A">
        <w:rPr>
          <w:b/>
          <w:bCs/>
        </w:rPr>
        <w:t>* I am completing this survey as:</w:t>
      </w:r>
    </w:p>
    <w:p w14:paraId="4A9B005F" w14:textId="661305E1" w:rsidR="005E4F7A" w:rsidRDefault="00172FAE" w:rsidP="005E4F7A">
      <w:pPr>
        <w:pStyle w:val="BodyText"/>
        <w:ind w:left="360"/>
        <w:rPr>
          <w:sz w:val="22"/>
          <w:szCs w:val="22"/>
        </w:rPr>
      </w:pPr>
      <w:r w:rsidRPr="001D69E4">
        <w:rPr>
          <w:sz w:val="40"/>
          <w:szCs w:val="40"/>
        </w:rPr>
        <w:t>□</w:t>
      </w:r>
      <w:r>
        <w:tab/>
      </w:r>
      <w:r>
        <w:rPr>
          <w:sz w:val="22"/>
          <w:szCs w:val="22"/>
        </w:rPr>
        <w:t xml:space="preserve">A person with disability </w:t>
      </w:r>
      <w:r>
        <w:rPr>
          <w:sz w:val="22"/>
          <w:szCs w:val="22"/>
        </w:rPr>
        <w:tab/>
      </w:r>
      <w:r>
        <w:rPr>
          <w:sz w:val="22"/>
          <w:szCs w:val="22"/>
        </w:rPr>
        <w:tab/>
      </w:r>
      <w:r w:rsidRPr="001D69E4">
        <w:rPr>
          <w:sz w:val="40"/>
          <w:szCs w:val="40"/>
        </w:rPr>
        <w:t>□</w:t>
      </w:r>
      <w:r>
        <w:tab/>
      </w:r>
      <w:r w:rsidRPr="00B21A07">
        <w:rPr>
          <w:sz w:val="22"/>
          <w:szCs w:val="22"/>
        </w:rPr>
        <w:t>On behalf of a person with disability</w:t>
      </w:r>
      <w:r w:rsidR="005E4F7A">
        <w:rPr>
          <w:sz w:val="22"/>
          <w:szCs w:val="22"/>
        </w:rPr>
        <w:t xml:space="preserve"> </w:t>
      </w:r>
      <w:bookmarkStart w:id="12" w:name="_Hlk172529879"/>
      <w:r w:rsidR="005E4F7A">
        <w:rPr>
          <w:sz w:val="22"/>
          <w:szCs w:val="22"/>
        </w:rPr>
        <w:t>(family or carer)</w:t>
      </w:r>
      <w:bookmarkEnd w:id="12"/>
    </w:p>
    <w:p w14:paraId="53E8A645" w14:textId="680F2A50" w:rsidR="005E4F7A" w:rsidRDefault="005E4F7A" w:rsidP="005E4F7A">
      <w:pPr>
        <w:pStyle w:val="BodyText"/>
        <w:ind w:left="360"/>
      </w:pPr>
      <w:r w:rsidRPr="001D69E4">
        <w:rPr>
          <w:sz w:val="40"/>
          <w:szCs w:val="40"/>
        </w:rPr>
        <w:t>□</w:t>
      </w:r>
      <w:r>
        <w:tab/>
      </w:r>
      <w:r>
        <w:rPr>
          <w:sz w:val="22"/>
          <w:szCs w:val="22"/>
        </w:rPr>
        <w:t>A person who provides services to a person or people with disability</w:t>
      </w:r>
    </w:p>
    <w:p w14:paraId="4BFBDDB8" w14:textId="77777777" w:rsidR="00172FAE" w:rsidRPr="00B21A07" w:rsidRDefault="00172FAE" w:rsidP="00172FAE">
      <w:pPr>
        <w:pStyle w:val="BodyText"/>
        <w:ind w:left="360"/>
        <w:rPr>
          <w:sz w:val="22"/>
          <w:szCs w:val="22"/>
        </w:rPr>
      </w:pPr>
    </w:p>
    <w:p w14:paraId="1875B2D7" w14:textId="77777777" w:rsidR="00172FAE" w:rsidRPr="00A05350" w:rsidRDefault="00172FAE" w:rsidP="00757FB3">
      <w:pPr>
        <w:pStyle w:val="ListNumber"/>
        <w:numPr>
          <w:ilvl w:val="0"/>
          <w:numId w:val="19"/>
        </w:numPr>
        <w:rPr>
          <w:rFonts w:asciiTheme="majorHAnsi" w:hAnsiTheme="majorHAnsi" w:cstheme="majorHAnsi"/>
          <w:b/>
          <w:bCs/>
        </w:rPr>
      </w:pPr>
      <w:r>
        <w:rPr>
          <w:rFonts w:asciiTheme="majorHAnsi" w:hAnsiTheme="majorHAnsi" w:cstheme="majorHAnsi"/>
          <w:b/>
          <w:bCs/>
        </w:rPr>
        <w:t>* Are you:</w:t>
      </w:r>
      <w:r w:rsidRPr="00A05350">
        <w:rPr>
          <w:rFonts w:asciiTheme="majorHAnsi" w:hAnsiTheme="majorHAnsi" w:cstheme="majorHAnsi"/>
          <w:b/>
          <w:bCs/>
        </w:rPr>
        <w:t xml:space="preserve"> </w:t>
      </w:r>
      <w:r w:rsidRPr="00A05350">
        <w:rPr>
          <w:rFonts w:asciiTheme="majorHAnsi" w:hAnsiTheme="majorHAnsi" w:cstheme="majorHAnsi"/>
        </w:rPr>
        <w:t>(</w:t>
      </w:r>
      <w:r>
        <w:rPr>
          <w:rFonts w:asciiTheme="majorHAnsi" w:hAnsiTheme="majorHAnsi" w:cstheme="majorHAnsi"/>
          <w:i/>
          <w:iCs/>
        </w:rPr>
        <w:t>Please select</w:t>
      </w:r>
      <w:r w:rsidRPr="00A05350">
        <w:rPr>
          <w:rFonts w:asciiTheme="majorHAnsi" w:hAnsiTheme="majorHAnsi" w:cstheme="majorHAnsi"/>
          <w:i/>
          <w:iCs/>
        </w:rPr>
        <w:t xml:space="preserve"> all that apply)</w:t>
      </w:r>
    </w:p>
    <w:p w14:paraId="765A9128" w14:textId="77777777" w:rsidR="00172FAE" w:rsidRPr="0053156A" w:rsidRDefault="00172FAE" w:rsidP="00172FAE">
      <w:pPr>
        <w:pStyle w:val="BodyText"/>
        <w:ind w:left="360"/>
        <w:rPr>
          <w:sz w:val="22"/>
          <w:szCs w:val="22"/>
        </w:rPr>
      </w:pPr>
      <w:r w:rsidRPr="001D69E4">
        <w:rPr>
          <w:sz w:val="40"/>
          <w:szCs w:val="40"/>
        </w:rPr>
        <w:t>□</w:t>
      </w:r>
      <w:r>
        <w:tab/>
      </w:r>
      <w:r>
        <w:rPr>
          <w:sz w:val="22"/>
          <w:szCs w:val="22"/>
        </w:rPr>
        <w:t>A person with disability</w:t>
      </w:r>
    </w:p>
    <w:p w14:paraId="0B7FAE6F" w14:textId="77777777" w:rsidR="00172FAE" w:rsidRPr="0053156A" w:rsidRDefault="00172FAE" w:rsidP="00172FAE">
      <w:pPr>
        <w:pStyle w:val="BodyText"/>
        <w:ind w:left="360"/>
        <w:rPr>
          <w:sz w:val="22"/>
          <w:szCs w:val="22"/>
        </w:rPr>
      </w:pPr>
      <w:r w:rsidRPr="001D69E4">
        <w:rPr>
          <w:sz w:val="40"/>
          <w:szCs w:val="40"/>
        </w:rPr>
        <w:t>□</w:t>
      </w:r>
      <w:r>
        <w:tab/>
      </w:r>
      <w:r>
        <w:rPr>
          <w:sz w:val="22"/>
          <w:szCs w:val="22"/>
        </w:rPr>
        <w:t>Family member or carer of a person with disability</w:t>
      </w:r>
    </w:p>
    <w:p w14:paraId="3C539863" w14:textId="77777777" w:rsidR="00172FAE" w:rsidRDefault="00172FAE" w:rsidP="00172FAE">
      <w:pPr>
        <w:pStyle w:val="BodyText"/>
        <w:ind w:left="360"/>
      </w:pPr>
      <w:r w:rsidRPr="001D69E4">
        <w:rPr>
          <w:sz w:val="40"/>
          <w:szCs w:val="40"/>
        </w:rPr>
        <w:t>□</w:t>
      </w:r>
      <w:r>
        <w:rPr>
          <w:sz w:val="40"/>
          <w:szCs w:val="40"/>
        </w:rPr>
        <w:t xml:space="preserve"> </w:t>
      </w:r>
      <w:r w:rsidRPr="0053156A">
        <w:rPr>
          <w:sz w:val="22"/>
          <w:szCs w:val="22"/>
        </w:rPr>
        <w:t>Business</w:t>
      </w:r>
      <w:r>
        <w:rPr>
          <w:sz w:val="22"/>
          <w:szCs w:val="22"/>
        </w:rPr>
        <w:t xml:space="preserve"> </w:t>
      </w:r>
    </w:p>
    <w:p w14:paraId="6E09F36A" w14:textId="77777777" w:rsidR="00172FAE" w:rsidRPr="0053156A" w:rsidRDefault="00172FAE" w:rsidP="00172FAE">
      <w:pPr>
        <w:pStyle w:val="BodyText"/>
        <w:ind w:left="360"/>
        <w:rPr>
          <w:sz w:val="22"/>
          <w:szCs w:val="22"/>
        </w:rPr>
      </w:pPr>
      <w:r w:rsidRPr="001D69E4">
        <w:rPr>
          <w:sz w:val="40"/>
          <w:szCs w:val="40"/>
        </w:rPr>
        <w:t>□</w:t>
      </w:r>
      <w:r>
        <w:rPr>
          <w:sz w:val="40"/>
          <w:szCs w:val="40"/>
        </w:rPr>
        <w:t xml:space="preserve"> </w:t>
      </w:r>
      <w:r w:rsidRPr="0053156A">
        <w:rPr>
          <w:sz w:val="22"/>
          <w:szCs w:val="22"/>
        </w:rPr>
        <w:t xml:space="preserve">Not-for-profit </w:t>
      </w:r>
      <w:proofErr w:type="spellStart"/>
      <w:r>
        <w:rPr>
          <w:sz w:val="22"/>
          <w:szCs w:val="22"/>
        </w:rPr>
        <w:t>organisation</w:t>
      </w:r>
      <w:proofErr w:type="spellEnd"/>
      <w:r>
        <w:rPr>
          <w:sz w:val="22"/>
          <w:szCs w:val="22"/>
        </w:rPr>
        <w:t xml:space="preserve"> </w:t>
      </w:r>
      <w:r w:rsidRPr="0053156A">
        <w:rPr>
          <w:sz w:val="22"/>
          <w:szCs w:val="22"/>
        </w:rPr>
        <w:t xml:space="preserve">or </w:t>
      </w:r>
      <w:r>
        <w:rPr>
          <w:sz w:val="22"/>
          <w:szCs w:val="22"/>
        </w:rPr>
        <w:t xml:space="preserve">disability service provider </w:t>
      </w:r>
    </w:p>
    <w:p w14:paraId="0ECC2777" w14:textId="77777777" w:rsidR="00172FAE" w:rsidRDefault="00172FAE" w:rsidP="00172FAE">
      <w:pPr>
        <w:pStyle w:val="BodyText"/>
        <w:ind w:left="360"/>
      </w:pPr>
      <w:r w:rsidRPr="001D69E4">
        <w:rPr>
          <w:sz w:val="40"/>
          <w:szCs w:val="40"/>
        </w:rPr>
        <w:t>□</w:t>
      </w:r>
      <w:r>
        <w:rPr>
          <w:sz w:val="40"/>
          <w:szCs w:val="40"/>
        </w:rPr>
        <w:t xml:space="preserve"> </w:t>
      </w:r>
      <w:r w:rsidRPr="0053156A">
        <w:rPr>
          <w:sz w:val="22"/>
          <w:szCs w:val="22"/>
        </w:rPr>
        <w:t xml:space="preserve">Disability peak or </w:t>
      </w:r>
      <w:r>
        <w:rPr>
          <w:sz w:val="22"/>
          <w:szCs w:val="22"/>
        </w:rPr>
        <w:t>disability</w:t>
      </w:r>
      <w:r w:rsidRPr="0053156A">
        <w:rPr>
          <w:sz w:val="22"/>
          <w:szCs w:val="22"/>
        </w:rPr>
        <w:t xml:space="preserve"> representative </w:t>
      </w:r>
      <w:proofErr w:type="spellStart"/>
      <w:r w:rsidRPr="0053156A">
        <w:rPr>
          <w:sz w:val="22"/>
          <w:szCs w:val="22"/>
        </w:rPr>
        <w:t>organisation</w:t>
      </w:r>
      <w:proofErr w:type="spellEnd"/>
    </w:p>
    <w:p w14:paraId="4912C0BE" w14:textId="77777777" w:rsidR="00172FAE" w:rsidRDefault="00172FAE" w:rsidP="00172FAE">
      <w:pPr>
        <w:pStyle w:val="BodyText"/>
        <w:ind w:left="360"/>
      </w:pPr>
      <w:r w:rsidRPr="001D69E4">
        <w:rPr>
          <w:sz w:val="40"/>
          <w:szCs w:val="40"/>
        </w:rPr>
        <w:t>□</w:t>
      </w:r>
      <w:r>
        <w:rPr>
          <w:sz w:val="40"/>
          <w:szCs w:val="40"/>
        </w:rPr>
        <w:t xml:space="preserve"> </w:t>
      </w:r>
      <w:r w:rsidRPr="0053156A">
        <w:rPr>
          <w:sz w:val="22"/>
          <w:szCs w:val="22"/>
        </w:rPr>
        <w:t>Other (please specify):</w:t>
      </w:r>
      <w:r>
        <w:t xml:space="preserve"> ___________________________________________________________</w:t>
      </w:r>
    </w:p>
    <w:p w14:paraId="6F7921EC" w14:textId="77777777" w:rsidR="00172FAE" w:rsidRPr="00B21A07" w:rsidRDefault="00172FAE" w:rsidP="00172FAE">
      <w:pPr>
        <w:pStyle w:val="BodyText"/>
        <w:ind w:left="360"/>
        <w:rPr>
          <w:b/>
          <w:bCs/>
        </w:rPr>
      </w:pPr>
    </w:p>
    <w:p w14:paraId="15173FF7" w14:textId="7E975CFC" w:rsidR="00172FAE" w:rsidRPr="00603BE2" w:rsidRDefault="00172FAE" w:rsidP="00757FB3">
      <w:pPr>
        <w:pStyle w:val="ListNumber"/>
        <w:numPr>
          <w:ilvl w:val="0"/>
          <w:numId w:val="19"/>
        </w:numPr>
        <w:rPr>
          <w:rFonts w:asciiTheme="majorHAnsi" w:hAnsiTheme="majorHAnsi" w:cstheme="majorHAnsi"/>
          <w:b/>
          <w:bCs/>
        </w:rPr>
      </w:pPr>
      <w:r>
        <w:rPr>
          <w:rFonts w:asciiTheme="majorHAnsi" w:hAnsiTheme="majorHAnsi" w:cstheme="majorHAnsi"/>
          <w:b/>
          <w:bCs/>
        </w:rPr>
        <w:t xml:space="preserve">If </w:t>
      </w:r>
      <w:r w:rsidR="002963EE">
        <w:rPr>
          <w:rFonts w:asciiTheme="majorHAnsi" w:hAnsiTheme="majorHAnsi" w:cstheme="majorHAnsi"/>
          <w:b/>
          <w:bCs/>
        </w:rPr>
        <w:t>you’re</w:t>
      </w:r>
      <w:r w:rsidRPr="005065B0">
        <w:rPr>
          <w:rFonts w:asciiTheme="majorHAnsi" w:hAnsiTheme="majorHAnsi" w:cstheme="majorHAnsi"/>
          <w:b/>
          <w:bCs/>
        </w:rPr>
        <w:t xml:space="preserve"> a person with disability, what type of disability do you have? </w:t>
      </w:r>
    </w:p>
    <w:p w14:paraId="37FDA97E" w14:textId="77777777" w:rsidR="00172FAE" w:rsidRPr="005065B0" w:rsidRDefault="00172FAE" w:rsidP="00172FAE">
      <w:pPr>
        <w:pStyle w:val="ListParagraph"/>
        <w:ind w:left="360"/>
        <w:rPr>
          <w:rFonts w:asciiTheme="majorHAnsi" w:hAnsiTheme="majorHAnsi" w:cstheme="majorHAnsi"/>
          <w:b/>
          <w:bCs/>
        </w:rPr>
      </w:pPr>
      <w:r w:rsidRPr="005065B0">
        <w:rPr>
          <w:rFonts w:asciiTheme="majorHAnsi" w:hAnsiTheme="majorHAnsi" w:cstheme="majorHAnsi"/>
          <w:sz w:val="22"/>
          <w:szCs w:val="22"/>
        </w:rPr>
        <w:t>(</w:t>
      </w:r>
      <w:r w:rsidRPr="005065B0">
        <w:rPr>
          <w:rFonts w:asciiTheme="majorHAnsi" w:hAnsiTheme="majorHAnsi" w:cstheme="majorHAnsi"/>
          <w:i/>
          <w:iCs/>
          <w:sz w:val="22"/>
          <w:szCs w:val="22"/>
        </w:rPr>
        <w:t>Please select all that apply)</w:t>
      </w:r>
      <w:r w:rsidRPr="005065B0">
        <w:rPr>
          <w:rFonts w:asciiTheme="majorHAnsi" w:hAnsiTheme="majorHAnsi" w:cstheme="majorHAnsi"/>
          <w:sz w:val="22"/>
          <w:szCs w:val="22"/>
        </w:rPr>
        <w:tab/>
      </w:r>
      <w:r w:rsidRPr="005065B0">
        <w:rPr>
          <w:rFonts w:asciiTheme="majorHAnsi" w:hAnsiTheme="majorHAnsi" w:cstheme="majorHAnsi"/>
          <w:sz w:val="22"/>
          <w:szCs w:val="22"/>
        </w:rPr>
        <w:tab/>
      </w:r>
      <w:r w:rsidRPr="005065B0">
        <w:rPr>
          <w:rFonts w:asciiTheme="majorHAnsi" w:hAnsiTheme="majorHAnsi" w:cstheme="majorHAnsi"/>
          <w:sz w:val="22"/>
          <w:szCs w:val="22"/>
        </w:rPr>
        <w:tab/>
      </w:r>
      <w:r w:rsidRPr="005065B0">
        <w:rPr>
          <w:rFonts w:asciiTheme="majorHAnsi" w:hAnsiTheme="majorHAnsi" w:cstheme="majorHAnsi"/>
          <w:sz w:val="22"/>
          <w:szCs w:val="22"/>
        </w:rPr>
        <w:tab/>
      </w:r>
      <w:r w:rsidRPr="005065B0">
        <w:rPr>
          <w:rFonts w:asciiTheme="majorHAnsi" w:hAnsiTheme="majorHAnsi" w:cstheme="majorHAnsi"/>
          <w:sz w:val="22"/>
          <w:szCs w:val="22"/>
        </w:rPr>
        <w:tab/>
      </w:r>
    </w:p>
    <w:p w14:paraId="195C1A8C" w14:textId="77777777" w:rsidR="00172FAE" w:rsidRPr="0036084B" w:rsidRDefault="00172FAE" w:rsidP="00172FAE">
      <w:pPr>
        <w:pStyle w:val="BodyText"/>
        <w:ind w:left="360"/>
        <w:rPr>
          <w:sz w:val="22"/>
          <w:szCs w:val="22"/>
        </w:rPr>
      </w:pPr>
      <w:r w:rsidRPr="001D69E4">
        <w:rPr>
          <w:sz w:val="40"/>
          <w:szCs w:val="40"/>
        </w:rPr>
        <w:t>□</w:t>
      </w:r>
      <w:r w:rsidRPr="0036084B">
        <w:rPr>
          <w:sz w:val="22"/>
          <w:szCs w:val="22"/>
        </w:rPr>
        <w:t xml:space="preserve"> physical disability</w:t>
      </w:r>
      <w:r>
        <w:rPr>
          <w:sz w:val="22"/>
          <w:szCs w:val="22"/>
        </w:rPr>
        <w:t xml:space="preserve"> </w:t>
      </w:r>
    </w:p>
    <w:p w14:paraId="7D73232E" w14:textId="0DC40108" w:rsidR="00172FAE" w:rsidRPr="0036084B" w:rsidRDefault="00172FAE" w:rsidP="00172FAE">
      <w:pPr>
        <w:pStyle w:val="BodyText"/>
        <w:ind w:left="360"/>
        <w:rPr>
          <w:sz w:val="22"/>
          <w:szCs w:val="22"/>
        </w:rPr>
      </w:pPr>
      <w:r w:rsidRPr="001D69E4">
        <w:rPr>
          <w:sz w:val="40"/>
          <w:szCs w:val="40"/>
        </w:rPr>
        <w:t>□</w:t>
      </w:r>
      <w:r w:rsidRPr="0036084B">
        <w:rPr>
          <w:sz w:val="22"/>
          <w:szCs w:val="22"/>
        </w:rPr>
        <w:t xml:space="preserve"> sensory disability (</w:t>
      </w:r>
      <w:r w:rsidR="00C33475">
        <w:rPr>
          <w:sz w:val="22"/>
          <w:szCs w:val="22"/>
        </w:rPr>
        <w:t xml:space="preserve">for example, </w:t>
      </w:r>
      <w:r w:rsidRPr="0036084B">
        <w:rPr>
          <w:sz w:val="22"/>
          <w:szCs w:val="22"/>
        </w:rPr>
        <w:t xml:space="preserve">blindness or low vision, </w:t>
      </w:r>
      <w:r w:rsidR="002529A4">
        <w:rPr>
          <w:sz w:val="22"/>
          <w:szCs w:val="22"/>
        </w:rPr>
        <w:t>d/</w:t>
      </w:r>
      <w:r w:rsidRPr="0036084B">
        <w:rPr>
          <w:sz w:val="22"/>
          <w:szCs w:val="22"/>
        </w:rPr>
        <w:t xml:space="preserve">Deaf or </w:t>
      </w:r>
      <w:r w:rsidR="002529A4">
        <w:rPr>
          <w:sz w:val="22"/>
          <w:szCs w:val="22"/>
        </w:rPr>
        <w:t>h</w:t>
      </w:r>
      <w:r w:rsidRPr="0036084B">
        <w:rPr>
          <w:sz w:val="22"/>
          <w:szCs w:val="22"/>
        </w:rPr>
        <w:t>ard of hearing)</w:t>
      </w:r>
    </w:p>
    <w:p w14:paraId="45199000" w14:textId="2D51018C" w:rsidR="00172FAE" w:rsidRPr="0036084B" w:rsidRDefault="00172FAE" w:rsidP="00172FAE">
      <w:pPr>
        <w:pStyle w:val="BodyText"/>
        <w:ind w:left="360"/>
        <w:rPr>
          <w:sz w:val="22"/>
          <w:szCs w:val="22"/>
        </w:rPr>
      </w:pPr>
      <w:r w:rsidRPr="001D69E4">
        <w:rPr>
          <w:sz w:val="40"/>
          <w:szCs w:val="40"/>
        </w:rPr>
        <w:t>□</w:t>
      </w:r>
      <w:r w:rsidRPr="0036084B">
        <w:rPr>
          <w:sz w:val="22"/>
          <w:szCs w:val="22"/>
        </w:rPr>
        <w:t xml:space="preserve"> mental health condition </w:t>
      </w:r>
      <w:r>
        <w:rPr>
          <w:sz w:val="22"/>
          <w:szCs w:val="22"/>
        </w:rPr>
        <w:t xml:space="preserve">or psychosocial disability </w:t>
      </w:r>
      <w:r w:rsidRPr="0036084B">
        <w:rPr>
          <w:sz w:val="22"/>
          <w:szCs w:val="22"/>
        </w:rPr>
        <w:t>(</w:t>
      </w:r>
      <w:r w:rsidR="00C33475">
        <w:rPr>
          <w:sz w:val="22"/>
          <w:szCs w:val="22"/>
        </w:rPr>
        <w:t xml:space="preserve">for example, </w:t>
      </w:r>
      <w:r w:rsidRPr="0036084B">
        <w:rPr>
          <w:sz w:val="22"/>
          <w:szCs w:val="22"/>
        </w:rPr>
        <w:t>anxiety, depression)</w:t>
      </w:r>
    </w:p>
    <w:p w14:paraId="00B6263F" w14:textId="03F4B159" w:rsidR="00172FAE" w:rsidRPr="0036084B" w:rsidRDefault="00172FAE" w:rsidP="00172FAE">
      <w:pPr>
        <w:pStyle w:val="BodyText"/>
        <w:ind w:left="360"/>
        <w:rPr>
          <w:sz w:val="22"/>
          <w:szCs w:val="22"/>
        </w:rPr>
      </w:pPr>
      <w:r w:rsidRPr="001D69E4">
        <w:rPr>
          <w:sz w:val="40"/>
          <w:szCs w:val="40"/>
        </w:rPr>
        <w:t>□</w:t>
      </w:r>
      <w:r w:rsidRPr="0036084B">
        <w:rPr>
          <w:sz w:val="22"/>
          <w:szCs w:val="22"/>
        </w:rPr>
        <w:t xml:space="preserve"> cognitive or intellectual disability (</w:t>
      </w:r>
      <w:r w:rsidR="00C33475">
        <w:rPr>
          <w:sz w:val="22"/>
          <w:szCs w:val="22"/>
        </w:rPr>
        <w:t xml:space="preserve">for example, </w:t>
      </w:r>
      <w:r w:rsidRPr="0036084B">
        <w:rPr>
          <w:sz w:val="22"/>
          <w:szCs w:val="22"/>
        </w:rPr>
        <w:t>learning difficulties, Down syndrome)</w:t>
      </w:r>
    </w:p>
    <w:p w14:paraId="66E5F4FC" w14:textId="2947AC35" w:rsidR="00172FAE" w:rsidRDefault="00172FAE" w:rsidP="00172FAE">
      <w:pPr>
        <w:pStyle w:val="BodyText"/>
        <w:ind w:left="360"/>
        <w:rPr>
          <w:sz w:val="22"/>
          <w:szCs w:val="22"/>
        </w:rPr>
      </w:pPr>
      <w:r w:rsidRPr="001D69E4">
        <w:rPr>
          <w:sz w:val="40"/>
          <w:szCs w:val="40"/>
        </w:rPr>
        <w:t>□</w:t>
      </w:r>
      <w:r w:rsidRPr="0036084B">
        <w:rPr>
          <w:sz w:val="22"/>
          <w:szCs w:val="22"/>
        </w:rPr>
        <w:t xml:space="preserve"> developmental disability (</w:t>
      </w:r>
      <w:r w:rsidR="00C33475">
        <w:rPr>
          <w:sz w:val="22"/>
          <w:szCs w:val="22"/>
        </w:rPr>
        <w:t xml:space="preserve">for example, </w:t>
      </w:r>
      <w:r w:rsidR="004F457D">
        <w:rPr>
          <w:sz w:val="22"/>
          <w:szCs w:val="22"/>
        </w:rPr>
        <w:t>d</w:t>
      </w:r>
      <w:r w:rsidRPr="0036084B">
        <w:rPr>
          <w:sz w:val="22"/>
          <w:szCs w:val="22"/>
        </w:rPr>
        <w:t xml:space="preserve">evelopmental delay, </w:t>
      </w:r>
      <w:r w:rsidR="004F457D">
        <w:rPr>
          <w:sz w:val="22"/>
          <w:szCs w:val="22"/>
        </w:rPr>
        <w:t>c</w:t>
      </w:r>
      <w:r>
        <w:rPr>
          <w:sz w:val="22"/>
          <w:szCs w:val="22"/>
        </w:rPr>
        <w:t>erebral palsy</w:t>
      </w:r>
      <w:r w:rsidRPr="0036084B">
        <w:rPr>
          <w:sz w:val="22"/>
          <w:szCs w:val="22"/>
        </w:rPr>
        <w:t>)</w:t>
      </w:r>
    </w:p>
    <w:p w14:paraId="1EF446EF" w14:textId="18AAC435" w:rsidR="00172FAE" w:rsidRDefault="00172FAE" w:rsidP="00172FAE">
      <w:pPr>
        <w:pStyle w:val="BodyText"/>
        <w:ind w:left="360"/>
        <w:rPr>
          <w:sz w:val="22"/>
          <w:szCs w:val="22"/>
        </w:rPr>
      </w:pPr>
      <w:r w:rsidRPr="001D69E4">
        <w:rPr>
          <w:sz w:val="40"/>
          <w:szCs w:val="40"/>
        </w:rPr>
        <w:t>□</w:t>
      </w:r>
      <w:r w:rsidRPr="0036084B">
        <w:rPr>
          <w:sz w:val="22"/>
          <w:szCs w:val="22"/>
        </w:rPr>
        <w:t xml:space="preserve"> </w:t>
      </w:r>
      <w:r w:rsidR="008E0AC9">
        <w:rPr>
          <w:sz w:val="22"/>
          <w:szCs w:val="22"/>
        </w:rPr>
        <w:t>n</w:t>
      </w:r>
      <w:r>
        <w:rPr>
          <w:sz w:val="22"/>
          <w:szCs w:val="22"/>
        </w:rPr>
        <w:t>eurodivergent (</w:t>
      </w:r>
      <w:r w:rsidR="00C33475">
        <w:rPr>
          <w:sz w:val="22"/>
          <w:szCs w:val="22"/>
        </w:rPr>
        <w:t xml:space="preserve">for example, </w:t>
      </w:r>
      <w:r w:rsidR="007137D2">
        <w:rPr>
          <w:sz w:val="22"/>
          <w:szCs w:val="22"/>
        </w:rPr>
        <w:t>a</w:t>
      </w:r>
      <w:r>
        <w:rPr>
          <w:sz w:val="22"/>
          <w:szCs w:val="22"/>
        </w:rPr>
        <w:t xml:space="preserve">utism, </w:t>
      </w:r>
      <w:r w:rsidR="004F457D">
        <w:rPr>
          <w:sz w:val="22"/>
          <w:szCs w:val="22"/>
        </w:rPr>
        <w:t>a</w:t>
      </w:r>
      <w:r>
        <w:rPr>
          <w:sz w:val="22"/>
          <w:szCs w:val="22"/>
        </w:rPr>
        <w:t>ttention def</w:t>
      </w:r>
      <w:r w:rsidR="008E0AC9">
        <w:rPr>
          <w:sz w:val="22"/>
          <w:szCs w:val="22"/>
        </w:rPr>
        <w:t>icit</w:t>
      </w:r>
      <w:r>
        <w:rPr>
          <w:sz w:val="22"/>
          <w:szCs w:val="22"/>
        </w:rPr>
        <w:t xml:space="preserve"> hyperactivity disorder) </w:t>
      </w:r>
    </w:p>
    <w:p w14:paraId="1C520688" w14:textId="3485C674" w:rsidR="00172FAE" w:rsidRDefault="00172FAE" w:rsidP="00172FAE">
      <w:pPr>
        <w:pStyle w:val="BodyText"/>
        <w:ind w:firstLine="357"/>
        <w:rPr>
          <w:sz w:val="22"/>
          <w:szCs w:val="22"/>
        </w:rPr>
      </w:pPr>
      <w:r w:rsidRPr="001D69E4">
        <w:rPr>
          <w:sz w:val="40"/>
          <w:szCs w:val="40"/>
        </w:rPr>
        <w:t>□</w:t>
      </w:r>
      <w:r w:rsidRPr="0036084B">
        <w:rPr>
          <w:sz w:val="22"/>
          <w:szCs w:val="22"/>
        </w:rPr>
        <w:t xml:space="preserve"> long term </w:t>
      </w:r>
      <w:r w:rsidR="00D962AD">
        <w:rPr>
          <w:sz w:val="22"/>
          <w:szCs w:val="22"/>
        </w:rPr>
        <w:t xml:space="preserve">or chronic </w:t>
      </w:r>
      <w:r w:rsidRPr="0036084B">
        <w:rPr>
          <w:sz w:val="22"/>
          <w:szCs w:val="22"/>
        </w:rPr>
        <w:t>health condition (</w:t>
      </w:r>
      <w:r w:rsidR="00C33475">
        <w:rPr>
          <w:sz w:val="22"/>
          <w:szCs w:val="22"/>
        </w:rPr>
        <w:t xml:space="preserve">for example, </w:t>
      </w:r>
      <w:r w:rsidRPr="0036084B">
        <w:rPr>
          <w:sz w:val="22"/>
          <w:szCs w:val="22"/>
        </w:rPr>
        <w:t xml:space="preserve">chronic pain, </w:t>
      </w:r>
      <w:r w:rsidR="007137D2">
        <w:rPr>
          <w:sz w:val="22"/>
          <w:szCs w:val="22"/>
        </w:rPr>
        <w:t>d</w:t>
      </w:r>
      <w:r w:rsidRPr="0036084B">
        <w:rPr>
          <w:sz w:val="22"/>
          <w:szCs w:val="22"/>
        </w:rPr>
        <w:t xml:space="preserve">ementia) </w:t>
      </w:r>
    </w:p>
    <w:p w14:paraId="11D162BB" w14:textId="77777777" w:rsidR="00172FAE" w:rsidRPr="00E4320C" w:rsidRDefault="00172FAE" w:rsidP="00172FAE">
      <w:pPr>
        <w:pStyle w:val="BodyText"/>
        <w:ind w:firstLine="357"/>
        <w:rPr>
          <w:sz w:val="22"/>
          <w:szCs w:val="22"/>
        </w:rPr>
      </w:pPr>
      <w:r w:rsidRPr="001D69E4">
        <w:rPr>
          <w:sz w:val="40"/>
          <w:szCs w:val="40"/>
        </w:rPr>
        <w:t>□</w:t>
      </w:r>
      <w:r>
        <w:rPr>
          <w:sz w:val="40"/>
          <w:szCs w:val="40"/>
        </w:rPr>
        <w:t xml:space="preserve"> </w:t>
      </w:r>
      <w:r w:rsidRPr="00E4320C">
        <w:rPr>
          <w:sz w:val="22"/>
          <w:szCs w:val="22"/>
        </w:rPr>
        <w:t>Other</w:t>
      </w:r>
      <w:r>
        <w:rPr>
          <w:sz w:val="22"/>
          <w:szCs w:val="22"/>
        </w:rPr>
        <w:t xml:space="preserve"> (please specify): ______________________________________________________</w:t>
      </w:r>
    </w:p>
    <w:p w14:paraId="28C552D0" w14:textId="77777777" w:rsidR="00172FAE" w:rsidRDefault="00172FAE" w:rsidP="00172FAE">
      <w:pPr>
        <w:pStyle w:val="ListParagraph"/>
        <w:ind w:left="360"/>
        <w:rPr>
          <w:rFonts w:asciiTheme="majorHAnsi" w:hAnsiTheme="majorHAnsi" w:cstheme="majorHAnsi"/>
          <w:b/>
          <w:bCs/>
          <w:sz w:val="22"/>
          <w:szCs w:val="22"/>
        </w:rPr>
      </w:pPr>
    </w:p>
    <w:p w14:paraId="3506B5DA" w14:textId="77777777" w:rsidR="00172FAE" w:rsidRPr="00486C7D" w:rsidRDefault="00172FAE" w:rsidP="00757FB3">
      <w:pPr>
        <w:pStyle w:val="ListNumber"/>
        <w:numPr>
          <w:ilvl w:val="0"/>
          <w:numId w:val="19"/>
        </w:numPr>
        <w:rPr>
          <w:rFonts w:asciiTheme="majorHAnsi" w:hAnsiTheme="majorHAnsi" w:cstheme="majorHAnsi"/>
          <w:b/>
          <w:bCs/>
        </w:rPr>
      </w:pPr>
      <w:r>
        <w:rPr>
          <w:rFonts w:asciiTheme="majorHAnsi" w:hAnsiTheme="majorHAnsi" w:cstheme="majorHAnsi"/>
          <w:b/>
          <w:bCs/>
        </w:rPr>
        <w:t>If you live in City of Sydney local area, which suburb do you live in</w:t>
      </w:r>
      <w:r w:rsidRPr="00486C7D">
        <w:rPr>
          <w:rFonts w:asciiTheme="majorHAnsi" w:hAnsiTheme="majorHAnsi" w:cstheme="majorHAnsi"/>
          <w:b/>
          <w:bCs/>
        </w:rPr>
        <w:t>?</w:t>
      </w:r>
    </w:p>
    <w:p w14:paraId="5D7B4030" w14:textId="77777777" w:rsidR="00172FAE" w:rsidRDefault="00172FAE" w:rsidP="00172FAE">
      <w:pPr>
        <w:pStyle w:val="BodyText"/>
        <w:rPr>
          <w:sz w:val="22"/>
          <w:szCs w:val="22"/>
        </w:rPr>
      </w:pPr>
    </w:p>
    <w:p w14:paraId="1C7731F6" w14:textId="6B0523DD" w:rsidR="00172FAE" w:rsidRPr="0068291C" w:rsidRDefault="007137D2" w:rsidP="0068291C">
      <w:pPr>
        <w:pStyle w:val="BodyText"/>
        <w:ind w:firstLine="357"/>
        <w:rPr>
          <w:sz w:val="22"/>
          <w:szCs w:val="22"/>
        </w:rPr>
      </w:pPr>
      <w:r w:rsidRPr="0068291C">
        <w:rPr>
          <w:sz w:val="22"/>
          <w:szCs w:val="22"/>
        </w:rPr>
        <w:t>Suburb:</w:t>
      </w:r>
      <w:r>
        <w:rPr>
          <w:sz w:val="22"/>
          <w:szCs w:val="22"/>
        </w:rPr>
        <w:t xml:space="preserve"> _______________________________________ </w:t>
      </w:r>
      <w:r w:rsidRPr="0068291C">
        <w:rPr>
          <w:sz w:val="22"/>
          <w:szCs w:val="22"/>
        </w:rPr>
        <w:t>Postcode:</w:t>
      </w:r>
      <w:r>
        <w:rPr>
          <w:sz w:val="22"/>
          <w:szCs w:val="22"/>
        </w:rPr>
        <w:t xml:space="preserve"> ___________________</w:t>
      </w:r>
      <w:r w:rsidR="00172FAE" w:rsidRPr="0036084B">
        <w:rPr>
          <w:sz w:val="22"/>
          <w:szCs w:val="22"/>
        </w:rPr>
        <w:tab/>
      </w:r>
    </w:p>
    <w:p w14:paraId="23C47C44" w14:textId="77777777" w:rsidR="00172FAE" w:rsidRPr="00603BE2" w:rsidRDefault="00172FAE" w:rsidP="00757FB3">
      <w:pPr>
        <w:pStyle w:val="ListNumber"/>
        <w:numPr>
          <w:ilvl w:val="0"/>
          <w:numId w:val="19"/>
        </w:numPr>
        <w:rPr>
          <w:rFonts w:asciiTheme="majorHAnsi" w:hAnsiTheme="majorHAnsi" w:cstheme="majorHAnsi"/>
          <w:b/>
          <w:bCs/>
        </w:rPr>
      </w:pPr>
      <w:r w:rsidRPr="00603BE2">
        <w:rPr>
          <w:rFonts w:asciiTheme="majorHAnsi" w:hAnsiTheme="majorHAnsi" w:cstheme="majorHAnsi"/>
          <w:b/>
          <w:bCs/>
        </w:rPr>
        <w:t xml:space="preserve">* Do you, or the person with disability, visit the City of Sydney local area to: </w:t>
      </w:r>
    </w:p>
    <w:p w14:paraId="43E004A2" w14:textId="77777777" w:rsidR="00172FAE" w:rsidRPr="00603BE2" w:rsidRDefault="00172FAE" w:rsidP="00172FAE">
      <w:pPr>
        <w:pStyle w:val="ListParagraph"/>
        <w:ind w:left="360"/>
        <w:rPr>
          <w:rFonts w:asciiTheme="majorHAnsi" w:hAnsiTheme="majorHAnsi" w:cstheme="majorHAnsi"/>
          <w:i/>
          <w:iCs/>
          <w:sz w:val="22"/>
          <w:szCs w:val="22"/>
        </w:rPr>
      </w:pPr>
      <w:r w:rsidRPr="00603BE2">
        <w:rPr>
          <w:rFonts w:asciiTheme="majorHAnsi" w:hAnsiTheme="majorHAnsi" w:cstheme="majorHAnsi"/>
          <w:i/>
          <w:iCs/>
          <w:sz w:val="22"/>
          <w:szCs w:val="22"/>
        </w:rPr>
        <w:t>(Tick all that apply)</w:t>
      </w:r>
    </w:p>
    <w:p w14:paraId="041EA315" w14:textId="42C3E35F" w:rsidR="00172FAE" w:rsidRPr="0036084B" w:rsidRDefault="00172FAE" w:rsidP="00172FAE">
      <w:pPr>
        <w:pStyle w:val="BodyText"/>
        <w:ind w:firstLine="357"/>
        <w:rPr>
          <w:sz w:val="22"/>
          <w:szCs w:val="22"/>
        </w:rPr>
      </w:pPr>
      <w:r w:rsidRPr="001D69E4">
        <w:rPr>
          <w:sz w:val="40"/>
          <w:szCs w:val="40"/>
        </w:rPr>
        <w:t>□</w:t>
      </w:r>
      <w:r w:rsidRPr="0036084B">
        <w:rPr>
          <w:sz w:val="22"/>
          <w:szCs w:val="22"/>
        </w:rPr>
        <w:t xml:space="preserve"> Go out and/ or </w:t>
      </w:r>
      <w:proofErr w:type="spellStart"/>
      <w:r>
        <w:rPr>
          <w:sz w:val="22"/>
          <w:szCs w:val="22"/>
        </w:rPr>
        <w:t>sociali</w:t>
      </w:r>
      <w:r w:rsidR="0068291C">
        <w:rPr>
          <w:sz w:val="22"/>
          <w:szCs w:val="22"/>
        </w:rPr>
        <w:t>s</w:t>
      </w:r>
      <w:r>
        <w:rPr>
          <w:sz w:val="22"/>
          <w:szCs w:val="22"/>
        </w:rPr>
        <w:t>e</w:t>
      </w:r>
      <w:proofErr w:type="spellEnd"/>
      <w:r>
        <w:rPr>
          <w:sz w:val="22"/>
          <w:szCs w:val="22"/>
        </w:rPr>
        <w:tab/>
      </w:r>
      <w:r>
        <w:rPr>
          <w:sz w:val="22"/>
          <w:szCs w:val="22"/>
        </w:rPr>
        <w:tab/>
      </w:r>
      <w:r>
        <w:rPr>
          <w:sz w:val="22"/>
          <w:szCs w:val="22"/>
        </w:rPr>
        <w:tab/>
      </w:r>
      <w:r w:rsidRPr="001D69E4">
        <w:rPr>
          <w:sz w:val="40"/>
          <w:szCs w:val="40"/>
        </w:rPr>
        <w:t>□</w:t>
      </w:r>
      <w:r w:rsidRPr="0036084B">
        <w:rPr>
          <w:sz w:val="22"/>
          <w:szCs w:val="22"/>
        </w:rPr>
        <w:t xml:space="preserve"> Work</w:t>
      </w:r>
      <w:r>
        <w:rPr>
          <w:sz w:val="22"/>
          <w:szCs w:val="22"/>
        </w:rPr>
        <w:tab/>
      </w:r>
      <w:r>
        <w:rPr>
          <w:sz w:val="22"/>
          <w:szCs w:val="22"/>
        </w:rPr>
        <w:tab/>
      </w:r>
      <w:r>
        <w:rPr>
          <w:sz w:val="22"/>
          <w:szCs w:val="22"/>
        </w:rPr>
        <w:tab/>
      </w:r>
      <w:r>
        <w:rPr>
          <w:sz w:val="22"/>
          <w:szCs w:val="22"/>
        </w:rPr>
        <w:tab/>
      </w:r>
      <w:r w:rsidRPr="001D69E4">
        <w:rPr>
          <w:sz w:val="40"/>
          <w:szCs w:val="40"/>
        </w:rPr>
        <w:t>□</w:t>
      </w:r>
      <w:r w:rsidRPr="0036084B">
        <w:rPr>
          <w:sz w:val="22"/>
          <w:szCs w:val="22"/>
        </w:rPr>
        <w:t xml:space="preserve"> </w:t>
      </w:r>
      <w:r>
        <w:rPr>
          <w:sz w:val="22"/>
          <w:szCs w:val="22"/>
        </w:rPr>
        <w:t>Study</w:t>
      </w:r>
    </w:p>
    <w:p w14:paraId="26630325" w14:textId="58F62BED" w:rsidR="00172FAE" w:rsidRPr="0036084B" w:rsidRDefault="00172FAE" w:rsidP="00172FAE">
      <w:pPr>
        <w:pStyle w:val="BodyText"/>
        <w:ind w:firstLine="357"/>
        <w:rPr>
          <w:sz w:val="22"/>
          <w:szCs w:val="22"/>
        </w:rPr>
      </w:pPr>
      <w:r w:rsidRPr="001D69E4">
        <w:rPr>
          <w:sz w:val="40"/>
          <w:szCs w:val="40"/>
        </w:rPr>
        <w:t>□</w:t>
      </w:r>
      <w:r w:rsidRPr="0036084B">
        <w:rPr>
          <w:sz w:val="22"/>
          <w:szCs w:val="22"/>
        </w:rPr>
        <w:t xml:space="preserve"> Use services, including GPs, post office, banks, gyms, libraries and social services</w:t>
      </w:r>
    </w:p>
    <w:p w14:paraId="3F7C63DB" w14:textId="77777777" w:rsidR="00172FAE" w:rsidRDefault="00172FAE" w:rsidP="00172FAE">
      <w:pPr>
        <w:pStyle w:val="BodyText"/>
        <w:ind w:firstLine="357"/>
        <w:rPr>
          <w:sz w:val="22"/>
          <w:szCs w:val="22"/>
        </w:rPr>
      </w:pPr>
      <w:r w:rsidRPr="001D69E4">
        <w:rPr>
          <w:sz w:val="40"/>
          <w:szCs w:val="40"/>
        </w:rPr>
        <w:t>□</w:t>
      </w:r>
      <w:r w:rsidRPr="0036084B">
        <w:rPr>
          <w:sz w:val="22"/>
          <w:szCs w:val="22"/>
        </w:rPr>
        <w:t xml:space="preserve"> Exercise, do sport or physical activity</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sidRPr="001D69E4">
        <w:rPr>
          <w:sz w:val="40"/>
          <w:szCs w:val="40"/>
        </w:rPr>
        <w:t>□</w:t>
      </w:r>
      <w:r w:rsidRPr="0036084B">
        <w:rPr>
          <w:sz w:val="22"/>
          <w:szCs w:val="22"/>
        </w:rPr>
        <w:t xml:space="preserve"> Go to cultural events</w:t>
      </w:r>
    </w:p>
    <w:p w14:paraId="1D96B03D" w14:textId="6E4454C3" w:rsidR="00172FAE" w:rsidRPr="00757FB3" w:rsidRDefault="00172FAE" w:rsidP="00757FB3">
      <w:pPr>
        <w:pStyle w:val="ListNumber"/>
        <w:numPr>
          <w:ilvl w:val="0"/>
          <w:numId w:val="19"/>
        </w:numPr>
        <w:rPr>
          <w:b/>
          <w:bCs/>
        </w:rPr>
      </w:pPr>
      <w:r w:rsidRPr="00757FB3">
        <w:rPr>
          <w:b/>
          <w:bCs/>
        </w:rPr>
        <w:lastRenderedPageBreak/>
        <w:t>* How old are you</w:t>
      </w:r>
      <w:r w:rsidR="00BD38CB" w:rsidRPr="00757FB3">
        <w:rPr>
          <w:b/>
          <w:bCs/>
        </w:rPr>
        <w:t xml:space="preserve">, or the person with </w:t>
      </w:r>
      <w:r w:rsidR="00E92F54" w:rsidRPr="00757FB3">
        <w:rPr>
          <w:b/>
          <w:bCs/>
        </w:rPr>
        <w:t>disability you care for</w:t>
      </w:r>
      <w:r w:rsidRPr="00757FB3">
        <w:rPr>
          <w:b/>
          <w:bCs/>
        </w:rPr>
        <w:t xml:space="preserve">? </w:t>
      </w:r>
    </w:p>
    <w:p w14:paraId="38F3D8CC" w14:textId="7A1A1FA2" w:rsidR="00172FAE" w:rsidRDefault="00172FAE" w:rsidP="00172FAE">
      <w:pPr>
        <w:rPr>
          <w:rFonts w:cs="Arial"/>
        </w:rPr>
      </w:pPr>
      <w:r w:rsidRPr="001D69E4">
        <w:rPr>
          <w:rFonts w:cs="Arial"/>
          <w:sz w:val="40"/>
          <w:szCs w:val="40"/>
        </w:rPr>
        <w:t>□</w:t>
      </w:r>
      <w:r>
        <w:rPr>
          <w:rFonts w:cs="Arial"/>
          <w:sz w:val="40"/>
          <w:szCs w:val="40"/>
        </w:rPr>
        <w:t xml:space="preserve"> </w:t>
      </w:r>
      <w:r w:rsidR="00262182" w:rsidRPr="00262182">
        <w:rPr>
          <w:rFonts w:cs="Arial"/>
        </w:rPr>
        <w:t xml:space="preserve">0 </w:t>
      </w:r>
      <w:r w:rsidR="00262182">
        <w:rPr>
          <w:rFonts w:cs="Arial"/>
        </w:rPr>
        <w:t>–</w:t>
      </w:r>
      <w:r w:rsidR="00262182" w:rsidRPr="00262182">
        <w:rPr>
          <w:rFonts w:cs="Arial"/>
        </w:rPr>
        <w:t xml:space="preserve"> </w:t>
      </w:r>
      <w:r w:rsidR="0074430D">
        <w:rPr>
          <w:rFonts w:cs="Arial"/>
        </w:rPr>
        <w:t>4</w:t>
      </w:r>
      <w:r w:rsidR="00262182">
        <w:rPr>
          <w:rFonts w:cs="Arial"/>
        </w:rPr>
        <w:tab/>
      </w:r>
      <w:r w:rsidR="00211046">
        <w:rPr>
          <w:rFonts w:cs="Arial"/>
        </w:rPr>
        <w:tab/>
      </w:r>
      <w:r w:rsidR="0074430D" w:rsidRPr="001D69E4">
        <w:rPr>
          <w:rFonts w:cs="Arial"/>
          <w:sz w:val="40"/>
          <w:szCs w:val="40"/>
        </w:rPr>
        <w:t>□</w:t>
      </w:r>
      <w:r w:rsidR="0074430D">
        <w:rPr>
          <w:rFonts w:cs="Arial"/>
          <w:sz w:val="40"/>
          <w:szCs w:val="40"/>
        </w:rPr>
        <w:tab/>
      </w:r>
      <w:r w:rsidR="0074430D">
        <w:rPr>
          <w:rFonts w:cs="Arial"/>
        </w:rPr>
        <w:t xml:space="preserve">5 </w:t>
      </w:r>
      <w:r w:rsidR="0074430D" w:rsidRPr="00001AD5">
        <w:rPr>
          <w:rFonts w:cs="Arial"/>
        </w:rPr>
        <w:t>–</w:t>
      </w:r>
      <w:r w:rsidR="0074430D">
        <w:rPr>
          <w:rFonts w:cs="Arial"/>
        </w:rPr>
        <w:t xml:space="preserve"> 9</w:t>
      </w:r>
      <w:r w:rsidR="0074430D">
        <w:rPr>
          <w:rFonts w:cs="Arial"/>
          <w:sz w:val="40"/>
          <w:szCs w:val="40"/>
        </w:rPr>
        <w:tab/>
      </w:r>
      <w:r w:rsidR="0074430D">
        <w:rPr>
          <w:rFonts w:cs="Arial"/>
          <w:sz w:val="40"/>
          <w:szCs w:val="40"/>
        </w:rPr>
        <w:tab/>
      </w:r>
      <w:r w:rsidR="00262182" w:rsidRPr="001D69E4">
        <w:rPr>
          <w:rFonts w:cs="Arial"/>
          <w:sz w:val="40"/>
          <w:szCs w:val="40"/>
        </w:rPr>
        <w:t>□</w:t>
      </w:r>
      <w:r w:rsidR="00001AD5">
        <w:rPr>
          <w:rFonts w:cs="Arial"/>
          <w:sz w:val="40"/>
          <w:szCs w:val="40"/>
        </w:rPr>
        <w:t xml:space="preserve"> </w:t>
      </w:r>
      <w:r w:rsidR="0074430D">
        <w:rPr>
          <w:rFonts w:cs="Arial"/>
        </w:rPr>
        <w:t>10</w:t>
      </w:r>
      <w:r w:rsidR="00001AD5" w:rsidRPr="00001AD5">
        <w:rPr>
          <w:rFonts w:cs="Arial"/>
        </w:rPr>
        <w:t xml:space="preserve"> – 1</w:t>
      </w:r>
      <w:r w:rsidR="00C51221">
        <w:rPr>
          <w:rFonts w:cs="Arial"/>
        </w:rPr>
        <w:t>5</w:t>
      </w:r>
      <w:r w:rsidR="00001AD5" w:rsidRPr="00001AD5">
        <w:rPr>
          <w:rFonts w:cs="Arial"/>
        </w:rPr>
        <w:t xml:space="preserve"> </w:t>
      </w:r>
      <w:r>
        <w:rPr>
          <w:rFonts w:cs="Arial"/>
        </w:rPr>
        <w:tab/>
      </w:r>
      <w:r>
        <w:rPr>
          <w:rFonts w:cs="Arial"/>
        </w:rPr>
        <w:tab/>
      </w:r>
      <w:r w:rsidRPr="001D69E4">
        <w:rPr>
          <w:rFonts w:cs="Arial"/>
          <w:sz w:val="40"/>
          <w:szCs w:val="40"/>
        </w:rPr>
        <w:t>□</w:t>
      </w:r>
      <w:r>
        <w:rPr>
          <w:rFonts w:cs="Arial"/>
          <w:sz w:val="40"/>
          <w:szCs w:val="40"/>
        </w:rPr>
        <w:t xml:space="preserve"> </w:t>
      </w:r>
      <w:r w:rsidR="0074430D" w:rsidRPr="0074430D">
        <w:rPr>
          <w:rFonts w:cs="Arial"/>
        </w:rPr>
        <w:t>16 – 19</w:t>
      </w:r>
      <w:r w:rsidR="0074430D">
        <w:rPr>
          <w:rFonts w:cs="Arial"/>
          <w:sz w:val="40"/>
          <w:szCs w:val="40"/>
        </w:rPr>
        <w:t xml:space="preserve"> </w:t>
      </w:r>
      <w:r w:rsidR="0074430D">
        <w:rPr>
          <w:rFonts w:cs="Arial"/>
          <w:sz w:val="40"/>
          <w:szCs w:val="40"/>
        </w:rPr>
        <w:tab/>
      </w:r>
      <w:r w:rsidR="0074430D">
        <w:rPr>
          <w:rFonts w:cs="Arial"/>
          <w:sz w:val="40"/>
          <w:szCs w:val="40"/>
        </w:rPr>
        <w:tab/>
      </w:r>
      <w:r w:rsidR="0074430D" w:rsidRPr="001D69E4">
        <w:rPr>
          <w:rFonts w:cs="Arial"/>
          <w:sz w:val="40"/>
          <w:szCs w:val="40"/>
        </w:rPr>
        <w:t>□</w:t>
      </w:r>
      <w:r w:rsidR="0074430D">
        <w:rPr>
          <w:rFonts w:cs="Arial"/>
          <w:sz w:val="40"/>
          <w:szCs w:val="40"/>
        </w:rPr>
        <w:t xml:space="preserve"> </w:t>
      </w:r>
      <w:r>
        <w:rPr>
          <w:rFonts w:cs="Arial"/>
        </w:rPr>
        <w:t xml:space="preserve">20 – 29 </w:t>
      </w:r>
      <w:r>
        <w:rPr>
          <w:rFonts w:cs="Arial"/>
        </w:rPr>
        <w:tab/>
      </w:r>
      <w:r w:rsidR="0074430D">
        <w:rPr>
          <w:rFonts w:cs="Arial"/>
        </w:rPr>
        <w:t xml:space="preserve">      </w:t>
      </w:r>
      <w:r w:rsidRPr="001D69E4">
        <w:rPr>
          <w:rFonts w:cs="Arial"/>
          <w:sz w:val="40"/>
          <w:szCs w:val="40"/>
        </w:rPr>
        <w:t>□</w:t>
      </w:r>
      <w:r>
        <w:rPr>
          <w:rFonts w:cs="Arial"/>
          <w:sz w:val="40"/>
          <w:szCs w:val="40"/>
        </w:rPr>
        <w:t xml:space="preserve"> </w:t>
      </w:r>
      <w:r>
        <w:rPr>
          <w:rFonts w:cs="Arial"/>
        </w:rPr>
        <w:t xml:space="preserve">30 – 39 </w:t>
      </w:r>
    </w:p>
    <w:p w14:paraId="7DD0CC45" w14:textId="33E87D70" w:rsidR="00172FAE" w:rsidRPr="00A05350" w:rsidRDefault="00001AD5" w:rsidP="00172FAE">
      <w:pPr>
        <w:rPr>
          <w:rFonts w:cs="Arial"/>
        </w:rPr>
      </w:pPr>
      <w:r w:rsidRPr="001D69E4">
        <w:rPr>
          <w:rFonts w:cs="Arial"/>
          <w:sz w:val="40"/>
          <w:szCs w:val="40"/>
        </w:rPr>
        <w:t>□</w:t>
      </w:r>
      <w:r>
        <w:rPr>
          <w:rFonts w:cs="Arial"/>
          <w:sz w:val="40"/>
          <w:szCs w:val="40"/>
        </w:rPr>
        <w:t xml:space="preserve"> </w:t>
      </w:r>
      <w:r>
        <w:rPr>
          <w:rFonts w:cs="Arial"/>
        </w:rPr>
        <w:t>40 – 49</w:t>
      </w:r>
      <w:r>
        <w:rPr>
          <w:rFonts w:cs="Arial"/>
        </w:rPr>
        <w:tab/>
      </w:r>
      <w:r>
        <w:rPr>
          <w:rFonts w:cs="Arial"/>
        </w:rPr>
        <w:tab/>
      </w:r>
      <w:r w:rsidR="00172FAE" w:rsidRPr="001D69E4">
        <w:rPr>
          <w:rFonts w:cs="Arial"/>
          <w:sz w:val="40"/>
          <w:szCs w:val="40"/>
        </w:rPr>
        <w:t>□</w:t>
      </w:r>
      <w:r w:rsidR="00172FAE">
        <w:rPr>
          <w:rFonts w:cs="Arial"/>
          <w:sz w:val="40"/>
          <w:szCs w:val="40"/>
        </w:rPr>
        <w:t xml:space="preserve"> </w:t>
      </w:r>
      <w:r w:rsidR="00172FAE">
        <w:rPr>
          <w:rFonts w:cs="Arial"/>
        </w:rPr>
        <w:t>50</w:t>
      </w:r>
      <w:r w:rsidR="00172FAE" w:rsidRPr="0061271A">
        <w:rPr>
          <w:rFonts w:cs="Arial"/>
        </w:rPr>
        <w:t xml:space="preserve"> – </w:t>
      </w:r>
      <w:r w:rsidR="00172FAE">
        <w:rPr>
          <w:rFonts w:cs="Arial"/>
        </w:rPr>
        <w:t>5</w:t>
      </w:r>
      <w:r w:rsidR="00172FAE" w:rsidRPr="0061271A">
        <w:rPr>
          <w:rFonts w:cs="Arial"/>
        </w:rPr>
        <w:t xml:space="preserve">9 </w:t>
      </w:r>
      <w:r w:rsidR="00172FAE">
        <w:rPr>
          <w:rFonts w:cs="Arial"/>
        </w:rPr>
        <w:tab/>
      </w:r>
      <w:r w:rsidR="00172FAE">
        <w:rPr>
          <w:rFonts w:cs="Arial"/>
        </w:rPr>
        <w:tab/>
      </w:r>
      <w:r w:rsidR="00172FAE" w:rsidRPr="001D69E4">
        <w:rPr>
          <w:rFonts w:cs="Arial"/>
          <w:sz w:val="40"/>
          <w:szCs w:val="40"/>
        </w:rPr>
        <w:t>□</w:t>
      </w:r>
      <w:r w:rsidR="00172FAE">
        <w:rPr>
          <w:rFonts w:cs="Arial"/>
          <w:sz w:val="40"/>
          <w:szCs w:val="40"/>
        </w:rPr>
        <w:t xml:space="preserve"> </w:t>
      </w:r>
      <w:r w:rsidR="00172FAE" w:rsidRPr="006E643D">
        <w:rPr>
          <w:rFonts w:cs="Arial"/>
        </w:rPr>
        <w:t>60 – 69</w:t>
      </w:r>
      <w:r w:rsidR="00172FAE">
        <w:rPr>
          <w:rFonts w:cs="Arial"/>
          <w:sz w:val="40"/>
          <w:szCs w:val="40"/>
        </w:rPr>
        <w:t xml:space="preserve"> </w:t>
      </w:r>
      <w:r w:rsidR="00172FAE">
        <w:rPr>
          <w:rFonts w:cs="Arial"/>
          <w:sz w:val="40"/>
          <w:szCs w:val="40"/>
        </w:rPr>
        <w:tab/>
      </w:r>
      <w:r w:rsidR="00172FAE">
        <w:rPr>
          <w:rFonts w:cs="Arial"/>
          <w:sz w:val="40"/>
          <w:szCs w:val="40"/>
        </w:rPr>
        <w:tab/>
      </w:r>
      <w:r w:rsidR="00172FAE" w:rsidRPr="001D69E4">
        <w:rPr>
          <w:rFonts w:cs="Arial"/>
          <w:sz w:val="40"/>
          <w:szCs w:val="40"/>
        </w:rPr>
        <w:t>□</w:t>
      </w:r>
      <w:r w:rsidR="00172FAE">
        <w:rPr>
          <w:rFonts w:cs="Arial"/>
          <w:sz w:val="40"/>
          <w:szCs w:val="40"/>
        </w:rPr>
        <w:t xml:space="preserve"> </w:t>
      </w:r>
      <w:r w:rsidR="00172FAE">
        <w:rPr>
          <w:rFonts w:cs="Arial"/>
          <w:sz w:val="40"/>
          <w:szCs w:val="40"/>
        </w:rPr>
        <w:tab/>
      </w:r>
      <w:r w:rsidR="00172FAE">
        <w:rPr>
          <w:rFonts w:cs="Arial"/>
        </w:rPr>
        <w:t>7</w:t>
      </w:r>
      <w:r w:rsidR="00172FAE" w:rsidRPr="006E643D">
        <w:rPr>
          <w:rFonts w:cs="Arial"/>
        </w:rPr>
        <w:t xml:space="preserve">0 – </w:t>
      </w:r>
      <w:r w:rsidR="00172FAE">
        <w:rPr>
          <w:rFonts w:cs="Arial"/>
        </w:rPr>
        <w:t>7</w:t>
      </w:r>
      <w:r w:rsidR="00172FAE" w:rsidRPr="006E643D">
        <w:rPr>
          <w:rFonts w:cs="Arial"/>
        </w:rPr>
        <w:t>9</w:t>
      </w:r>
      <w:r w:rsidR="00172FAE">
        <w:rPr>
          <w:rFonts w:cs="Arial"/>
          <w:sz w:val="40"/>
          <w:szCs w:val="40"/>
        </w:rPr>
        <w:tab/>
      </w:r>
      <w:r w:rsidR="00172FAE">
        <w:rPr>
          <w:rFonts w:cs="Arial"/>
          <w:sz w:val="40"/>
          <w:szCs w:val="40"/>
        </w:rPr>
        <w:tab/>
      </w:r>
      <w:r w:rsidR="00172FAE" w:rsidRPr="001D69E4">
        <w:rPr>
          <w:rFonts w:cs="Arial"/>
          <w:sz w:val="40"/>
          <w:szCs w:val="40"/>
        </w:rPr>
        <w:t>□</w:t>
      </w:r>
      <w:r w:rsidR="00172FAE">
        <w:rPr>
          <w:rFonts w:cs="Arial"/>
          <w:sz w:val="40"/>
          <w:szCs w:val="40"/>
        </w:rPr>
        <w:t xml:space="preserve"> </w:t>
      </w:r>
      <w:r w:rsidR="00172FAE">
        <w:rPr>
          <w:rFonts w:cs="Arial"/>
        </w:rPr>
        <w:t>80 or older</w:t>
      </w:r>
    </w:p>
    <w:p w14:paraId="4E395BD1" w14:textId="77777777" w:rsidR="00172FAE" w:rsidRDefault="00172FAE" w:rsidP="00172FAE">
      <w:pPr>
        <w:rPr>
          <w:rFonts w:ascii="ArialMTPro-Regular" w:hAnsi="ArialMTPro-Regular" w:cs="ArialMTPro-Regular"/>
          <w:b/>
          <w:bCs/>
        </w:rPr>
      </w:pPr>
    </w:p>
    <w:p w14:paraId="0984385F" w14:textId="5EB6999C" w:rsidR="00172FAE" w:rsidRPr="00757FB3" w:rsidRDefault="00172FAE" w:rsidP="00757FB3">
      <w:pPr>
        <w:pStyle w:val="ListNumber"/>
        <w:numPr>
          <w:ilvl w:val="0"/>
          <w:numId w:val="19"/>
        </w:numPr>
        <w:rPr>
          <w:b/>
          <w:bCs/>
        </w:rPr>
      </w:pPr>
      <w:r w:rsidRPr="00757FB3">
        <w:rPr>
          <w:b/>
          <w:bCs/>
        </w:rPr>
        <w:t xml:space="preserve">What is your cultural background? </w:t>
      </w:r>
      <w:r w:rsidRPr="00757FB3">
        <w:rPr>
          <w:i/>
          <w:iCs/>
        </w:rPr>
        <w:t>(please specify)</w:t>
      </w:r>
      <w:r w:rsidRPr="00E12E9A">
        <w:t xml:space="preserve"> ____________________________</w:t>
      </w:r>
      <w:r w:rsidR="00423B24">
        <w:t>__</w:t>
      </w:r>
      <w:r w:rsidRPr="00E12E9A">
        <w:t>_</w:t>
      </w:r>
    </w:p>
    <w:p w14:paraId="30734704" w14:textId="77777777" w:rsidR="00172FAE" w:rsidRDefault="00172FAE" w:rsidP="00172FAE">
      <w:pPr>
        <w:rPr>
          <w:b/>
          <w:bCs/>
        </w:rPr>
      </w:pPr>
    </w:p>
    <w:p w14:paraId="51782843" w14:textId="4DDA9A3D" w:rsidR="00172FAE" w:rsidRPr="00757FB3" w:rsidRDefault="00172FAE" w:rsidP="00757FB3">
      <w:pPr>
        <w:pStyle w:val="ListNumber"/>
        <w:numPr>
          <w:ilvl w:val="0"/>
          <w:numId w:val="19"/>
        </w:numPr>
        <w:rPr>
          <w:b/>
          <w:bCs/>
        </w:rPr>
      </w:pPr>
      <w:r w:rsidRPr="00757FB3">
        <w:rPr>
          <w:b/>
          <w:bCs/>
        </w:rPr>
        <w:t>Were you born overseas?</w:t>
      </w:r>
    </w:p>
    <w:p w14:paraId="09AD7AF2" w14:textId="77777777" w:rsidR="00172FAE" w:rsidRDefault="00172FAE" w:rsidP="00172FAE">
      <w:pPr>
        <w:rPr>
          <w:rFonts w:cs="Arial"/>
        </w:rPr>
      </w:pPr>
      <w:r w:rsidRPr="001D69E4">
        <w:rPr>
          <w:rFonts w:cs="Arial"/>
          <w:sz w:val="40"/>
          <w:szCs w:val="40"/>
        </w:rPr>
        <w:t>□</w:t>
      </w:r>
      <w:r>
        <w:rPr>
          <w:rFonts w:cs="Arial"/>
          <w:sz w:val="40"/>
          <w:szCs w:val="40"/>
        </w:rPr>
        <w:t xml:space="preserve"> </w:t>
      </w:r>
      <w:r>
        <w:rPr>
          <w:rFonts w:ascii="ArialMTPro-Regular" w:hAnsi="ArialMTPro-Regular" w:cs="ArialMTPro-Regular"/>
        </w:rPr>
        <w:t xml:space="preserve">No </w:t>
      </w:r>
      <w:r>
        <w:rPr>
          <w:rFonts w:ascii="ArialMTPro-Regular" w:hAnsi="ArialMTPro-Regular" w:cs="ArialMTPro-Regular"/>
        </w:rPr>
        <w:tab/>
      </w:r>
      <w:r>
        <w:rPr>
          <w:rFonts w:ascii="ArialMTPro-Regular" w:hAnsi="ArialMTPro-Regular" w:cs="ArialMTPro-Regular"/>
        </w:rPr>
        <w:tab/>
      </w:r>
      <w:r>
        <w:rPr>
          <w:rFonts w:ascii="ArialMTPro-Regular" w:hAnsi="ArialMTPro-Regular" w:cs="ArialMTPro-Regular"/>
        </w:rPr>
        <w:tab/>
      </w:r>
      <w:r>
        <w:rPr>
          <w:rFonts w:ascii="ArialMTPro-Regular" w:hAnsi="ArialMTPro-Regular" w:cs="ArialMTPro-Regular"/>
        </w:rPr>
        <w:tab/>
      </w:r>
      <w:r>
        <w:rPr>
          <w:rFonts w:ascii="ArialMTPro-Regular" w:hAnsi="ArialMTPro-Regular" w:cs="ArialMTPro-Regular"/>
        </w:rPr>
        <w:tab/>
      </w:r>
      <w:r>
        <w:rPr>
          <w:rFonts w:ascii="ArialMTPro-Regular" w:hAnsi="ArialMTPro-Regular" w:cs="ArialMTPro-Regular"/>
        </w:rPr>
        <w:tab/>
      </w:r>
      <w:r w:rsidRPr="001D69E4">
        <w:rPr>
          <w:rFonts w:cs="Arial"/>
          <w:sz w:val="40"/>
          <w:szCs w:val="40"/>
        </w:rPr>
        <w:t>□</w:t>
      </w:r>
      <w:r>
        <w:rPr>
          <w:rFonts w:cs="Arial"/>
          <w:sz w:val="40"/>
          <w:szCs w:val="40"/>
        </w:rPr>
        <w:t xml:space="preserve"> </w:t>
      </w:r>
      <w:r>
        <w:rPr>
          <w:rFonts w:ascii="ArialMTPro-Regular" w:hAnsi="ArialMTPro-Regular" w:cs="ArialMTPro-Regular"/>
        </w:rPr>
        <w:t>Yes</w:t>
      </w:r>
      <w:r>
        <w:rPr>
          <w:rFonts w:ascii="ArialMTPro-Regular" w:hAnsi="ArialMTPro-Regular" w:cs="ArialMTPro-Regular"/>
        </w:rPr>
        <w:tab/>
        <w:t>What country were you born in? _______________________</w:t>
      </w:r>
    </w:p>
    <w:p w14:paraId="5F5238E7" w14:textId="77777777" w:rsidR="00172FAE" w:rsidRDefault="00172FAE" w:rsidP="00172FAE">
      <w:pPr>
        <w:autoSpaceDE w:val="0"/>
        <w:autoSpaceDN w:val="0"/>
        <w:adjustRightInd w:val="0"/>
        <w:spacing w:before="0" w:after="0" w:line="240" w:lineRule="auto"/>
        <w:rPr>
          <w:rFonts w:ascii="ArialMTPro-Regular" w:hAnsi="ArialMTPro-Regular" w:cs="ArialMTPro-Regular"/>
        </w:rPr>
      </w:pPr>
    </w:p>
    <w:p w14:paraId="705DEF73" w14:textId="12AE40A1" w:rsidR="00172FAE" w:rsidRPr="00757FB3" w:rsidRDefault="00172FAE" w:rsidP="00757FB3">
      <w:pPr>
        <w:pStyle w:val="ListNumber"/>
        <w:numPr>
          <w:ilvl w:val="0"/>
          <w:numId w:val="19"/>
        </w:numPr>
        <w:autoSpaceDE w:val="0"/>
        <w:autoSpaceDN w:val="0"/>
        <w:adjustRightInd w:val="0"/>
        <w:spacing w:before="0" w:line="240" w:lineRule="auto"/>
        <w:rPr>
          <w:rFonts w:ascii="ArialMTPro-Regular" w:hAnsi="ArialMTPro-Regular" w:cs="ArialMTPro-Regular"/>
          <w:b/>
          <w:bCs/>
        </w:rPr>
      </w:pPr>
      <w:r w:rsidRPr="00757FB3">
        <w:rPr>
          <w:rFonts w:ascii="ArialMTPro-Regular" w:hAnsi="ArialMTPro-Regular" w:cs="ArialMTPro-Regular"/>
          <w:b/>
          <w:bCs/>
        </w:rPr>
        <w:t>Which language or languages do you speak in your household?</w:t>
      </w:r>
    </w:p>
    <w:p w14:paraId="5EB80071" w14:textId="77777777" w:rsidR="00172FAE" w:rsidRDefault="00172FAE" w:rsidP="00172FAE">
      <w:pPr>
        <w:autoSpaceDE w:val="0"/>
        <w:autoSpaceDN w:val="0"/>
        <w:adjustRightInd w:val="0"/>
        <w:spacing w:before="0" w:after="0" w:line="240" w:lineRule="auto"/>
        <w:rPr>
          <w:rFonts w:ascii="ArialMTPro-Regular" w:hAnsi="ArialMTPro-Regular" w:cs="ArialMTPro-Regular"/>
        </w:rPr>
      </w:pPr>
      <w:r w:rsidRPr="001D69E4">
        <w:rPr>
          <w:rFonts w:cs="Arial"/>
          <w:sz w:val="40"/>
          <w:szCs w:val="40"/>
        </w:rPr>
        <w:t>□</w:t>
      </w:r>
      <w:r>
        <w:rPr>
          <w:rFonts w:cs="Arial"/>
          <w:sz w:val="40"/>
          <w:szCs w:val="40"/>
        </w:rPr>
        <w:t xml:space="preserve"> </w:t>
      </w:r>
      <w:r>
        <w:rPr>
          <w:rFonts w:ascii="ArialMTPro-Regular" w:hAnsi="ArialMTPro-Regular" w:cs="ArialMTPro-Regular"/>
        </w:rPr>
        <w:t xml:space="preserve">English </w:t>
      </w:r>
      <w:r>
        <w:rPr>
          <w:rFonts w:ascii="ArialMTPro-Regular" w:hAnsi="ArialMTPro-Regular" w:cs="ArialMTPro-Regular"/>
        </w:rPr>
        <w:tab/>
      </w:r>
      <w:r>
        <w:rPr>
          <w:rFonts w:ascii="ArialMTPro-Regular" w:hAnsi="ArialMTPro-Regular" w:cs="ArialMTPro-Regular"/>
        </w:rPr>
        <w:tab/>
      </w:r>
      <w:r w:rsidRPr="001D69E4">
        <w:rPr>
          <w:rFonts w:cs="Arial"/>
          <w:sz w:val="40"/>
          <w:szCs w:val="40"/>
        </w:rPr>
        <w:t>□</w:t>
      </w:r>
      <w:r>
        <w:rPr>
          <w:rFonts w:cs="Arial"/>
          <w:sz w:val="40"/>
          <w:szCs w:val="40"/>
        </w:rPr>
        <w:t xml:space="preserve"> </w:t>
      </w:r>
      <w:r>
        <w:rPr>
          <w:rFonts w:ascii="ArialMTPro-Regular" w:hAnsi="ArialMTPro-Regular" w:cs="ArialMTPro-Regular"/>
        </w:rPr>
        <w:t xml:space="preserve">Mandarin </w:t>
      </w:r>
      <w:r>
        <w:rPr>
          <w:rFonts w:ascii="ArialMTPro-Regular" w:hAnsi="ArialMTPro-Regular" w:cs="ArialMTPro-Regular"/>
        </w:rPr>
        <w:tab/>
      </w:r>
      <w:r>
        <w:rPr>
          <w:rFonts w:ascii="ArialMTPro-Regular" w:hAnsi="ArialMTPro-Regular" w:cs="ArialMTPro-Regular"/>
        </w:rPr>
        <w:tab/>
      </w:r>
      <w:r w:rsidRPr="001D69E4">
        <w:rPr>
          <w:rFonts w:cs="Arial"/>
          <w:sz w:val="40"/>
          <w:szCs w:val="40"/>
        </w:rPr>
        <w:t>□</w:t>
      </w:r>
      <w:r>
        <w:rPr>
          <w:rFonts w:cs="Arial"/>
          <w:sz w:val="40"/>
          <w:szCs w:val="40"/>
        </w:rPr>
        <w:t xml:space="preserve"> </w:t>
      </w:r>
      <w:r>
        <w:rPr>
          <w:rFonts w:ascii="ArialMTPro-Regular" w:hAnsi="ArialMTPro-Regular" w:cs="ArialMTPro-Regular"/>
        </w:rPr>
        <w:t xml:space="preserve">Cantonese </w:t>
      </w:r>
      <w:r>
        <w:rPr>
          <w:rFonts w:ascii="ArialMTPro-Regular" w:hAnsi="ArialMTPro-Regular" w:cs="ArialMTPro-Regular"/>
        </w:rPr>
        <w:tab/>
      </w:r>
      <w:r>
        <w:rPr>
          <w:rFonts w:ascii="ArialMTPro-Regular" w:hAnsi="ArialMTPro-Regular" w:cs="ArialMTPro-Regular"/>
        </w:rPr>
        <w:tab/>
      </w:r>
      <w:r w:rsidRPr="001D69E4">
        <w:rPr>
          <w:rFonts w:cs="Arial"/>
          <w:sz w:val="40"/>
          <w:szCs w:val="40"/>
        </w:rPr>
        <w:t>□</w:t>
      </w:r>
      <w:r>
        <w:rPr>
          <w:rFonts w:cs="Arial"/>
          <w:sz w:val="40"/>
          <w:szCs w:val="40"/>
        </w:rPr>
        <w:t xml:space="preserve"> </w:t>
      </w:r>
      <w:r>
        <w:rPr>
          <w:rFonts w:ascii="ArialMTPro-Regular" w:hAnsi="ArialMTPro-Regular" w:cs="ArialMTPro-Regular"/>
        </w:rPr>
        <w:t xml:space="preserve">Thai </w:t>
      </w:r>
      <w:r>
        <w:rPr>
          <w:rFonts w:ascii="ArialMTPro-Regular" w:hAnsi="ArialMTPro-Regular" w:cs="ArialMTPro-Regular"/>
        </w:rPr>
        <w:tab/>
      </w:r>
      <w:r>
        <w:rPr>
          <w:rFonts w:ascii="ArialMTPro-Regular" w:hAnsi="ArialMTPro-Regular" w:cs="ArialMTPro-Regular"/>
        </w:rPr>
        <w:tab/>
      </w:r>
      <w:r w:rsidRPr="001D69E4">
        <w:rPr>
          <w:rFonts w:cs="Arial"/>
          <w:sz w:val="40"/>
          <w:szCs w:val="40"/>
        </w:rPr>
        <w:t>□</w:t>
      </w:r>
      <w:r>
        <w:rPr>
          <w:rFonts w:cs="Arial"/>
          <w:sz w:val="40"/>
          <w:szCs w:val="40"/>
        </w:rPr>
        <w:t xml:space="preserve"> </w:t>
      </w:r>
      <w:r>
        <w:rPr>
          <w:rFonts w:ascii="ArialMTPro-Regular" w:hAnsi="ArialMTPro-Regular" w:cs="ArialMTPro-Regular"/>
        </w:rPr>
        <w:t>Indonesian</w:t>
      </w:r>
    </w:p>
    <w:p w14:paraId="53F5DE05" w14:textId="77777777" w:rsidR="00172FAE" w:rsidRDefault="00172FAE" w:rsidP="00172FAE">
      <w:pPr>
        <w:autoSpaceDE w:val="0"/>
        <w:autoSpaceDN w:val="0"/>
        <w:adjustRightInd w:val="0"/>
        <w:spacing w:before="0" w:after="0" w:line="240" w:lineRule="auto"/>
        <w:rPr>
          <w:rFonts w:ascii="ArialMTPro-Regular" w:hAnsi="ArialMTPro-Regular" w:cs="ArialMTPro-Regular"/>
        </w:rPr>
      </w:pPr>
      <w:r w:rsidRPr="001D69E4">
        <w:rPr>
          <w:rFonts w:cs="Arial"/>
          <w:sz w:val="40"/>
          <w:szCs w:val="40"/>
        </w:rPr>
        <w:t>□</w:t>
      </w:r>
      <w:r>
        <w:rPr>
          <w:rFonts w:cs="Arial"/>
          <w:sz w:val="40"/>
          <w:szCs w:val="40"/>
        </w:rPr>
        <w:t xml:space="preserve"> </w:t>
      </w:r>
      <w:r>
        <w:rPr>
          <w:rFonts w:ascii="ArialMTPro-Regular" w:hAnsi="ArialMTPro-Regular" w:cs="ArialMTPro-Regular"/>
        </w:rPr>
        <w:t xml:space="preserve">Vietnamese </w:t>
      </w:r>
      <w:r>
        <w:rPr>
          <w:rFonts w:ascii="ArialMTPro-Regular" w:hAnsi="ArialMTPro-Regular" w:cs="ArialMTPro-Regular"/>
        </w:rPr>
        <w:tab/>
      </w:r>
      <w:r w:rsidRPr="001D69E4">
        <w:rPr>
          <w:rFonts w:cs="Arial"/>
          <w:sz w:val="40"/>
          <w:szCs w:val="40"/>
        </w:rPr>
        <w:t>□</w:t>
      </w:r>
      <w:r>
        <w:rPr>
          <w:rFonts w:cs="Arial"/>
          <w:sz w:val="40"/>
          <w:szCs w:val="40"/>
        </w:rPr>
        <w:t xml:space="preserve"> </w:t>
      </w:r>
      <w:r>
        <w:rPr>
          <w:rFonts w:ascii="ArialMTPro-Regular" w:hAnsi="ArialMTPro-Regular" w:cs="ArialMTPro-Regular"/>
        </w:rPr>
        <w:t xml:space="preserve">Spanish </w:t>
      </w:r>
      <w:r>
        <w:rPr>
          <w:rFonts w:ascii="ArialMTPro-Regular" w:hAnsi="ArialMTPro-Regular" w:cs="ArialMTPro-Regular"/>
        </w:rPr>
        <w:tab/>
      </w:r>
      <w:r>
        <w:rPr>
          <w:rFonts w:ascii="ArialMTPro-Regular" w:hAnsi="ArialMTPro-Regular" w:cs="ArialMTPro-Regular"/>
        </w:rPr>
        <w:tab/>
      </w:r>
      <w:r w:rsidRPr="001D69E4">
        <w:rPr>
          <w:rFonts w:cs="Arial"/>
          <w:sz w:val="40"/>
          <w:szCs w:val="40"/>
        </w:rPr>
        <w:t>□</w:t>
      </w:r>
      <w:r>
        <w:rPr>
          <w:rFonts w:cs="Arial"/>
          <w:sz w:val="40"/>
          <w:szCs w:val="40"/>
        </w:rPr>
        <w:t xml:space="preserve"> </w:t>
      </w:r>
      <w:r>
        <w:rPr>
          <w:rFonts w:ascii="ArialMTPro-Regular" w:hAnsi="ArialMTPro-Regular" w:cs="ArialMTPro-Regular"/>
        </w:rPr>
        <w:t xml:space="preserve">French </w:t>
      </w:r>
      <w:r>
        <w:rPr>
          <w:rFonts w:ascii="ArialMTPro-Regular" w:hAnsi="ArialMTPro-Regular" w:cs="ArialMTPro-Regular"/>
        </w:rPr>
        <w:tab/>
      </w:r>
      <w:r>
        <w:rPr>
          <w:rFonts w:ascii="ArialMTPro-Regular" w:hAnsi="ArialMTPro-Regular" w:cs="ArialMTPro-Regular"/>
        </w:rPr>
        <w:tab/>
      </w:r>
      <w:r>
        <w:rPr>
          <w:rFonts w:ascii="ArialMTPro-Regular" w:hAnsi="ArialMTPro-Regular" w:cs="ArialMTPro-Regular"/>
        </w:rPr>
        <w:tab/>
      </w:r>
      <w:r w:rsidRPr="001D69E4">
        <w:rPr>
          <w:rFonts w:cs="Arial"/>
          <w:sz w:val="40"/>
          <w:szCs w:val="40"/>
        </w:rPr>
        <w:t>□</w:t>
      </w:r>
      <w:r>
        <w:rPr>
          <w:rFonts w:cs="Arial"/>
          <w:sz w:val="40"/>
          <w:szCs w:val="40"/>
        </w:rPr>
        <w:t xml:space="preserve"> </w:t>
      </w:r>
      <w:r>
        <w:rPr>
          <w:rFonts w:ascii="ArialMTPro-Regular" w:hAnsi="ArialMTPro-Regular" w:cs="ArialMTPro-Regular"/>
        </w:rPr>
        <w:t xml:space="preserve">Italian </w:t>
      </w:r>
      <w:r>
        <w:rPr>
          <w:rFonts w:ascii="ArialMTPro-Regular" w:hAnsi="ArialMTPro-Regular" w:cs="ArialMTPro-Regular"/>
        </w:rPr>
        <w:tab/>
      </w:r>
      <w:r>
        <w:rPr>
          <w:rFonts w:ascii="ArialMTPro-Regular" w:hAnsi="ArialMTPro-Regular" w:cs="ArialMTPro-Regular"/>
        </w:rPr>
        <w:tab/>
      </w:r>
      <w:r w:rsidRPr="001D69E4">
        <w:rPr>
          <w:rFonts w:cs="Arial"/>
          <w:sz w:val="40"/>
          <w:szCs w:val="40"/>
        </w:rPr>
        <w:t>□</w:t>
      </w:r>
      <w:r>
        <w:rPr>
          <w:rFonts w:cs="Arial"/>
          <w:sz w:val="40"/>
          <w:szCs w:val="40"/>
        </w:rPr>
        <w:t xml:space="preserve"> </w:t>
      </w:r>
      <w:r>
        <w:rPr>
          <w:rFonts w:ascii="ArialMTPro-Regular" w:hAnsi="ArialMTPro-Regular" w:cs="ArialMTPro-Regular"/>
        </w:rPr>
        <w:t>Greek</w:t>
      </w:r>
    </w:p>
    <w:p w14:paraId="1A534008" w14:textId="77777777" w:rsidR="00172FAE" w:rsidRPr="0061271A" w:rsidRDefault="00172FAE" w:rsidP="00172FAE">
      <w:r w:rsidRPr="001D69E4">
        <w:rPr>
          <w:rFonts w:cs="Arial"/>
          <w:sz w:val="40"/>
          <w:szCs w:val="40"/>
        </w:rPr>
        <w:t>□</w:t>
      </w:r>
      <w:r>
        <w:rPr>
          <w:rFonts w:cs="Arial"/>
          <w:sz w:val="40"/>
          <w:szCs w:val="40"/>
        </w:rPr>
        <w:t xml:space="preserve"> </w:t>
      </w:r>
      <w:r>
        <w:rPr>
          <w:rFonts w:ascii="ArialMTPro-Regular" w:hAnsi="ArialMTPro-Regular" w:cs="ArialMTPro-Regular"/>
        </w:rPr>
        <w:t xml:space="preserve">Russian </w:t>
      </w:r>
      <w:r>
        <w:rPr>
          <w:rFonts w:ascii="ArialMTPro-Regular" w:hAnsi="ArialMTPro-Regular" w:cs="ArialMTPro-Regular"/>
        </w:rPr>
        <w:tab/>
      </w:r>
      <w:r>
        <w:rPr>
          <w:rFonts w:ascii="ArialMTPro-Regular" w:hAnsi="ArialMTPro-Regular" w:cs="ArialMTPro-Regular"/>
        </w:rPr>
        <w:tab/>
      </w:r>
      <w:r w:rsidRPr="001D69E4">
        <w:rPr>
          <w:rFonts w:cs="Arial"/>
          <w:sz w:val="40"/>
          <w:szCs w:val="40"/>
        </w:rPr>
        <w:t>□</w:t>
      </w:r>
      <w:r>
        <w:rPr>
          <w:rFonts w:cs="Arial"/>
          <w:sz w:val="40"/>
          <w:szCs w:val="40"/>
        </w:rPr>
        <w:t xml:space="preserve"> </w:t>
      </w:r>
      <w:r>
        <w:rPr>
          <w:rFonts w:ascii="ArialMTPro-Regular" w:hAnsi="ArialMTPro-Regular" w:cs="ArialMTPro-Regular"/>
        </w:rPr>
        <w:t xml:space="preserve">Other (please specify) </w:t>
      </w:r>
      <w:r>
        <w:rPr>
          <w:rFonts w:ascii="ArialMTPro-Regular" w:hAnsi="ArialMTPro-Regular" w:cs="ArialMTPro-Regular"/>
        </w:rPr>
        <w:softHyphen/>
      </w:r>
      <w:r>
        <w:rPr>
          <w:rFonts w:ascii="ArialMTPro-Regular" w:hAnsi="ArialMTPro-Regular" w:cs="ArialMTPro-Regular"/>
        </w:rPr>
        <w:softHyphen/>
      </w:r>
      <w:r>
        <w:rPr>
          <w:rFonts w:ascii="ArialMTPro-Regular" w:hAnsi="ArialMTPro-Regular" w:cs="ArialMTPro-Regular"/>
        </w:rPr>
        <w:softHyphen/>
      </w:r>
      <w:r>
        <w:rPr>
          <w:rFonts w:ascii="ArialMTPro-Regular" w:hAnsi="ArialMTPro-Regular" w:cs="ArialMTPro-Regular"/>
        </w:rPr>
        <w:softHyphen/>
      </w:r>
      <w:r>
        <w:rPr>
          <w:rFonts w:ascii="ArialMTPro-Regular" w:hAnsi="ArialMTPro-Regular" w:cs="ArialMTPro-Regular"/>
        </w:rPr>
        <w:softHyphen/>
      </w:r>
      <w:r>
        <w:rPr>
          <w:rFonts w:ascii="ArialMTPro-Regular" w:hAnsi="ArialMTPro-Regular" w:cs="ArialMTPro-Regular"/>
        </w:rPr>
        <w:softHyphen/>
      </w:r>
      <w:r>
        <w:rPr>
          <w:rFonts w:ascii="ArialMTPro-Regular" w:hAnsi="ArialMTPro-Regular" w:cs="ArialMTPro-Regular"/>
        </w:rPr>
        <w:softHyphen/>
      </w:r>
      <w:r>
        <w:rPr>
          <w:rFonts w:ascii="ArialMTPro-Regular" w:hAnsi="ArialMTPro-Regular" w:cs="ArialMTPro-Regular"/>
        </w:rPr>
        <w:softHyphen/>
      </w:r>
      <w:r>
        <w:rPr>
          <w:rFonts w:ascii="ArialMTPro-Regular" w:hAnsi="ArialMTPro-Regular" w:cs="ArialMTPro-Regular"/>
        </w:rPr>
        <w:softHyphen/>
      </w:r>
      <w:r>
        <w:rPr>
          <w:rFonts w:ascii="ArialMTPro-Regular" w:hAnsi="ArialMTPro-Regular" w:cs="ArialMTPro-Regular"/>
        </w:rPr>
        <w:softHyphen/>
      </w:r>
      <w:r>
        <w:rPr>
          <w:rFonts w:ascii="ArialMTPro-Regular" w:hAnsi="ArialMTPro-Regular" w:cs="ArialMTPro-Regular"/>
        </w:rPr>
        <w:softHyphen/>
      </w:r>
      <w:r>
        <w:rPr>
          <w:rFonts w:ascii="ArialMTPro-Regular" w:hAnsi="ArialMTPro-Regular" w:cs="ArialMTPro-Regular"/>
        </w:rPr>
        <w:softHyphen/>
      </w:r>
      <w:r>
        <w:rPr>
          <w:rFonts w:ascii="ArialMTPro-Regular" w:hAnsi="ArialMTPro-Regular" w:cs="ArialMTPro-Regular"/>
        </w:rPr>
        <w:softHyphen/>
      </w:r>
      <w:r>
        <w:rPr>
          <w:rFonts w:ascii="ArialMTPro-Regular" w:hAnsi="ArialMTPro-Regular" w:cs="ArialMTPro-Regular"/>
        </w:rPr>
        <w:softHyphen/>
      </w:r>
      <w:r>
        <w:rPr>
          <w:rFonts w:ascii="ArialMTPro-Regular" w:hAnsi="ArialMTPro-Regular" w:cs="ArialMTPro-Regular"/>
        </w:rPr>
        <w:softHyphen/>
      </w:r>
      <w:r>
        <w:rPr>
          <w:rFonts w:ascii="ArialMTPro-Regular" w:hAnsi="ArialMTPro-Regular" w:cs="ArialMTPro-Regular"/>
        </w:rPr>
        <w:softHyphen/>
      </w:r>
      <w:r>
        <w:rPr>
          <w:rFonts w:ascii="ArialMTPro-Regular" w:hAnsi="ArialMTPro-Regular" w:cs="ArialMTPro-Regular"/>
        </w:rPr>
        <w:softHyphen/>
      </w:r>
      <w:r>
        <w:rPr>
          <w:rFonts w:ascii="ArialMTPro-Regular" w:hAnsi="ArialMTPro-Regular" w:cs="ArialMTPro-Regular"/>
        </w:rPr>
        <w:softHyphen/>
      </w:r>
      <w:r>
        <w:rPr>
          <w:rFonts w:ascii="ArialMTPro-Regular" w:hAnsi="ArialMTPro-Regular" w:cs="ArialMTPro-Regular"/>
        </w:rPr>
        <w:softHyphen/>
      </w:r>
      <w:r>
        <w:rPr>
          <w:rFonts w:ascii="ArialMTPro-Regular" w:hAnsi="ArialMTPro-Regular" w:cs="ArialMTPro-Regular"/>
        </w:rPr>
        <w:softHyphen/>
      </w:r>
      <w:r>
        <w:rPr>
          <w:rFonts w:ascii="ArialMTPro-Regular" w:hAnsi="ArialMTPro-Regular" w:cs="ArialMTPro-Regular"/>
        </w:rPr>
        <w:softHyphen/>
      </w:r>
      <w:r>
        <w:rPr>
          <w:rFonts w:ascii="ArialMTPro-Regular" w:hAnsi="ArialMTPro-Regular" w:cs="ArialMTPro-Regular"/>
        </w:rPr>
        <w:softHyphen/>
      </w:r>
      <w:r>
        <w:rPr>
          <w:rFonts w:ascii="ArialMTPro-Regular" w:hAnsi="ArialMTPro-Regular" w:cs="ArialMTPro-Regular"/>
        </w:rPr>
        <w:softHyphen/>
      </w:r>
      <w:r>
        <w:rPr>
          <w:rFonts w:ascii="ArialMTPro-Regular" w:hAnsi="ArialMTPro-Regular" w:cs="ArialMTPro-Regular"/>
        </w:rPr>
        <w:softHyphen/>
        <w:t>___________________________________________</w:t>
      </w:r>
    </w:p>
    <w:p w14:paraId="06CC410F" w14:textId="5F3DC885" w:rsidR="00172FAE" w:rsidRPr="00757FB3" w:rsidRDefault="001D0594" w:rsidP="001D0594">
      <w:pPr>
        <w:pStyle w:val="ListNumber"/>
        <w:numPr>
          <w:ilvl w:val="0"/>
          <w:numId w:val="0"/>
        </w:numPr>
        <w:ind w:left="360" w:hanging="360"/>
        <w:rPr>
          <w:rFonts w:cstheme="minorHAnsi"/>
          <w:i/>
          <w:iCs/>
          <w:vertAlign w:val="superscript"/>
        </w:rPr>
      </w:pPr>
      <w:r>
        <w:rPr>
          <w:rFonts w:asciiTheme="majorHAnsi" w:hAnsiTheme="majorHAnsi" w:cstheme="majorHAnsi"/>
          <w:b/>
          <w:bCs/>
        </w:rPr>
        <w:t xml:space="preserve">33. </w:t>
      </w:r>
      <w:r w:rsidR="00172FAE" w:rsidRPr="001D0594">
        <w:rPr>
          <w:rFonts w:asciiTheme="majorHAnsi" w:hAnsiTheme="majorHAnsi" w:cstheme="majorHAnsi"/>
          <w:b/>
          <w:bCs/>
        </w:rPr>
        <w:t>How would you describe your sexual orientation?</w:t>
      </w:r>
      <w:r w:rsidR="00172FAE" w:rsidRPr="00757FB3">
        <w:rPr>
          <w:rFonts w:ascii="ArialMTPro-Regular" w:hAnsi="ArialMTPro-Regular" w:cs="ArialMTPro-Regular"/>
        </w:rPr>
        <w:t xml:space="preserve"> </w:t>
      </w:r>
      <w:r w:rsidR="00172FAE" w:rsidRPr="00757FB3">
        <w:rPr>
          <w:rFonts w:cstheme="minorHAnsi"/>
          <w:i/>
          <w:iCs/>
        </w:rPr>
        <w:t>(Please select all that apply)</w:t>
      </w:r>
    </w:p>
    <w:p w14:paraId="64E8A13B" w14:textId="77777777" w:rsidR="00172FAE" w:rsidRDefault="00172FAE" w:rsidP="00172FAE">
      <w:pPr>
        <w:autoSpaceDE w:val="0"/>
        <w:autoSpaceDN w:val="0"/>
        <w:adjustRightInd w:val="0"/>
        <w:spacing w:before="0" w:after="0" w:line="240" w:lineRule="auto"/>
        <w:rPr>
          <w:rFonts w:ascii="ArialMTPro-Regular" w:hAnsi="ArialMTPro-Regular" w:cs="ArialMTPro-Regular"/>
        </w:rPr>
      </w:pPr>
    </w:p>
    <w:p w14:paraId="4B7E4AE5" w14:textId="77777777" w:rsidR="00172FAE" w:rsidRDefault="00172FAE" w:rsidP="00172FAE">
      <w:pPr>
        <w:autoSpaceDE w:val="0"/>
        <w:autoSpaceDN w:val="0"/>
        <w:adjustRightInd w:val="0"/>
        <w:spacing w:before="0" w:after="0" w:line="240" w:lineRule="auto"/>
        <w:rPr>
          <w:rFonts w:ascii="ArialMTPro-Regular" w:hAnsi="ArialMTPro-Regular" w:cs="ArialMTPro-Regular"/>
        </w:rPr>
      </w:pPr>
      <w:r w:rsidRPr="001D69E4">
        <w:rPr>
          <w:rFonts w:cs="Arial"/>
          <w:sz w:val="40"/>
          <w:szCs w:val="40"/>
        </w:rPr>
        <w:t>□</w:t>
      </w:r>
      <w:r>
        <w:rPr>
          <w:rFonts w:cs="Arial"/>
          <w:sz w:val="40"/>
          <w:szCs w:val="40"/>
        </w:rPr>
        <w:t xml:space="preserve"> </w:t>
      </w:r>
      <w:r>
        <w:rPr>
          <w:rFonts w:ascii="ArialMTPro-Regular" w:hAnsi="ArialMTPro-Regular" w:cs="ArialMTPro-Regular"/>
        </w:rPr>
        <w:t xml:space="preserve">Lesbian </w:t>
      </w:r>
      <w:r>
        <w:rPr>
          <w:rFonts w:ascii="ArialMTPro-Regular" w:hAnsi="ArialMTPro-Regular" w:cs="ArialMTPro-Regular"/>
        </w:rPr>
        <w:tab/>
      </w:r>
      <w:r>
        <w:rPr>
          <w:rFonts w:ascii="ArialMTPro-Regular" w:hAnsi="ArialMTPro-Regular" w:cs="ArialMTPro-Regular"/>
        </w:rPr>
        <w:tab/>
      </w:r>
      <w:r>
        <w:rPr>
          <w:rFonts w:ascii="ArialMTPro-Regular" w:hAnsi="ArialMTPro-Regular" w:cs="ArialMTPro-Regular"/>
        </w:rPr>
        <w:tab/>
      </w:r>
      <w:r w:rsidRPr="001D69E4">
        <w:rPr>
          <w:rFonts w:cs="Arial"/>
          <w:sz w:val="40"/>
          <w:szCs w:val="40"/>
        </w:rPr>
        <w:t>□</w:t>
      </w:r>
      <w:r>
        <w:rPr>
          <w:rFonts w:cs="Arial"/>
          <w:sz w:val="40"/>
          <w:szCs w:val="40"/>
        </w:rPr>
        <w:t xml:space="preserve"> </w:t>
      </w:r>
      <w:r>
        <w:rPr>
          <w:rFonts w:ascii="ArialMTPro-Regular" w:hAnsi="ArialMTPro-Regular" w:cs="ArialMTPro-Regular"/>
        </w:rPr>
        <w:t xml:space="preserve">Gay </w:t>
      </w:r>
      <w:r>
        <w:rPr>
          <w:rFonts w:ascii="ArialMTPro-Regular" w:hAnsi="ArialMTPro-Regular" w:cs="ArialMTPro-Regular"/>
        </w:rPr>
        <w:tab/>
      </w:r>
      <w:r>
        <w:rPr>
          <w:rFonts w:ascii="ArialMTPro-Regular" w:hAnsi="ArialMTPro-Regular" w:cs="ArialMTPro-Regular"/>
        </w:rPr>
        <w:tab/>
      </w:r>
      <w:r>
        <w:rPr>
          <w:rFonts w:ascii="ArialMTPro-Regular" w:hAnsi="ArialMTPro-Regular" w:cs="ArialMTPro-Regular"/>
        </w:rPr>
        <w:tab/>
      </w:r>
      <w:r>
        <w:rPr>
          <w:rFonts w:ascii="ArialMTPro-Regular" w:hAnsi="ArialMTPro-Regular" w:cs="ArialMTPro-Regular"/>
        </w:rPr>
        <w:tab/>
      </w:r>
      <w:r w:rsidRPr="001D69E4">
        <w:rPr>
          <w:rFonts w:cs="Arial"/>
          <w:sz w:val="40"/>
          <w:szCs w:val="40"/>
        </w:rPr>
        <w:t>□</w:t>
      </w:r>
      <w:r>
        <w:rPr>
          <w:rFonts w:cs="Arial"/>
          <w:sz w:val="40"/>
          <w:szCs w:val="40"/>
        </w:rPr>
        <w:t xml:space="preserve"> </w:t>
      </w:r>
      <w:r>
        <w:rPr>
          <w:rFonts w:ascii="ArialMTPro-Regular" w:hAnsi="ArialMTPro-Regular" w:cs="ArialMTPro-Regular"/>
        </w:rPr>
        <w:t>Bisexual</w:t>
      </w:r>
      <w:r>
        <w:rPr>
          <w:rFonts w:ascii="ArialMTPro-Regular" w:hAnsi="ArialMTPro-Regular" w:cs="ArialMTPro-Regular"/>
        </w:rPr>
        <w:tab/>
      </w:r>
      <w:r>
        <w:rPr>
          <w:rFonts w:ascii="ArialMTPro-Regular" w:hAnsi="ArialMTPro-Regular" w:cs="ArialMTPro-Regular"/>
        </w:rPr>
        <w:tab/>
      </w:r>
      <w:r>
        <w:rPr>
          <w:rFonts w:ascii="ArialMTPro-Regular" w:hAnsi="ArialMTPro-Regular" w:cs="ArialMTPro-Regular"/>
        </w:rPr>
        <w:tab/>
      </w:r>
      <w:r>
        <w:rPr>
          <w:rFonts w:ascii="ArialMTPro-Regular" w:hAnsi="ArialMTPro-Regular" w:cs="ArialMTPro-Regular"/>
        </w:rPr>
        <w:tab/>
      </w:r>
      <w:r w:rsidRPr="001D69E4">
        <w:rPr>
          <w:rFonts w:cs="Arial"/>
          <w:sz w:val="40"/>
          <w:szCs w:val="40"/>
        </w:rPr>
        <w:t>□</w:t>
      </w:r>
      <w:r>
        <w:rPr>
          <w:rFonts w:cs="Arial"/>
          <w:sz w:val="40"/>
          <w:szCs w:val="40"/>
        </w:rPr>
        <w:t xml:space="preserve"> </w:t>
      </w:r>
      <w:r>
        <w:rPr>
          <w:rFonts w:ascii="ArialMTPro-Regular" w:hAnsi="ArialMTPro-Regular" w:cs="ArialMTPro-Regular"/>
        </w:rPr>
        <w:t xml:space="preserve">Queer </w:t>
      </w:r>
      <w:r>
        <w:rPr>
          <w:rFonts w:ascii="ArialMTPro-Regular" w:hAnsi="ArialMTPro-Regular" w:cs="ArialMTPro-Regular"/>
        </w:rPr>
        <w:tab/>
      </w:r>
      <w:r>
        <w:rPr>
          <w:rFonts w:ascii="ArialMTPro-Regular" w:hAnsi="ArialMTPro-Regular" w:cs="ArialMTPro-Regular"/>
        </w:rPr>
        <w:tab/>
      </w:r>
      <w:r>
        <w:rPr>
          <w:rFonts w:ascii="ArialMTPro-Regular" w:hAnsi="ArialMTPro-Regular" w:cs="ArialMTPro-Regular"/>
        </w:rPr>
        <w:tab/>
      </w:r>
    </w:p>
    <w:p w14:paraId="470C13B3" w14:textId="77777777" w:rsidR="00172FAE" w:rsidRDefault="00172FAE" w:rsidP="00172FAE">
      <w:pPr>
        <w:autoSpaceDE w:val="0"/>
        <w:autoSpaceDN w:val="0"/>
        <w:adjustRightInd w:val="0"/>
        <w:spacing w:before="0" w:after="0" w:line="240" w:lineRule="auto"/>
        <w:rPr>
          <w:rFonts w:ascii="ArialMTPro-Regular" w:hAnsi="ArialMTPro-Regular" w:cs="ArialMTPro-Regular"/>
        </w:rPr>
      </w:pPr>
      <w:r w:rsidRPr="001D69E4">
        <w:rPr>
          <w:rFonts w:cs="Arial"/>
          <w:sz w:val="40"/>
          <w:szCs w:val="40"/>
        </w:rPr>
        <w:t>□</w:t>
      </w:r>
      <w:r>
        <w:rPr>
          <w:rFonts w:cs="Arial"/>
          <w:sz w:val="40"/>
          <w:szCs w:val="40"/>
        </w:rPr>
        <w:t xml:space="preserve"> </w:t>
      </w:r>
      <w:r>
        <w:rPr>
          <w:rFonts w:ascii="ArialMTPro-Regular" w:hAnsi="ArialMTPro-Regular" w:cs="ArialMTPro-Regular"/>
        </w:rPr>
        <w:t>Heterosexual (Straight)</w:t>
      </w:r>
      <w:r>
        <w:rPr>
          <w:rFonts w:ascii="ArialMTPro-Regular" w:hAnsi="ArialMTPro-Regular" w:cs="ArialMTPro-Regular"/>
        </w:rPr>
        <w:tab/>
      </w:r>
      <w:r>
        <w:rPr>
          <w:rFonts w:ascii="ArialMTPro-Regular" w:hAnsi="ArialMTPro-Regular" w:cs="ArialMTPro-Regular"/>
        </w:rPr>
        <w:tab/>
      </w:r>
      <w:r w:rsidRPr="001D69E4">
        <w:rPr>
          <w:rFonts w:cs="Arial"/>
          <w:sz w:val="40"/>
          <w:szCs w:val="40"/>
        </w:rPr>
        <w:t>□</w:t>
      </w:r>
      <w:r>
        <w:rPr>
          <w:rFonts w:ascii="ArialMTPro-Regular" w:hAnsi="ArialMTPro-Regular" w:cs="ArialMTPro-Regular"/>
        </w:rPr>
        <w:tab/>
        <w:t xml:space="preserve">I use a different term </w:t>
      </w:r>
      <w:r w:rsidRPr="00247D9E">
        <w:rPr>
          <w:rFonts w:ascii="ArialMTPro-Regular" w:hAnsi="ArialMTPro-Regular" w:cs="ArialMTPro-Regular"/>
          <w:i/>
          <w:iCs/>
        </w:rPr>
        <w:t xml:space="preserve">(Please specify) </w:t>
      </w:r>
      <w:r>
        <w:rPr>
          <w:rFonts w:ascii="ArialMTPro-Regular" w:hAnsi="ArialMTPro-Regular" w:cs="ArialMTPro-Regular"/>
        </w:rPr>
        <w:t>__________________</w:t>
      </w:r>
    </w:p>
    <w:p w14:paraId="355C9212" w14:textId="77777777" w:rsidR="00172FAE" w:rsidRDefault="00172FAE" w:rsidP="00172FAE">
      <w:pPr>
        <w:autoSpaceDE w:val="0"/>
        <w:autoSpaceDN w:val="0"/>
        <w:adjustRightInd w:val="0"/>
        <w:spacing w:before="0" w:after="0" w:line="240" w:lineRule="auto"/>
        <w:rPr>
          <w:rFonts w:ascii="ArialMTPro-Regular" w:hAnsi="ArialMTPro-Regular" w:cs="ArialMTPro-Regular"/>
        </w:rPr>
      </w:pPr>
      <w:r w:rsidRPr="001D69E4">
        <w:rPr>
          <w:rFonts w:cs="Arial"/>
          <w:sz w:val="40"/>
          <w:szCs w:val="40"/>
        </w:rPr>
        <w:t>□</w:t>
      </w:r>
      <w:r>
        <w:rPr>
          <w:rFonts w:cs="Arial"/>
          <w:sz w:val="40"/>
          <w:szCs w:val="40"/>
        </w:rPr>
        <w:t xml:space="preserve"> </w:t>
      </w:r>
      <w:r>
        <w:rPr>
          <w:rFonts w:ascii="ArialMTPro-Regular" w:hAnsi="ArialMTPro-Regular" w:cs="ArialMTPro-Regular"/>
        </w:rPr>
        <w:t>Don't know</w:t>
      </w:r>
      <w:r>
        <w:rPr>
          <w:rFonts w:ascii="ArialMTPro-Regular" w:hAnsi="ArialMTPro-Regular" w:cs="ArialMTPro-Regular"/>
        </w:rPr>
        <w:tab/>
      </w:r>
      <w:r>
        <w:rPr>
          <w:rFonts w:ascii="ArialMTPro-Regular" w:hAnsi="ArialMTPro-Regular" w:cs="ArialMTPro-Regular"/>
        </w:rPr>
        <w:tab/>
      </w:r>
      <w:r w:rsidRPr="001D69E4">
        <w:rPr>
          <w:rFonts w:cs="Arial"/>
          <w:sz w:val="40"/>
          <w:szCs w:val="40"/>
        </w:rPr>
        <w:t>□</w:t>
      </w:r>
      <w:r>
        <w:rPr>
          <w:rFonts w:ascii="ArialMTPro-Regular" w:hAnsi="ArialMTPro-Regular" w:cs="ArialMTPro-Regular"/>
        </w:rPr>
        <w:tab/>
        <w:t>Prefer not to say</w:t>
      </w:r>
      <w:r>
        <w:rPr>
          <w:rFonts w:ascii="ArialMTPro-Regular" w:hAnsi="ArialMTPro-Regular" w:cs="ArialMTPro-Regular"/>
        </w:rPr>
        <w:tab/>
      </w:r>
      <w:r>
        <w:rPr>
          <w:rFonts w:ascii="ArialMTPro-Regular" w:hAnsi="ArialMTPro-Regular" w:cs="ArialMTPro-Regular"/>
        </w:rPr>
        <w:tab/>
      </w:r>
      <w:r>
        <w:rPr>
          <w:rFonts w:ascii="ArialMTPro-Regular" w:hAnsi="ArialMTPro-Regular" w:cs="ArialMTPro-Regular"/>
        </w:rPr>
        <w:tab/>
      </w:r>
      <w:r>
        <w:rPr>
          <w:rFonts w:ascii="ArialMTPro-Regular" w:hAnsi="ArialMTPro-Regular" w:cs="ArialMTPro-Regular"/>
        </w:rPr>
        <w:tab/>
      </w:r>
    </w:p>
    <w:p w14:paraId="3B5C806D" w14:textId="77777777" w:rsidR="00172FAE" w:rsidRDefault="00172FAE" w:rsidP="00172FAE">
      <w:pPr>
        <w:autoSpaceDE w:val="0"/>
        <w:autoSpaceDN w:val="0"/>
        <w:adjustRightInd w:val="0"/>
        <w:spacing w:before="0" w:after="0" w:line="240" w:lineRule="auto"/>
        <w:rPr>
          <w:rFonts w:ascii="ArialMTPro-Regular" w:hAnsi="ArialMTPro-Regular" w:cs="ArialMTPro-Regular"/>
        </w:rPr>
      </w:pPr>
    </w:p>
    <w:p w14:paraId="66B79ECD" w14:textId="168470EE" w:rsidR="00172FAE" w:rsidRPr="00EA134A" w:rsidRDefault="00757FB3" w:rsidP="00172FAE">
      <w:pPr>
        <w:pStyle w:val="ListParagraph"/>
        <w:ind w:left="360" w:hanging="360"/>
        <w:rPr>
          <w:rFonts w:asciiTheme="minorHAnsi" w:hAnsiTheme="minorHAnsi" w:cstheme="minorHAnsi"/>
          <w:i/>
          <w:iCs/>
          <w:sz w:val="22"/>
          <w:szCs w:val="22"/>
          <w:vertAlign w:val="superscript"/>
        </w:rPr>
      </w:pPr>
      <w:r>
        <w:rPr>
          <w:rFonts w:ascii="ArialMTPro-Regular" w:hAnsi="ArialMTPro-Regular" w:cs="ArialMTPro-Regular"/>
          <w:b/>
          <w:bCs/>
          <w:sz w:val="22"/>
          <w:szCs w:val="22"/>
        </w:rPr>
        <w:t xml:space="preserve">34. </w:t>
      </w:r>
      <w:r w:rsidR="00172FAE" w:rsidRPr="00EA134A">
        <w:rPr>
          <w:rFonts w:asciiTheme="minorHAnsi" w:eastAsia="Calibri" w:hAnsiTheme="minorHAnsi" w:cstheme="minorHAnsi"/>
          <w:b/>
          <w:bCs/>
          <w:kern w:val="2"/>
          <w:sz w:val="22"/>
          <w:szCs w:val="22"/>
          <w14:ligatures w14:val="standardContextual"/>
        </w:rPr>
        <w:t xml:space="preserve">How do you describe your gender? </w:t>
      </w:r>
      <w:r w:rsidR="00172FAE" w:rsidRPr="00EA134A">
        <w:rPr>
          <w:rFonts w:asciiTheme="minorHAnsi" w:hAnsiTheme="minorHAnsi" w:cstheme="minorHAnsi"/>
          <w:i/>
          <w:iCs/>
          <w:sz w:val="22"/>
          <w:szCs w:val="22"/>
        </w:rPr>
        <w:t>(Please select all that apply)</w:t>
      </w:r>
    </w:p>
    <w:p w14:paraId="2D540A12" w14:textId="77777777" w:rsidR="00172FAE" w:rsidRDefault="00172FAE" w:rsidP="00172FAE">
      <w:pPr>
        <w:autoSpaceDE w:val="0"/>
        <w:autoSpaceDN w:val="0"/>
        <w:adjustRightInd w:val="0"/>
        <w:spacing w:before="0" w:after="0" w:line="240" w:lineRule="auto"/>
        <w:rPr>
          <w:rFonts w:asciiTheme="minorHAnsi" w:eastAsia="Calibri" w:hAnsiTheme="minorHAnsi" w:cstheme="minorHAnsi"/>
          <w:kern w:val="2"/>
          <w14:ligatures w14:val="standardContextual"/>
        </w:rPr>
      </w:pPr>
      <w:r w:rsidRPr="001D69E4">
        <w:rPr>
          <w:rFonts w:cs="Arial"/>
          <w:sz w:val="40"/>
          <w:szCs w:val="40"/>
        </w:rPr>
        <w:t>□</w:t>
      </w:r>
      <w:r>
        <w:rPr>
          <w:rFonts w:cs="Arial"/>
          <w:sz w:val="40"/>
          <w:szCs w:val="40"/>
        </w:rPr>
        <w:t xml:space="preserve"> </w:t>
      </w:r>
      <w:r w:rsidRPr="00247D9E">
        <w:rPr>
          <w:rFonts w:asciiTheme="minorHAnsi" w:eastAsia="Calibri" w:hAnsiTheme="minorHAnsi" w:cstheme="minorHAnsi"/>
          <w:kern w:val="2"/>
          <w14:ligatures w14:val="standardContextual"/>
        </w:rPr>
        <w:t>Woman</w:t>
      </w:r>
      <w:r w:rsidRPr="00247D9E">
        <w:rPr>
          <w:rFonts w:asciiTheme="minorHAnsi" w:eastAsia="Calibri" w:hAnsiTheme="minorHAnsi" w:cstheme="minorHAnsi"/>
          <w:kern w:val="2"/>
          <w14:ligatures w14:val="standardContextual"/>
        </w:rPr>
        <w:tab/>
      </w:r>
      <w:r w:rsidRPr="00247D9E">
        <w:rPr>
          <w:rFonts w:asciiTheme="minorHAnsi" w:eastAsia="Calibri" w:hAnsiTheme="minorHAnsi" w:cstheme="minorHAnsi"/>
          <w:kern w:val="2"/>
          <w14:ligatures w14:val="standardContextual"/>
        </w:rPr>
        <w:tab/>
        <w:t xml:space="preserve"> </w:t>
      </w:r>
      <w:r>
        <w:rPr>
          <w:rFonts w:asciiTheme="minorHAnsi" w:eastAsia="Calibri" w:hAnsiTheme="minorHAnsi" w:cstheme="minorHAnsi"/>
          <w:kern w:val="2"/>
          <w14:ligatures w14:val="standardContextual"/>
        </w:rPr>
        <w:tab/>
      </w:r>
      <w:r w:rsidRPr="00247D9E">
        <w:rPr>
          <w:rFonts w:cs="Arial"/>
          <w:sz w:val="40"/>
          <w:szCs w:val="40"/>
        </w:rPr>
        <w:t xml:space="preserve">□ </w:t>
      </w:r>
      <w:r w:rsidRPr="00247D9E">
        <w:rPr>
          <w:rFonts w:asciiTheme="minorHAnsi" w:eastAsia="Calibri" w:hAnsiTheme="minorHAnsi" w:cstheme="minorHAnsi"/>
          <w:kern w:val="2"/>
          <w14:ligatures w14:val="standardContextual"/>
        </w:rPr>
        <w:t xml:space="preserve">Man </w:t>
      </w:r>
      <w:r>
        <w:rPr>
          <w:rFonts w:asciiTheme="minorHAnsi" w:eastAsia="Calibri" w:hAnsiTheme="minorHAnsi" w:cstheme="minorHAnsi"/>
          <w:kern w:val="2"/>
          <w14:ligatures w14:val="standardContextual"/>
        </w:rPr>
        <w:tab/>
      </w:r>
      <w:r>
        <w:rPr>
          <w:rFonts w:asciiTheme="minorHAnsi" w:eastAsia="Calibri" w:hAnsiTheme="minorHAnsi" w:cstheme="minorHAnsi"/>
          <w:kern w:val="2"/>
          <w14:ligatures w14:val="standardContextual"/>
        </w:rPr>
        <w:tab/>
      </w:r>
      <w:r>
        <w:rPr>
          <w:rFonts w:asciiTheme="minorHAnsi" w:eastAsia="Calibri" w:hAnsiTheme="minorHAnsi" w:cstheme="minorHAnsi"/>
          <w:kern w:val="2"/>
          <w14:ligatures w14:val="standardContextual"/>
        </w:rPr>
        <w:tab/>
      </w:r>
      <w:r>
        <w:rPr>
          <w:rFonts w:asciiTheme="minorHAnsi" w:eastAsia="Calibri" w:hAnsiTheme="minorHAnsi" w:cstheme="minorHAnsi"/>
          <w:kern w:val="2"/>
          <w14:ligatures w14:val="standardContextual"/>
        </w:rPr>
        <w:tab/>
      </w:r>
      <w:r w:rsidRPr="00247D9E">
        <w:rPr>
          <w:rFonts w:cs="Arial"/>
          <w:sz w:val="40"/>
          <w:szCs w:val="40"/>
        </w:rPr>
        <w:t xml:space="preserve">□ </w:t>
      </w:r>
      <w:proofErr w:type="gramStart"/>
      <w:r>
        <w:rPr>
          <w:rFonts w:asciiTheme="minorHAnsi" w:eastAsia="Calibri" w:hAnsiTheme="minorHAnsi" w:cstheme="minorHAnsi"/>
          <w:kern w:val="2"/>
          <w14:ligatures w14:val="standardContextual"/>
        </w:rPr>
        <w:t>N</w:t>
      </w:r>
      <w:r w:rsidRPr="00247D9E">
        <w:rPr>
          <w:rFonts w:asciiTheme="minorHAnsi" w:eastAsia="Calibri" w:hAnsiTheme="minorHAnsi" w:cstheme="minorHAnsi"/>
          <w:kern w:val="2"/>
          <w14:ligatures w14:val="standardContextual"/>
        </w:rPr>
        <w:t>on-binary</w:t>
      </w:r>
      <w:proofErr w:type="gramEnd"/>
      <w:r w:rsidRPr="00247D9E">
        <w:rPr>
          <w:rFonts w:asciiTheme="minorHAnsi" w:eastAsia="Calibri" w:hAnsiTheme="minorHAnsi" w:cstheme="minorHAnsi"/>
          <w:kern w:val="2"/>
          <w14:ligatures w14:val="standardContextual"/>
        </w:rPr>
        <w:t xml:space="preserve"> </w:t>
      </w:r>
      <w:r>
        <w:rPr>
          <w:rFonts w:asciiTheme="minorHAnsi" w:eastAsia="Calibri" w:hAnsiTheme="minorHAnsi" w:cstheme="minorHAnsi"/>
          <w:kern w:val="2"/>
          <w14:ligatures w14:val="standardContextual"/>
        </w:rPr>
        <w:tab/>
      </w:r>
      <w:r>
        <w:rPr>
          <w:rFonts w:asciiTheme="minorHAnsi" w:eastAsia="Calibri" w:hAnsiTheme="minorHAnsi" w:cstheme="minorHAnsi"/>
          <w:kern w:val="2"/>
          <w14:ligatures w14:val="standardContextual"/>
        </w:rPr>
        <w:tab/>
      </w:r>
      <w:r>
        <w:rPr>
          <w:rFonts w:asciiTheme="minorHAnsi" w:eastAsia="Calibri" w:hAnsiTheme="minorHAnsi" w:cstheme="minorHAnsi"/>
          <w:kern w:val="2"/>
          <w14:ligatures w14:val="standardContextual"/>
        </w:rPr>
        <w:tab/>
      </w:r>
      <w:r>
        <w:rPr>
          <w:rFonts w:asciiTheme="minorHAnsi" w:eastAsia="Calibri" w:hAnsiTheme="minorHAnsi" w:cstheme="minorHAnsi"/>
          <w:kern w:val="2"/>
          <w14:ligatures w14:val="standardContextual"/>
        </w:rPr>
        <w:tab/>
      </w:r>
    </w:p>
    <w:p w14:paraId="0C132816" w14:textId="77777777" w:rsidR="00172FAE" w:rsidRDefault="00172FAE" w:rsidP="00172FAE">
      <w:pPr>
        <w:autoSpaceDE w:val="0"/>
        <w:autoSpaceDN w:val="0"/>
        <w:adjustRightInd w:val="0"/>
        <w:spacing w:before="0" w:after="0" w:line="240" w:lineRule="auto"/>
        <w:rPr>
          <w:rFonts w:asciiTheme="minorHAnsi" w:eastAsia="Calibri" w:hAnsiTheme="minorHAnsi" w:cstheme="minorHAnsi"/>
          <w:kern w:val="2"/>
          <w14:ligatures w14:val="standardContextual"/>
        </w:rPr>
      </w:pPr>
      <w:r w:rsidRPr="00247D9E">
        <w:rPr>
          <w:rFonts w:cs="Arial"/>
          <w:sz w:val="40"/>
          <w:szCs w:val="40"/>
        </w:rPr>
        <w:t xml:space="preserve">□ </w:t>
      </w:r>
      <w:r w:rsidRPr="00247D9E">
        <w:rPr>
          <w:rFonts w:asciiTheme="minorHAnsi" w:eastAsia="Calibri" w:hAnsiTheme="minorHAnsi" w:cstheme="minorHAnsi"/>
          <w:kern w:val="2"/>
          <w14:ligatures w14:val="standardContextual"/>
        </w:rPr>
        <w:t xml:space="preserve">I use a different term </w:t>
      </w:r>
      <w:r w:rsidRPr="00EA134A">
        <w:rPr>
          <w:rFonts w:asciiTheme="minorHAnsi" w:eastAsia="Calibri" w:hAnsiTheme="minorHAnsi" w:cstheme="minorHAnsi"/>
          <w:i/>
          <w:iCs/>
          <w:kern w:val="2"/>
          <w14:ligatures w14:val="standardContextual"/>
        </w:rPr>
        <w:t>(please specify)</w:t>
      </w:r>
      <w:r>
        <w:rPr>
          <w:rFonts w:asciiTheme="minorHAnsi" w:eastAsia="Calibri" w:hAnsiTheme="minorHAnsi" w:cstheme="minorHAnsi"/>
          <w:kern w:val="2"/>
          <w14:ligatures w14:val="standardContextual"/>
        </w:rPr>
        <w:t xml:space="preserve"> _____________________________________________</w:t>
      </w:r>
    </w:p>
    <w:p w14:paraId="55F59BC6" w14:textId="77777777" w:rsidR="00172FAE" w:rsidRDefault="00172FAE" w:rsidP="00172FAE">
      <w:pPr>
        <w:autoSpaceDE w:val="0"/>
        <w:autoSpaceDN w:val="0"/>
        <w:adjustRightInd w:val="0"/>
        <w:spacing w:before="0" w:after="0" w:line="240" w:lineRule="auto"/>
        <w:rPr>
          <w:rFonts w:asciiTheme="minorHAnsi" w:eastAsia="Calibri" w:hAnsiTheme="minorHAnsi" w:cstheme="minorHAnsi"/>
          <w:kern w:val="2"/>
          <w14:ligatures w14:val="standardContextual"/>
        </w:rPr>
      </w:pPr>
      <w:r w:rsidRPr="00247D9E">
        <w:rPr>
          <w:rFonts w:cs="Arial"/>
          <w:sz w:val="40"/>
          <w:szCs w:val="40"/>
        </w:rPr>
        <w:t xml:space="preserve">□ </w:t>
      </w:r>
      <w:r>
        <w:rPr>
          <w:rFonts w:asciiTheme="minorHAnsi" w:eastAsia="Calibri" w:hAnsiTheme="minorHAnsi" w:cstheme="minorHAnsi"/>
          <w:kern w:val="2"/>
          <w14:ligatures w14:val="standardContextual"/>
        </w:rPr>
        <w:t>D</w:t>
      </w:r>
      <w:r w:rsidRPr="00247D9E">
        <w:rPr>
          <w:rFonts w:asciiTheme="minorHAnsi" w:eastAsia="Calibri" w:hAnsiTheme="minorHAnsi" w:cstheme="minorHAnsi"/>
          <w:kern w:val="2"/>
          <w14:ligatures w14:val="standardContextual"/>
        </w:rPr>
        <w:t xml:space="preserve">on’t know </w:t>
      </w:r>
      <w:r>
        <w:rPr>
          <w:rFonts w:asciiTheme="minorHAnsi" w:eastAsia="Calibri" w:hAnsiTheme="minorHAnsi" w:cstheme="minorHAnsi"/>
          <w:kern w:val="2"/>
          <w14:ligatures w14:val="standardContextual"/>
        </w:rPr>
        <w:tab/>
      </w:r>
      <w:r>
        <w:rPr>
          <w:rFonts w:asciiTheme="minorHAnsi" w:eastAsia="Calibri" w:hAnsiTheme="minorHAnsi" w:cstheme="minorHAnsi"/>
          <w:kern w:val="2"/>
          <w14:ligatures w14:val="standardContextual"/>
        </w:rPr>
        <w:tab/>
      </w:r>
      <w:r w:rsidRPr="00247D9E">
        <w:rPr>
          <w:rFonts w:cs="Arial"/>
          <w:sz w:val="40"/>
          <w:szCs w:val="40"/>
        </w:rPr>
        <w:t xml:space="preserve">□ </w:t>
      </w:r>
      <w:r>
        <w:rPr>
          <w:rFonts w:asciiTheme="minorHAnsi" w:eastAsia="Calibri" w:hAnsiTheme="minorHAnsi" w:cstheme="minorHAnsi"/>
          <w:kern w:val="2"/>
          <w14:ligatures w14:val="standardContextual"/>
        </w:rPr>
        <w:t>P</w:t>
      </w:r>
      <w:r w:rsidRPr="00247D9E">
        <w:rPr>
          <w:rFonts w:asciiTheme="minorHAnsi" w:eastAsia="Calibri" w:hAnsiTheme="minorHAnsi" w:cstheme="minorHAnsi"/>
          <w:kern w:val="2"/>
          <w14:ligatures w14:val="standardContextual"/>
        </w:rPr>
        <w:t xml:space="preserve">refer not to </w:t>
      </w:r>
      <w:r>
        <w:rPr>
          <w:rFonts w:asciiTheme="minorHAnsi" w:eastAsia="Calibri" w:hAnsiTheme="minorHAnsi" w:cstheme="minorHAnsi"/>
          <w:kern w:val="2"/>
          <w14:ligatures w14:val="standardContextual"/>
        </w:rPr>
        <w:t xml:space="preserve">say </w:t>
      </w:r>
      <w:r>
        <w:rPr>
          <w:rFonts w:asciiTheme="minorHAnsi" w:eastAsia="Calibri" w:hAnsiTheme="minorHAnsi" w:cstheme="minorHAnsi"/>
          <w:kern w:val="2"/>
          <w14:ligatures w14:val="standardContextual"/>
        </w:rPr>
        <w:tab/>
      </w:r>
      <w:r>
        <w:rPr>
          <w:rFonts w:asciiTheme="minorHAnsi" w:eastAsia="Calibri" w:hAnsiTheme="minorHAnsi" w:cstheme="minorHAnsi"/>
          <w:kern w:val="2"/>
          <w14:ligatures w14:val="standardContextual"/>
        </w:rPr>
        <w:tab/>
      </w:r>
    </w:p>
    <w:p w14:paraId="4A65D538" w14:textId="77777777" w:rsidR="00172FAE" w:rsidRDefault="00172FAE" w:rsidP="00172FAE">
      <w:pPr>
        <w:autoSpaceDE w:val="0"/>
        <w:autoSpaceDN w:val="0"/>
        <w:adjustRightInd w:val="0"/>
        <w:spacing w:before="0" w:after="0" w:line="240" w:lineRule="auto"/>
        <w:rPr>
          <w:rFonts w:ascii="ArialMTPro-Regular" w:hAnsi="ArialMTPro-Regular" w:cs="ArialMTPro-Regular"/>
        </w:rPr>
      </w:pPr>
    </w:p>
    <w:p w14:paraId="3FB19A76" w14:textId="2BB8B61A" w:rsidR="00172FAE" w:rsidRPr="00EA134A" w:rsidRDefault="00757FB3" w:rsidP="00172FAE">
      <w:pPr>
        <w:pStyle w:val="paragraph"/>
        <w:spacing w:before="0" w:beforeAutospacing="0" w:after="0" w:afterAutospacing="0"/>
        <w:textAlignment w:val="baseline"/>
        <w:rPr>
          <w:rFonts w:ascii="Arial" w:hAnsi="Arial" w:cs="Arial"/>
          <w:sz w:val="18"/>
          <w:szCs w:val="18"/>
        </w:rPr>
      </w:pPr>
      <w:r>
        <w:rPr>
          <w:rStyle w:val="normaltextrun"/>
          <w:rFonts w:ascii="Arial" w:hAnsi="Arial" w:cs="Arial"/>
          <w:b/>
          <w:bCs/>
          <w:sz w:val="22"/>
          <w:szCs w:val="22"/>
        </w:rPr>
        <w:t>35.</w:t>
      </w:r>
      <w:r w:rsidR="00E12E9A">
        <w:rPr>
          <w:rStyle w:val="normaltextrun"/>
          <w:rFonts w:ascii="Arial" w:hAnsi="Arial" w:cs="Arial"/>
          <w:b/>
          <w:bCs/>
          <w:sz w:val="22"/>
          <w:szCs w:val="22"/>
        </w:rPr>
        <w:t xml:space="preserve"> </w:t>
      </w:r>
      <w:r w:rsidR="00172FAE" w:rsidRPr="00EA134A">
        <w:rPr>
          <w:rStyle w:val="normaltextrun"/>
          <w:rFonts w:ascii="Arial" w:hAnsi="Arial" w:cs="Arial"/>
          <w:b/>
          <w:bCs/>
          <w:sz w:val="22"/>
          <w:szCs w:val="22"/>
        </w:rPr>
        <w:t>Were you born with a variation of sex characteristics (this is sometimes called intersex or differences of sex development)?</w:t>
      </w:r>
      <w:r w:rsidR="00172FAE" w:rsidRPr="00EA134A">
        <w:rPr>
          <w:rStyle w:val="eop"/>
          <w:rFonts w:ascii="Arial" w:eastAsia="MS Mincho" w:hAnsi="Arial" w:cs="Arial"/>
          <w:sz w:val="22"/>
          <w:szCs w:val="22"/>
        </w:rPr>
        <w:t> </w:t>
      </w:r>
    </w:p>
    <w:p w14:paraId="1B7F87E5" w14:textId="2F8A5BDD" w:rsidR="00172FAE" w:rsidRDefault="00172FAE" w:rsidP="00172FAE">
      <w:pPr>
        <w:pStyle w:val="paragraph"/>
        <w:spacing w:before="0" w:beforeAutospacing="0" w:after="0" w:afterAutospacing="0"/>
        <w:textAlignment w:val="baseline"/>
        <w:rPr>
          <w:rFonts w:ascii="ArialMTPro-Regular" w:hAnsi="ArialMTPro-Regular" w:cs="ArialMTPro-Regular"/>
        </w:rPr>
      </w:pPr>
      <w:r w:rsidRPr="001D69E4">
        <w:rPr>
          <w:rFonts w:cs="Arial"/>
          <w:sz w:val="40"/>
          <w:szCs w:val="40"/>
        </w:rPr>
        <w:t>□</w:t>
      </w:r>
      <w:r>
        <w:rPr>
          <w:rFonts w:cs="Arial"/>
          <w:sz w:val="40"/>
          <w:szCs w:val="40"/>
        </w:rPr>
        <w:t xml:space="preserve"> </w:t>
      </w:r>
      <w:r w:rsidRPr="00EA134A">
        <w:rPr>
          <w:rFonts w:ascii="ArialMTPro-Regular" w:hAnsi="ArialMTPro-Regular" w:cs="ArialMTPro-Regular"/>
          <w:sz w:val="22"/>
          <w:szCs w:val="22"/>
        </w:rPr>
        <w:t>Yes</w:t>
      </w:r>
      <w:r>
        <w:rPr>
          <w:rFonts w:ascii="ArialMTPro-Regular" w:hAnsi="ArialMTPro-Regular" w:cs="ArialMTPro-Regular"/>
        </w:rPr>
        <w:t xml:space="preserve"> </w:t>
      </w:r>
      <w:r>
        <w:rPr>
          <w:rFonts w:ascii="ArialMTPro-Regular" w:hAnsi="ArialMTPro-Regular" w:cs="ArialMTPro-Regular"/>
        </w:rPr>
        <w:tab/>
      </w:r>
      <w:r>
        <w:rPr>
          <w:rFonts w:ascii="ArialMTPro-Regular" w:hAnsi="ArialMTPro-Regular" w:cs="ArialMTPro-Regular"/>
        </w:rPr>
        <w:tab/>
      </w:r>
      <w:r>
        <w:rPr>
          <w:rFonts w:ascii="ArialMTPro-Regular" w:hAnsi="ArialMTPro-Regular" w:cs="ArialMTPro-Regular"/>
        </w:rPr>
        <w:tab/>
      </w:r>
      <w:r w:rsidRPr="001D69E4">
        <w:rPr>
          <w:rFonts w:cs="Arial"/>
          <w:sz w:val="40"/>
          <w:szCs w:val="40"/>
        </w:rPr>
        <w:t>□</w:t>
      </w:r>
      <w:r>
        <w:rPr>
          <w:rFonts w:cs="Arial"/>
          <w:sz w:val="40"/>
          <w:szCs w:val="40"/>
        </w:rPr>
        <w:t xml:space="preserve"> </w:t>
      </w:r>
      <w:r w:rsidRPr="00EA134A">
        <w:rPr>
          <w:rFonts w:ascii="ArialMTPro-Regular" w:hAnsi="ArialMTPro-Regular" w:cs="ArialMTPro-Regular"/>
          <w:sz w:val="22"/>
          <w:szCs w:val="22"/>
        </w:rPr>
        <w:t xml:space="preserve">No </w:t>
      </w:r>
      <w:r>
        <w:rPr>
          <w:rFonts w:ascii="ArialMTPro-Regular" w:hAnsi="ArialMTPro-Regular" w:cs="ArialMTPro-Regular"/>
        </w:rPr>
        <w:tab/>
      </w:r>
      <w:r>
        <w:rPr>
          <w:rFonts w:ascii="ArialMTPro-Regular" w:hAnsi="ArialMTPro-Regular" w:cs="ArialMTPro-Regular"/>
        </w:rPr>
        <w:tab/>
      </w:r>
      <w:r>
        <w:rPr>
          <w:rFonts w:ascii="ArialMTPro-Regular" w:hAnsi="ArialMTPro-Regular" w:cs="ArialMTPro-Regular"/>
        </w:rPr>
        <w:tab/>
      </w:r>
      <w:r>
        <w:rPr>
          <w:rFonts w:ascii="ArialMTPro-Regular" w:hAnsi="ArialMTPro-Regular" w:cs="ArialMTPro-Regular"/>
        </w:rPr>
        <w:tab/>
      </w:r>
      <w:r w:rsidRPr="001D69E4">
        <w:rPr>
          <w:rFonts w:cs="Arial"/>
          <w:sz w:val="40"/>
          <w:szCs w:val="40"/>
        </w:rPr>
        <w:t>□</w:t>
      </w:r>
      <w:r>
        <w:rPr>
          <w:rFonts w:cs="Arial"/>
          <w:sz w:val="40"/>
          <w:szCs w:val="40"/>
        </w:rPr>
        <w:t xml:space="preserve"> </w:t>
      </w:r>
      <w:r w:rsidRPr="00EA134A">
        <w:rPr>
          <w:rFonts w:ascii="ArialMTPro-Regular" w:hAnsi="ArialMTPro-Regular" w:cs="ArialMTPro-Regular"/>
          <w:sz w:val="22"/>
          <w:szCs w:val="22"/>
        </w:rPr>
        <w:t>Don’t know</w:t>
      </w:r>
      <w:r>
        <w:rPr>
          <w:rFonts w:ascii="ArialMTPro-Regular" w:hAnsi="ArialMTPro-Regular" w:cs="ArialMTPro-Regular"/>
        </w:rPr>
        <w:tab/>
      </w:r>
      <w:r>
        <w:rPr>
          <w:rFonts w:ascii="ArialMTPro-Regular" w:hAnsi="ArialMTPro-Regular" w:cs="ArialMTPro-Regular"/>
        </w:rPr>
        <w:tab/>
      </w:r>
      <w:r>
        <w:rPr>
          <w:rFonts w:ascii="ArialMTPro-Regular" w:hAnsi="ArialMTPro-Regular" w:cs="ArialMTPro-Regular"/>
        </w:rPr>
        <w:tab/>
      </w:r>
      <w:r>
        <w:rPr>
          <w:rFonts w:ascii="ArialMTPro-Regular" w:hAnsi="ArialMTPro-Regular" w:cs="ArialMTPro-Regular"/>
        </w:rPr>
        <w:tab/>
      </w:r>
      <w:r w:rsidRPr="001D69E4">
        <w:rPr>
          <w:rFonts w:cs="Arial"/>
          <w:sz w:val="40"/>
          <w:szCs w:val="40"/>
        </w:rPr>
        <w:t>□</w:t>
      </w:r>
      <w:r>
        <w:rPr>
          <w:rFonts w:cs="Arial"/>
          <w:sz w:val="40"/>
          <w:szCs w:val="40"/>
        </w:rPr>
        <w:t xml:space="preserve"> </w:t>
      </w:r>
      <w:r w:rsidRPr="00EA134A">
        <w:rPr>
          <w:rFonts w:ascii="ArialMTPro-Regular" w:hAnsi="ArialMTPro-Regular" w:cs="ArialMTPro-Regular"/>
          <w:sz w:val="22"/>
          <w:szCs w:val="22"/>
        </w:rPr>
        <w:t xml:space="preserve">prefer not to </w:t>
      </w:r>
      <w:r w:rsidR="00423B24">
        <w:rPr>
          <w:rFonts w:ascii="ArialMTPro-Regular" w:hAnsi="ArialMTPro-Regular" w:cs="ArialMTPro-Regular"/>
          <w:sz w:val="22"/>
          <w:szCs w:val="22"/>
        </w:rPr>
        <w:t>say</w:t>
      </w:r>
      <w:r>
        <w:rPr>
          <w:rFonts w:ascii="ArialMTPro-Regular" w:hAnsi="ArialMTPro-Regular" w:cs="ArialMTPro-Regular"/>
        </w:rPr>
        <w:tab/>
      </w:r>
      <w:r>
        <w:rPr>
          <w:rFonts w:ascii="ArialMTPro-Regular" w:hAnsi="ArialMTPro-Regular" w:cs="ArialMTPro-Regular"/>
        </w:rPr>
        <w:tab/>
      </w:r>
    </w:p>
    <w:p w14:paraId="068D2CAB" w14:textId="77777777" w:rsidR="00172FAE" w:rsidRDefault="00172FAE" w:rsidP="00172FAE">
      <w:pPr>
        <w:autoSpaceDE w:val="0"/>
        <w:autoSpaceDN w:val="0"/>
        <w:adjustRightInd w:val="0"/>
        <w:spacing w:before="0" w:after="0" w:line="240" w:lineRule="auto"/>
        <w:rPr>
          <w:rFonts w:ascii="ArialMTPro-Regular" w:hAnsi="ArialMTPro-Regular" w:cs="ArialMTPro-Regular"/>
          <w:b/>
          <w:bCs/>
        </w:rPr>
      </w:pPr>
    </w:p>
    <w:p w14:paraId="70F752BE" w14:textId="3B100A29" w:rsidR="00172FAE" w:rsidRPr="00FE326F" w:rsidRDefault="00757FB3" w:rsidP="00172FAE">
      <w:pPr>
        <w:autoSpaceDE w:val="0"/>
        <w:autoSpaceDN w:val="0"/>
        <w:adjustRightInd w:val="0"/>
        <w:spacing w:before="0" w:after="0" w:line="240" w:lineRule="auto"/>
        <w:rPr>
          <w:rFonts w:ascii="ArialMTPro-Regular" w:hAnsi="ArialMTPro-Regular" w:cs="ArialMTPro-Regular"/>
          <w:b/>
          <w:bCs/>
        </w:rPr>
      </w:pPr>
      <w:r>
        <w:rPr>
          <w:rFonts w:ascii="ArialMTPro-Regular" w:hAnsi="ArialMTPro-Regular" w:cs="ArialMTPro-Regular"/>
          <w:b/>
          <w:bCs/>
        </w:rPr>
        <w:t>36.</w:t>
      </w:r>
      <w:r w:rsidR="00E12E9A">
        <w:rPr>
          <w:rFonts w:ascii="ArialMTPro-Regular" w:hAnsi="ArialMTPro-Regular" w:cs="ArialMTPro-Regular"/>
          <w:b/>
          <w:bCs/>
        </w:rPr>
        <w:t xml:space="preserve"> </w:t>
      </w:r>
      <w:r w:rsidR="00172FAE">
        <w:rPr>
          <w:rFonts w:ascii="ArialMTPro-Regular" w:hAnsi="ArialMTPro-Regular" w:cs="ArialMTPro-Regular"/>
          <w:b/>
          <w:bCs/>
        </w:rPr>
        <w:t xml:space="preserve">* </w:t>
      </w:r>
      <w:r w:rsidR="00172FAE" w:rsidRPr="00FE326F">
        <w:rPr>
          <w:rFonts w:ascii="ArialMTPro-Regular" w:hAnsi="ArialMTPro-Regular" w:cs="ArialMTPro-Regular"/>
          <w:b/>
          <w:bCs/>
        </w:rPr>
        <w:t>Do you provide regular unpaid support to a person with disability, long term health condition, mental health condition or an older person?</w:t>
      </w:r>
    </w:p>
    <w:p w14:paraId="5B2E2CD2" w14:textId="77777777" w:rsidR="00172FAE" w:rsidRDefault="00172FAE" w:rsidP="00172FAE">
      <w:pPr>
        <w:tabs>
          <w:tab w:val="left" w:pos="357"/>
          <w:tab w:val="left" w:pos="714"/>
          <w:tab w:val="left" w:pos="1071"/>
          <w:tab w:val="left" w:pos="1428"/>
          <w:tab w:val="left" w:pos="1785"/>
          <w:tab w:val="left" w:pos="2142"/>
          <w:tab w:val="left" w:pos="2499"/>
          <w:tab w:val="left" w:pos="2990"/>
        </w:tabs>
        <w:autoSpaceDE w:val="0"/>
        <w:autoSpaceDN w:val="0"/>
        <w:adjustRightInd w:val="0"/>
        <w:spacing w:before="0" w:after="0" w:line="240" w:lineRule="auto"/>
        <w:rPr>
          <w:rFonts w:ascii="ArialMTPro-Regular" w:hAnsi="ArialMTPro-Regular" w:cs="ArialMTPro-Regular"/>
        </w:rPr>
      </w:pPr>
      <w:r w:rsidRPr="001D69E4">
        <w:rPr>
          <w:rFonts w:cs="Arial"/>
          <w:sz w:val="40"/>
          <w:szCs w:val="40"/>
        </w:rPr>
        <w:t>□</w:t>
      </w:r>
      <w:r>
        <w:rPr>
          <w:rFonts w:cs="Arial"/>
          <w:sz w:val="40"/>
          <w:szCs w:val="40"/>
        </w:rPr>
        <w:t xml:space="preserve"> </w:t>
      </w:r>
      <w:r>
        <w:rPr>
          <w:rFonts w:ascii="ArialMTPro-Regular" w:hAnsi="ArialMTPro-Regular" w:cs="ArialMTPro-Regular"/>
        </w:rPr>
        <w:t xml:space="preserve">No </w:t>
      </w:r>
      <w:r>
        <w:rPr>
          <w:rFonts w:ascii="ArialMTPro-Regular" w:hAnsi="ArialMTPro-Regular" w:cs="ArialMTPro-Regular"/>
        </w:rPr>
        <w:tab/>
      </w:r>
      <w:r>
        <w:rPr>
          <w:rFonts w:ascii="ArialMTPro-Regular" w:hAnsi="ArialMTPro-Regular" w:cs="ArialMTPro-Regular"/>
        </w:rPr>
        <w:tab/>
      </w:r>
      <w:r>
        <w:rPr>
          <w:rFonts w:ascii="ArialMTPro-Regular" w:hAnsi="ArialMTPro-Regular" w:cs="ArialMTPro-Regular"/>
        </w:rPr>
        <w:tab/>
      </w:r>
      <w:r>
        <w:rPr>
          <w:rFonts w:ascii="ArialMTPro-Regular" w:hAnsi="ArialMTPro-Regular" w:cs="ArialMTPro-Regular"/>
        </w:rPr>
        <w:tab/>
      </w:r>
      <w:r w:rsidRPr="001D69E4">
        <w:rPr>
          <w:rFonts w:cs="Arial"/>
          <w:sz w:val="40"/>
          <w:szCs w:val="40"/>
        </w:rPr>
        <w:t>□</w:t>
      </w:r>
      <w:r>
        <w:rPr>
          <w:rFonts w:cs="Arial"/>
          <w:sz w:val="40"/>
          <w:szCs w:val="40"/>
        </w:rPr>
        <w:tab/>
      </w:r>
      <w:r>
        <w:rPr>
          <w:rFonts w:ascii="ArialMTPro-Regular" w:hAnsi="ArialMTPro-Regular" w:cs="ArialMTPro-Regular"/>
        </w:rPr>
        <w:t>Yes</w:t>
      </w:r>
      <w:r>
        <w:rPr>
          <w:rFonts w:ascii="ArialMTPro-Regular" w:hAnsi="ArialMTPro-Regular" w:cs="ArialMTPro-Regular"/>
        </w:rPr>
        <w:tab/>
      </w:r>
    </w:p>
    <w:p w14:paraId="157A606A" w14:textId="77777777" w:rsidR="00172FAE" w:rsidRDefault="00172FAE" w:rsidP="00172FAE">
      <w:pPr>
        <w:spacing w:before="0" w:after="0" w:line="240" w:lineRule="auto"/>
      </w:pPr>
    </w:p>
    <w:p w14:paraId="12D17A1C" w14:textId="7C00244B" w:rsidR="00172FAE" w:rsidRDefault="00757FB3" w:rsidP="00172FAE">
      <w:pPr>
        <w:spacing w:before="0" w:after="0" w:line="240" w:lineRule="auto"/>
        <w:rPr>
          <w:b/>
          <w:bCs/>
        </w:rPr>
      </w:pPr>
      <w:r>
        <w:rPr>
          <w:b/>
          <w:bCs/>
        </w:rPr>
        <w:t>37.</w:t>
      </w:r>
      <w:r w:rsidR="00E12E9A">
        <w:rPr>
          <w:b/>
          <w:bCs/>
        </w:rPr>
        <w:t xml:space="preserve"> </w:t>
      </w:r>
      <w:r w:rsidR="00172FAE">
        <w:rPr>
          <w:b/>
          <w:bCs/>
        </w:rPr>
        <w:t xml:space="preserve">* </w:t>
      </w:r>
      <w:r w:rsidR="00172FAE" w:rsidRPr="008473E7">
        <w:rPr>
          <w:b/>
          <w:bCs/>
        </w:rPr>
        <w:t xml:space="preserve">Would you like to receive updates on the progress of the </w:t>
      </w:r>
      <w:r w:rsidR="00877229">
        <w:rPr>
          <w:b/>
          <w:bCs/>
        </w:rPr>
        <w:t>i</w:t>
      </w:r>
      <w:r w:rsidR="00172FAE" w:rsidRPr="008473E7">
        <w:rPr>
          <w:b/>
          <w:bCs/>
        </w:rPr>
        <w:t>nclusion (disability) action plan</w:t>
      </w:r>
      <w:r w:rsidR="00877229">
        <w:rPr>
          <w:b/>
          <w:bCs/>
        </w:rPr>
        <w:t xml:space="preserve"> 2025</w:t>
      </w:r>
      <w:r w:rsidR="00877229" w:rsidRPr="00877229">
        <w:rPr>
          <w:rStyle w:val="normaltextrun"/>
          <w:rFonts w:cs="Arial"/>
          <w:b/>
          <w:bCs/>
          <w:color w:val="000000" w:themeColor="text1"/>
          <w:bdr w:val="none" w:sz="0" w:space="0" w:color="auto" w:frame="1"/>
        </w:rPr>
        <w:t>–</w:t>
      </w:r>
      <w:r w:rsidR="00877229">
        <w:rPr>
          <w:b/>
          <w:bCs/>
        </w:rPr>
        <w:t>29</w:t>
      </w:r>
      <w:r w:rsidR="00172FAE" w:rsidRPr="008473E7">
        <w:rPr>
          <w:b/>
          <w:bCs/>
        </w:rPr>
        <w:t>?</w:t>
      </w:r>
    </w:p>
    <w:p w14:paraId="09462F1C" w14:textId="77777777" w:rsidR="00172FAE" w:rsidRDefault="00172FAE" w:rsidP="00172FAE">
      <w:pPr>
        <w:spacing w:before="0" w:after="0" w:line="240" w:lineRule="auto"/>
        <w:rPr>
          <w:rFonts w:ascii="ArialMTPro-Regular" w:hAnsi="ArialMTPro-Regular" w:cs="ArialMTPro-Regular"/>
        </w:rPr>
      </w:pPr>
      <w:r w:rsidRPr="001D69E4">
        <w:rPr>
          <w:rFonts w:cs="Arial"/>
          <w:sz w:val="40"/>
          <w:szCs w:val="40"/>
        </w:rPr>
        <w:t>□</w:t>
      </w:r>
      <w:r>
        <w:rPr>
          <w:rFonts w:cs="Arial"/>
          <w:sz w:val="40"/>
          <w:szCs w:val="40"/>
        </w:rPr>
        <w:t xml:space="preserve"> </w:t>
      </w:r>
      <w:r w:rsidRPr="00654769">
        <w:rPr>
          <w:rFonts w:asciiTheme="majorHAnsi" w:hAnsiTheme="majorHAnsi" w:cstheme="majorHAnsi"/>
        </w:rPr>
        <w:t xml:space="preserve">No </w:t>
      </w:r>
      <w:r>
        <w:rPr>
          <w:rFonts w:ascii="ArialMTPro-Regular" w:hAnsi="ArialMTPro-Regular" w:cs="ArialMTPro-Regular"/>
        </w:rPr>
        <w:tab/>
      </w:r>
      <w:r>
        <w:rPr>
          <w:rFonts w:ascii="ArialMTPro-Regular" w:hAnsi="ArialMTPro-Regular" w:cs="ArialMTPro-Regular"/>
        </w:rPr>
        <w:tab/>
      </w:r>
      <w:r>
        <w:rPr>
          <w:rFonts w:ascii="ArialMTPro-Regular" w:hAnsi="ArialMTPro-Regular" w:cs="ArialMTPro-Regular"/>
        </w:rPr>
        <w:tab/>
      </w:r>
      <w:r>
        <w:rPr>
          <w:rFonts w:ascii="ArialMTPro-Regular" w:hAnsi="ArialMTPro-Regular" w:cs="ArialMTPro-Regular"/>
        </w:rPr>
        <w:tab/>
      </w:r>
      <w:r w:rsidRPr="001D69E4">
        <w:rPr>
          <w:rFonts w:cs="Arial"/>
          <w:sz w:val="40"/>
          <w:szCs w:val="40"/>
        </w:rPr>
        <w:t>□</w:t>
      </w:r>
      <w:r>
        <w:rPr>
          <w:rFonts w:cs="Arial"/>
          <w:sz w:val="40"/>
          <w:szCs w:val="40"/>
        </w:rPr>
        <w:tab/>
      </w:r>
      <w:r w:rsidRPr="00654769">
        <w:rPr>
          <w:rFonts w:asciiTheme="majorHAnsi" w:hAnsiTheme="majorHAnsi" w:cstheme="majorHAnsi"/>
        </w:rPr>
        <w:t>Yes</w:t>
      </w:r>
      <w:r>
        <w:rPr>
          <w:rFonts w:ascii="ArialMTPro-Regular" w:hAnsi="ArialMTPro-Regular" w:cs="ArialMTPro-Regular"/>
        </w:rPr>
        <w:tab/>
      </w:r>
      <w:r>
        <w:rPr>
          <w:rFonts w:ascii="ArialMTPro-Regular" w:hAnsi="ArialMTPro-Regular" w:cs="ArialMTPro-Regular"/>
        </w:rPr>
        <w:tab/>
      </w:r>
    </w:p>
    <w:p w14:paraId="6489FBB8" w14:textId="77777777" w:rsidR="00172FAE" w:rsidRDefault="00172FAE" w:rsidP="00172FAE">
      <w:pPr>
        <w:spacing w:before="0" w:after="0" w:line="240" w:lineRule="auto"/>
        <w:rPr>
          <w:rFonts w:ascii="ArialMTPro-Regular" w:hAnsi="ArialMTPro-Regular" w:cs="ArialMTPro-Regular"/>
        </w:rPr>
      </w:pPr>
    </w:p>
    <w:p w14:paraId="1C8AA4AD" w14:textId="7DDAF1D5" w:rsidR="00172FAE" w:rsidRDefault="00172FAE" w:rsidP="00172FAE">
      <w:pPr>
        <w:spacing w:before="0" w:after="0" w:line="240" w:lineRule="auto"/>
        <w:rPr>
          <w:rFonts w:ascii="ArialMTPro-Regular" w:hAnsi="ArialMTPro-Regular" w:cs="ArialMTPro-Regular"/>
        </w:rPr>
      </w:pPr>
      <w:r>
        <w:rPr>
          <w:rFonts w:ascii="ArialMTPro-Regular" w:hAnsi="ArialMTPro-Regular" w:cs="ArialMTPro-Regular"/>
        </w:rPr>
        <w:t>Email: ________________________________________________________________________</w:t>
      </w:r>
    </w:p>
    <w:p w14:paraId="35A533C6" w14:textId="77777777" w:rsidR="00D416CF" w:rsidRDefault="00D416CF" w:rsidP="00172FAE">
      <w:pPr>
        <w:spacing w:before="0" w:after="0" w:line="240" w:lineRule="auto"/>
        <w:rPr>
          <w:rFonts w:ascii="ArialMTPro-Regular" w:hAnsi="ArialMTPro-Regular" w:cs="ArialMTPro-Regular"/>
        </w:rPr>
      </w:pPr>
    </w:p>
    <w:p w14:paraId="3B35973A" w14:textId="65ACBB76" w:rsidR="003C3870" w:rsidRDefault="003C3870" w:rsidP="003C3870">
      <w:pPr>
        <w:pStyle w:val="Heading1"/>
      </w:pPr>
      <w:bookmarkStart w:id="13" w:name="_Toc173309261"/>
      <w:r>
        <w:lastRenderedPageBreak/>
        <w:t>Thank you</w:t>
      </w:r>
      <w:bookmarkEnd w:id="13"/>
    </w:p>
    <w:p w14:paraId="2978EACC" w14:textId="73878E47" w:rsidR="003C3870" w:rsidRDefault="003C3870" w:rsidP="003C3870">
      <w:pPr>
        <w:autoSpaceDE w:val="0"/>
        <w:autoSpaceDN w:val="0"/>
        <w:adjustRightInd w:val="0"/>
        <w:spacing w:before="0" w:after="0" w:line="240" w:lineRule="auto"/>
        <w:rPr>
          <w:rFonts w:ascii="ArialMTPro-Regular" w:hAnsi="ArialMTPro-Regular" w:cs="ArialMTPro-Regular"/>
          <w:color w:val="000000"/>
        </w:rPr>
      </w:pPr>
      <w:r>
        <w:rPr>
          <w:rFonts w:ascii="ArialMTPro-Regular" w:hAnsi="ArialMTPro-Regular" w:cs="ArialMTPro-Regular"/>
          <w:color w:val="000000"/>
        </w:rPr>
        <w:t xml:space="preserve">Please return your completed survey by </w:t>
      </w:r>
      <w:r w:rsidR="00D962AD">
        <w:rPr>
          <w:rFonts w:ascii="ArialMTPro-Regular" w:hAnsi="ArialMTPro-Regular" w:cs="ArialMTPro-Regular"/>
          <w:b/>
          <w:bCs/>
          <w:color w:val="000000" w:themeColor="text1"/>
        </w:rPr>
        <w:t>1</w:t>
      </w:r>
      <w:r w:rsidR="007F23C6">
        <w:rPr>
          <w:rFonts w:ascii="ArialMTPro-Regular" w:hAnsi="ArialMTPro-Regular" w:cs="ArialMTPro-Regular"/>
          <w:b/>
          <w:bCs/>
          <w:color w:val="000000" w:themeColor="text1"/>
        </w:rPr>
        <w:t>7</w:t>
      </w:r>
      <w:r w:rsidRPr="00A17240">
        <w:rPr>
          <w:rFonts w:ascii="ArialMTPro-Regular" w:hAnsi="ArialMTPro-Regular" w:cs="ArialMTPro-Regular"/>
          <w:b/>
          <w:bCs/>
          <w:color w:val="000000" w:themeColor="text1"/>
        </w:rPr>
        <w:t xml:space="preserve"> September 2024</w:t>
      </w:r>
      <w:r w:rsidR="008964D5">
        <w:rPr>
          <w:rFonts w:ascii="ArialMTPro-Regular" w:hAnsi="ArialMTPro-Regular" w:cs="ArialMTPro-Regular"/>
          <w:color w:val="000000"/>
        </w:rPr>
        <w:t>, a</w:t>
      </w:r>
      <w:r>
        <w:rPr>
          <w:rFonts w:ascii="ArialMTPro-Regular" w:hAnsi="ArialMTPro-Regular" w:cs="ArialMTPro-Regular"/>
          <w:color w:val="000000"/>
        </w:rPr>
        <w:t>ddressed to:</w:t>
      </w:r>
    </w:p>
    <w:p w14:paraId="1ED45560" w14:textId="77777777" w:rsidR="003C3870" w:rsidRDefault="003C3870" w:rsidP="003C3870">
      <w:pPr>
        <w:autoSpaceDE w:val="0"/>
        <w:autoSpaceDN w:val="0"/>
        <w:adjustRightInd w:val="0"/>
        <w:spacing w:before="0" w:after="0" w:line="240" w:lineRule="auto"/>
        <w:rPr>
          <w:rFonts w:ascii="ArialMTPro-Regular" w:hAnsi="ArialMTPro-Regular" w:cs="ArialMTPro-Regular"/>
          <w:color w:val="000000"/>
        </w:rPr>
      </w:pPr>
    </w:p>
    <w:p w14:paraId="0C8BE7F0" w14:textId="77777777" w:rsidR="00137AB4" w:rsidRPr="00137AB4" w:rsidRDefault="00137AB4" w:rsidP="00137AB4">
      <w:pPr>
        <w:autoSpaceDE w:val="0"/>
        <w:autoSpaceDN w:val="0"/>
        <w:adjustRightInd w:val="0"/>
        <w:spacing w:before="0" w:after="0" w:line="240" w:lineRule="auto"/>
        <w:rPr>
          <w:rFonts w:ascii="ArialMTPro-Regular" w:hAnsi="ArialMTPro-Regular" w:cs="ArialMTPro-Regular"/>
          <w:color w:val="000000"/>
        </w:rPr>
      </w:pPr>
      <w:r w:rsidRPr="00137AB4">
        <w:rPr>
          <w:rFonts w:ascii="ArialMTPro-Regular" w:hAnsi="ArialMTPro-Regular" w:cs="ArialMTPro-Regular"/>
          <w:color w:val="000000"/>
        </w:rPr>
        <w:t>City of Sydney Council</w:t>
      </w:r>
    </w:p>
    <w:p w14:paraId="6E4DA519" w14:textId="6AA719C4" w:rsidR="00137AB4" w:rsidRPr="00137AB4" w:rsidRDefault="00137AB4" w:rsidP="00137AB4">
      <w:pPr>
        <w:autoSpaceDE w:val="0"/>
        <w:autoSpaceDN w:val="0"/>
        <w:adjustRightInd w:val="0"/>
        <w:spacing w:before="0" w:after="0" w:line="240" w:lineRule="auto"/>
        <w:rPr>
          <w:rFonts w:ascii="ArialMTPro-Regular" w:hAnsi="ArialMTPro-Regular" w:cs="ArialMTPro-Regular"/>
          <w:color w:val="000000"/>
        </w:rPr>
      </w:pPr>
      <w:r>
        <w:rPr>
          <w:rFonts w:ascii="ArialMTPro-Regular" w:hAnsi="ArialMTPro-Regular" w:cs="ArialMTPro-Regular"/>
          <w:color w:val="000000"/>
        </w:rPr>
        <w:t>Inclusion (disability) action plan survey</w:t>
      </w:r>
    </w:p>
    <w:p w14:paraId="33C391CA" w14:textId="4F1DE982" w:rsidR="00137AB4" w:rsidRPr="00137AB4" w:rsidRDefault="00137AB4" w:rsidP="00137AB4">
      <w:pPr>
        <w:autoSpaceDE w:val="0"/>
        <w:autoSpaceDN w:val="0"/>
        <w:adjustRightInd w:val="0"/>
        <w:spacing w:before="0" w:after="0" w:line="240" w:lineRule="auto"/>
        <w:rPr>
          <w:rFonts w:ascii="ArialMTPro-Regular" w:hAnsi="ArialMTPro-Regular" w:cs="ArialMTPro-Regular"/>
          <w:color w:val="000000"/>
        </w:rPr>
      </w:pPr>
      <w:r w:rsidRPr="00137AB4">
        <w:rPr>
          <w:rFonts w:ascii="ArialMTPro-Regular" w:hAnsi="ArialMTPro-Regular" w:cs="ArialMTPro-Regular"/>
          <w:color w:val="000000"/>
        </w:rPr>
        <w:t xml:space="preserve">C/O </w:t>
      </w:r>
      <w:r>
        <w:rPr>
          <w:rFonts w:ascii="ArialMTPro-Regular" w:hAnsi="ArialMTPro-Regular" w:cs="ArialMTPro-Regular"/>
          <w:color w:val="000000"/>
        </w:rPr>
        <w:t>Social Policy Team</w:t>
      </w:r>
      <w:r w:rsidRPr="00137AB4">
        <w:rPr>
          <w:rFonts w:ascii="ArialMTPro-Regular" w:hAnsi="ArialMTPro-Regular" w:cs="ArialMTPro-Regular"/>
          <w:color w:val="000000"/>
        </w:rPr>
        <w:t xml:space="preserve"> (Level </w:t>
      </w:r>
      <w:r>
        <w:rPr>
          <w:rFonts w:ascii="ArialMTPro-Regular" w:hAnsi="ArialMTPro-Regular" w:cs="ArialMTPro-Regular"/>
          <w:color w:val="000000"/>
        </w:rPr>
        <w:t>3</w:t>
      </w:r>
      <w:r w:rsidRPr="00137AB4">
        <w:rPr>
          <w:rFonts w:ascii="ArialMTPro-Regular" w:hAnsi="ArialMTPro-Regular" w:cs="ArialMTPro-Regular"/>
          <w:color w:val="000000"/>
        </w:rPr>
        <w:t>)</w:t>
      </w:r>
    </w:p>
    <w:p w14:paraId="73ECF9C9" w14:textId="108B0D7D" w:rsidR="00711427" w:rsidRDefault="00711427" w:rsidP="00137AB4">
      <w:pPr>
        <w:autoSpaceDE w:val="0"/>
        <w:autoSpaceDN w:val="0"/>
        <w:adjustRightInd w:val="0"/>
        <w:spacing w:before="0" w:after="0" w:line="240" w:lineRule="auto"/>
        <w:rPr>
          <w:rFonts w:ascii="ArialMTPro-Regular" w:hAnsi="ArialMTPro-Regular" w:cs="ArialMTPro-Regular"/>
          <w:color w:val="000000"/>
        </w:rPr>
      </w:pPr>
      <w:r>
        <w:rPr>
          <w:rFonts w:ascii="ArialMTPro-Regular" w:hAnsi="ArialMTPro-Regular" w:cs="ArialMTPro-Regular"/>
          <w:color w:val="000000"/>
        </w:rPr>
        <w:t>GPO Box 1591</w:t>
      </w:r>
    </w:p>
    <w:p w14:paraId="45CAE60E" w14:textId="27E5A849" w:rsidR="003C3870" w:rsidRDefault="00137AB4" w:rsidP="00137AB4">
      <w:pPr>
        <w:autoSpaceDE w:val="0"/>
        <w:autoSpaceDN w:val="0"/>
        <w:adjustRightInd w:val="0"/>
        <w:spacing w:before="0" w:after="0" w:line="240" w:lineRule="auto"/>
        <w:rPr>
          <w:rFonts w:ascii="ArialMTPro-Regular" w:hAnsi="ArialMTPro-Regular" w:cs="ArialMTPro-Regular"/>
          <w:color w:val="000000"/>
        </w:rPr>
      </w:pPr>
      <w:r w:rsidRPr="00137AB4">
        <w:rPr>
          <w:rFonts w:ascii="ArialMTPro-Regular" w:hAnsi="ArialMTPro-Regular" w:cs="ArialMTPro-Regular"/>
          <w:color w:val="000000"/>
        </w:rPr>
        <w:t>SYDNEY NSW 2001</w:t>
      </w:r>
    </w:p>
    <w:p w14:paraId="58900250" w14:textId="77777777" w:rsidR="003C3870" w:rsidRDefault="003C3870" w:rsidP="003C3870">
      <w:pPr>
        <w:autoSpaceDE w:val="0"/>
        <w:autoSpaceDN w:val="0"/>
        <w:adjustRightInd w:val="0"/>
        <w:spacing w:before="0" w:after="0" w:line="240" w:lineRule="auto"/>
        <w:rPr>
          <w:rFonts w:ascii="ArialMTPro-Regular" w:hAnsi="ArialMTPro-Regular" w:cs="ArialMTPro-Regular"/>
          <w:color w:val="000000"/>
        </w:rPr>
      </w:pPr>
    </w:p>
    <w:p w14:paraId="27B5A090" w14:textId="77777777" w:rsidR="003C3870" w:rsidRDefault="003C3870" w:rsidP="003C3870">
      <w:pPr>
        <w:autoSpaceDE w:val="0"/>
        <w:autoSpaceDN w:val="0"/>
        <w:adjustRightInd w:val="0"/>
        <w:spacing w:before="0" w:after="0" w:line="240" w:lineRule="auto"/>
        <w:rPr>
          <w:rFonts w:ascii="ArialMTPro-Regular" w:hAnsi="ArialMTPro-Regular" w:cs="ArialMTPro-Regular"/>
          <w:color w:val="000000"/>
        </w:rPr>
      </w:pPr>
      <w:r>
        <w:rPr>
          <w:rFonts w:ascii="ArialMTPro-Regular" w:hAnsi="ArialMTPro-Regular" w:cs="ArialMTPro-Regular"/>
          <w:color w:val="000000"/>
        </w:rPr>
        <w:t>Completed surveys can also be dropped off at City of Sydney libraries, community centres or customer service centres.</w:t>
      </w:r>
    </w:p>
    <w:p w14:paraId="7DDD848F" w14:textId="77777777" w:rsidR="003C3870" w:rsidRDefault="003C3870" w:rsidP="003C3870">
      <w:pPr>
        <w:pStyle w:val="Heading2"/>
      </w:pPr>
      <w:r>
        <w:t>Accessibility</w:t>
      </w:r>
    </w:p>
    <w:p w14:paraId="36335065" w14:textId="77777777" w:rsidR="003C3870" w:rsidRPr="00095F80" w:rsidRDefault="003C3870" w:rsidP="003C3870">
      <w:pPr>
        <w:pStyle w:val="Heading3"/>
        <w:rPr>
          <w:sz w:val="32"/>
          <w:szCs w:val="32"/>
        </w:rPr>
      </w:pPr>
      <w:r w:rsidRPr="00095F80">
        <w:rPr>
          <w:sz w:val="32"/>
          <w:szCs w:val="32"/>
        </w:rPr>
        <w:t>Easier online? Complete the survey at:</w:t>
      </w:r>
    </w:p>
    <w:p w14:paraId="3A922026" w14:textId="5B8C82EE" w:rsidR="003C3870" w:rsidRPr="00572EE9" w:rsidRDefault="00572EE9" w:rsidP="003C3870">
      <w:pPr>
        <w:pStyle w:val="Heading3"/>
        <w:rPr>
          <w:rStyle w:val="Hyperlink"/>
          <w:color w:val="0070C0"/>
          <w:sz w:val="32"/>
          <w:szCs w:val="32"/>
        </w:rPr>
      </w:pPr>
      <w:r w:rsidRPr="00572EE9">
        <w:rPr>
          <w:color w:val="0070C0"/>
          <w:sz w:val="32"/>
          <w:szCs w:val="32"/>
        </w:rPr>
        <w:fldChar w:fldCharType="begin"/>
      </w:r>
      <w:r w:rsidRPr="00572EE9">
        <w:rPr>
          <w:color w:val="0070C0"/>
          <w:sz w:val="32"/>
          <w:szCs w:val="32"/>
        </w:rPr>
        <w:instrText>HYPERLINK "https://www.surveymonkey.com/r/IDAP2025"</w:instrText>
      </w:r>
      <w:r w:rsidRPr="00572EE9">
        <w:rPr>
          <w:color w:val="0070C0"/>
          <w:sz w:val="32"/>
          <w:szCs w:val="32"/>
        </w:rPr>
      </w:r>
      <w:r w:rsidRPr="00572EE9">
        <w:rPr>
          <w:color w:val="0070C0"/>
          <w:sz w:val="32"/>
          <w:szCs w:val="32"/>
        </w:rPr>
        <w:fldChar w:fldCharType="separate"/>
      </w:r>
      <w:proofErr w:type="spellStart"/>
      <w:proofErr w:type="gramStart"/>
      <w:r w:rsidR="003C3870" w:rsidRPr="00572EE9">
        <w:rPr>
          <w:rStyle w:val="Hyperlink"/>
          <w:color w:val="0070C0"/>
          <w:sz w:val="32"/>
          <w:szCs w:val="32"/>
        </w:rPr>
        <w:t>city.sydney</w:t>
      </w:r>
      <w:proofErr w:type="spellEnd"/>
      <w:proofErr w:type="gramEnd"/>
      <w:r w:rsidR="003C3870" w:rsidRPr="00572EE9">
        <w:rPr>
          <w:rStyle w:val="Hyperlink"/>
          <w:color w:val="0070C0"/>
          <w:sz w:val="32"/>
          <w:szCs w:val="32"/>
        </w:rPr>
        <w:t>/</w:t>
      </w:r>
      <w:r w:rsidR="007F23C6" w:rsidRPr="00572EE9">
        <w:rPr>
          <w:rStyle w:val="Hyperlink"/>
          <w:color w:val="0070C0"/>
          <w:sz w:val="32"/>
          <w:szCs w:val="32"/>
        </w:rPr>
        <w:t>inclusion-disability</w:t>
      </w:r>
    </w:p>
    <w:p w14:paraId="12E83217" w14:textId="4B83FF72" w:rsidR="003C3870" w:rsidRPr="000B04EA" w:rsidRDefault="00572EE9" w:rsidP="003C3870">
      <w:r w:rsidRPr="00572EE9">
        <w:rPr>
          <w:b/>
          <w:color w:val="0070C0"/>
          <w:sz w:val="32"/>
          <w:szCs w:val="32"/>
        </w:rPr>
        <w:fldChar w:fldCharType="end"/>
      </w:r>
      <w:r w:rsidR="003C3870" w:rsidRPr="000B04EA">
        <w:t>If you complete the survey online, please pass this printed</w:t>
      </w:r>
      <w:r w:rsidR="003C3870">
        <w:t xml:space="preserve"> </w:t>
      </w:r>
      <w:r w:rsidR="003C3870" w:rsidRPr="000B04EA">
        <w:t>copy to another member of your household or a friend who</w:t>
      </w:r>
      <w:r w:rsidR="003C3870">
        <w:t xml:space="preserve"> </w:t>
      </w:r>
      <w:r w:rsidR="003C3870" w:rsidRPr="000B04EA">
        <w:t>lives in the City of Sydney</w:t>
      </w:r>
      <w:r w:rsidR="003C3870">
        <w:t xml:space="preserve"> area</w:t>
      </w:r>
      <w:r w:rsidR="003C3870" w:rsidRPr="000B04EA">
        <w:t>.</w:t>
      </w:r>
    </w:p>
    <w:p w14:paraId="70D65F7D" w14:textId="77777777" w:rsidR="003C3870" w:rsidRPr="00095BEA" w:rsidRDefault="003C3870" w:rsidP="003C3870">
      <w:pPr>
        <w:pStyle w:val="Heading3"/>
        <w:rPr>
          <w:sz w:val="32"/>
          <w:szCs w:val="32"/>
        </w:rPr>
      </w:pPr>
      <w:r w:rsidRPr="00095BEA">
        <w:rPr>
          <w:sz w:val="32"/>
          <w:szCs w:val="32"/>
        </w:rPr>
        <w:t>Surveys are available in:</w:t>
      </w:r>
    </w:p>
    <w:p w14:paraId="73C36FEB" w14:textId="77777777" w:rsidR="00777DED" w:rsidRPr="001053E0" w:rsidRDefault="00777DED" w:rsidP="00777DED">
      <w:pPr>
        <w:pStyle w:val="BodyText"/>
        <w:numPr>
          <w:ilvl w:val="0"/>
          <w:numId w:val="9"/>
        </w:numPr>
        <w:rPr>
          <w:rFonts w:asciiTheme="minorHAnsi" w:hAnsiTheme="minorHAnsi" w:cstheme="minorHAnsi"/>
          <w:sz w:val="28"/>
          <w:szCs w:val="28"/>
          <w:lang w:val="en-AU"/>
        </w:rPr>
      </w:pPr>
      <w:proofErr w:type="spellStart"/>
      <w:r w:rsidRPr="001053E0">
        <w:rPr>
          <w:rFonts w:asciiTheme="minorHAnsi" w:eastAsia="Microsoft JhengHei" w:hAnsiTheme="minorHAnsi" w:cstheme="minorHAnsi" w:hint="eastAsia"/>
          <w:sz w:val="28"/>
          <w:szCs w:val="28"/>
          <w:lang w:val="en-AU"/>
        </w:rPr>
        <w:t>请</w:t>
      </w:r>
      <w:r w:rsidRPr="001053E0">
        <w:rPr>
          <w:rFonts w:asciiTheme="minorHAnsi" w:eastAsia="MS Gothic" w:hAnsiTheme="minorHAnsi" w:cstheme="minorHAnsi" w:hint="eastAsia"/>
          <w:sz w:val="28"/>
          <w:szCs w:val="28"/>
          <w:lang w:val="en-AU"/>
        </w:rPr>
        <w:t>完成此</w:t>
      </w:r>
      <w:r w:rsidRPr="001053E0">
        <w:rPr>
          <w:rFonts w:asciiTheme="minorHAnsi" w:eastAsia="Microsoft JhengHei" w:hAnsiTheme="minorHAnsi" w:cstheme="minorHAnsi" w:hint="eastAsia"/>
          <w:sz w:val="28"/>
          <w:szCs w:val="28"/>
          <w:lang w:val="en-AU"/>
        </w:rPr>
        <w:t>问卷调查</w:t>
      </w:r>
      <w:proofErr w:type="spellEnd"/>
      <w:r w:rsidRPr="001053E0">
        <w:rPr>
          <w:rFonts w:asciiTheme="minorHAnsi" w:hAnsiTheme="minorHAnsi" w:cstheme="minorHAnsi"/>
          <w:sz w:val="28"/>
          <w:szCs w:val="28"/>
          <w:lang w:val="en-AU"/>
        </w:rPr>
        <w:t xml:space="preserve"> </w:t>
      </w:r>
      <w:proofErr w:type="spellStart"/>
      <w:proofErr w:type="gramStart"/>
      <w:r w:rsidRPr="001053E0">
        <w:rPr>
          <w:rFonts w:asciiTheme="minorHAnsi" w:hAnsiTheme="minorHAnsi" w:cstheme="minorHAnsi"/>
          <w:sz w:val="28"/>
          <w:szCs w:val="28"/>
          <w:lang w:val="en-AU"/>
        </w:rPr>
        <w:t>city.sydney</w:t>
      </w:r>
      <w:proofErr w:type="spellEnd"/>
      <w:proofErr w:type="gramEnd"/>
      <w:r w:rsidRPr="001053E0">
        <w:rPr>
          <w:rFonts w:asciiTheme="minorHAnsi" w:hAnsiTheme="minorHAnsi" w:cstheme="minorHAnsi"/>
          <w:sz w:val="28"/>
          <w:szCs w:val="28"/>
          <w:lang w:val="en-AU"/>
        </w:rPr>
        <w:t>/inclusion-disability</w:t>
      </w:r>
    </w:p>
    <w:p w14:paraId="2BA9772B" w14:textId="77777777" w:rsidR="00777DED" w:rsidRPr="001053E0" w:rsidRDefault="00777DED" w:rsidP="00777DED">
      <w:pPr>
        <w:pStyle w:val="BodyText"/>
        <w:numPr>
          <w:ilvl w:val="0"/>
          <w:numId w:val="9"/>
        </w:numPr>
        <w:rPr>
          <w:rFonts w:asciiTheme="minorHAnsi" w:hAnsiTheme="minorHAnsi" w:cstheme="minorHAnsi"/>
          <w:sz w:val="28"/>
          <w:szCs w:val="28"/>
          <w:lang w:val="en-AU"/>
        </w:rPr>
      </w:pPr>
      <w:proofErr w:type="spellStart"/>
      <w:proofErr w:type="gramStart"/>
      <w:r w:rsidRPr="001053E0">
        <w:rPr>
          <w:rFonts w:asciiTheme="minorHAnsi" w:eastAsia="MS Gothic" w:hAnsiTheme="minorHAnsi" w:cstheme="minorHAnsi" w:hint="eastAsia"/>
          <w:sz w:val="28"/>
          <w:szCs w:val="28"/>
          <w:lang w:val="en-AU"/>
        </w:rPr>
        <w:t>請完成此問卷調</w:t>
      </w:r>
      <w:r w:rsidRPr="001053E0">
        <w:rPr>
          <w:rFonts w:asciiTheme="minorHAnsi" w:eastAsia="Microsoft JhengHei" w:hAnsiTheme="minorHAnsi" w:cstheme="minorHAnsi" w:hint="eastAsia"/>
          <w:sz w:val="28"/>
          <w:szCs w:val="28"/>
          <w:lang w:val="en-AU"/>
        </w:rPr>
        <w:t>查</w:t>
      </w:r>
      <w:proofErr w:type="spellEnd"/>
      <w:r w:rsidRPr="001053E0">
        <w:rPr>
          <w:rFonts w:asciiTheme="minorHAnsi" w:hAnsiTheme="minorHAnsi" w:cstheme="minorHAnsi"/>
          <w:sz w:val="28"/>
          <w:szCs w:val="28"/>
          <w:lang w:val="en-AU"/>
        </w:rPr>
        <w:t xml:space="preserve">  </w:t>
      </w:r>
      <w:proofErr w:type="spellStart"/>
      <w:r w:rsidRPr="001053E0">
        <w:rPr>
          <w:rFonts w:asciiTheme="minorHAnsi" w:hAnsiTheme="minorHAnsi" w:cstheme="minorHAnsi"/>
          <w:sz w:val="28"/>
          <w:szCs w:val="28"/>
          <w:lang w:val="en-AU"/>
        </w:rPr>
        <w:t>city</w:t>
      </w:r>
      <w:proofErr w:type="gramEnd"/>
      <w:r w:rsidRPr="001053E0">
        <w:rPr>
          <w:rFonts w:asciiTheme="minorHAnsi" w:hAnsiTheme="minorHAnsi" w:cstheme="minorHAnsi"/>
          <w:sz w:val="28"/>
          <w:szCs w:val="28"/>
          <w:lang w:val="en-AU"/>
        </w:rPr>
        <w:t>.sydney</w:t>
      </w:r>
      <w:proofErr w:type="spellEnd"/>
      <w:r w:rsidRPr="001053E0">
        <w:rPr>
          <w:rFonts w:asciiTheme="minorHAnsi" w:hAnsiTheme="minorHAnsi" w:cstheme="minorHAnsi"/>
          <w:sz w:val="28"/>
          <w:szCs w:val="28"/>
          <w:lang w:val="en-AU"/>
        </w:rPr>
        <w:t>/inclusion-disability</w:t>
      </w:r>
    </w:p>
    <w:p w14:paraId="1F4D7C92" w14:textId="77777777" w:rsidR="00777DED" w:rsidRPr="001053E0" w:rsidRDefault="00777DED" w:rsidP="00777DED">
      <w:pPr>
        <w:pStyle w:val="BodyText"/>
        <w:numPr>
          <w:ilvl w:val="0"/>
          <w:numId w:val="9"/>
        </w:numPr>
        <w:rPr>
          <w:rFonts w:asciiTheme="minorHAnsi" w:hAnsiTheme="minorHAnsi" w:cstheme="minorHAnsi"/>
          <w:sz w:val="28"/>
          <w:szCs w:val="28"/>
          <w:lang w:val="en-AU"/>
        </w:rPr>
      </w:pPr>
      <w:r w:rsidRPr="001053E0">
        <w:rPr>
          <w:rFonts w:asciiTheme="minorHAnsi" w:hAnsiTheme="minorHAnsi" w:cstheme="minorHAnsi"/>
          <w:sz w:val="28"/>
          <w:szCs w:val="28"/>
          <w:lang w:val="en-AU"/>
        </w:rPr>
        <w:t xml:space="preserve">Harap </w:t>
      </w:r>
      <w:proofErr w:type="spellStart"/>
      <w:r w:rsidRPr="001053E0">
        <w:rPr>
          <w:rFonts w:asciiTheme="minorHAnsi" w:hAnsiTheme="minorHAnsi" w:cstheme="minorHAnsi"/>
          <w:sz w:val="28"/>
          <w:szCs w:val="28"/>
          <w:lang w:val="en-AU"/>
        </w:rPr>
        <w:t>isi</w:t>
      </w:r>
      <w:proofErr w:type="spellEnd"/>
      <w:r w:rsidRPr="001053E0">
        <w:rPr>
          <w:rFonts w:asciiTheme="minorHAnsi" w:hAnsiTheme="minorHAnsi" w:cstheme="minorHAnsi"/>
          <w:sz w:val="28"/>
          <w:szCs w:val="28"/>
          <w:lang w:val="en-AU"/>
        </w:rPr>
        <w:t xml:space="preserve"> </w:t>
      </w:r>
      <w:proofErr w:type="spellStart"/>
      <w:r w:rsidRPr="001053E0">
        <w:rPr>
          <w:rFonts w:asciiTheme="minorHAnsi" w:hAnsiTheme="minorHAnsi" w:cstheme="minorHAnsi"/>
          <w:sz w:val="28"/>
          <w:szCs w:val="28"/>
          <w:lang w:val="en-AU"/>
        </w:rPr>
        <w:t>survei</w:t>
      </w:r>
      <w:proofErr w:type="spellEnd"/>
      <w:r w:rsidRPr="001053E0">
        <w:rPr>
          <w:rFonts w:asciiTheme="minorHAnsi" w:hAnsiTheme="minorHAnsi" w:cstheme="minorHAnsi"/>
          <w:sz w:val="28"/>
          <w:szCs w:val="28"/>
          <w:lang w:val="en-AU"/>
        </w:rPr>
        <w:t xml:space="preserve"> </w:t>
      </w:r>
      <w:proofErr w:type="spellStart"/>
      <w:proofErr w:type="gramStart"/>
      <w:r w:rsidRPr="001053E0">
        <w:rPr>
          <w:rFonts w:asciiTheme="minorHAnsi" w:hAnsiTheme="minorHAnsi" w:cstheme="minorHAnsi"/>
          <w:sz w:val="28"/>
          <w:szCs w:val="28"/>
          <w:lang w:val="en-AU"/>
        </w:rPr>
        <w:t>ini</w:t>
      </w:r>
      <w:proofErr w:type="spellEnd"/>
      <w:r w:rsidRPr="001053E0">
        <w:rPr>
          <w:rFonts w:asciiTheme="minorHAnsi" w:hAnsiTheme="minorHAnsi" w:cstheme="minorHAnsi"/>
          <w:sz w:val="28"/>
          <w:szCs w:val="28"/>
          <w:lang w:val="en-AU"/>
        </w:rPr>
        <w:t xml:space="preserve">  </w:t>
      </w:r>
      <w:proofErr w:type="spellStart"/>
      <w:r w:rsidRPr="001053E0">
        <w:rPr>
          <w:rFonts w:asciiTheme="minorHAnsi" w:hAnsiTheme="minorHAnsi" w:cstheme="minorHAnsi"/>
          <w:sz w:val="28"/>
          <w:szCs w:val="28"/>
          <w:lang w:val="en-AU"/>
        </w:rPr>
        <w:t>city</w:t>
      </w:r>
      <w:proofErr w:type="gramEnd"/>
      <w:r w:rsidRPr="001053E0">
        <w:rPr>
          <w:rFonts w:asciiTheme="minorHAnsi" w:hAnsiTheme="minorHAnsi" w:cstheme="minorHAnsi"/>
          <w:sz w:val="28"/>
          <w:szCs w:val="28"/>
          <w:lang w:val="en-AU"/>
        </w:rPr>
        <w:t>.sydney</w:t>
      </w:r>
      <w:proofErr w:type="spellEnd"/>
      <w:r w:rsidRPr="001053E0">
        <w:rPr>
          <w:rFonts w:asciiTheme="minorHAnsi" w:hAnsiTheme="minorHAnsi" w:cstheme="minorHAnsi"/>
          <w:sz w:val="28"/>
          <w:szCs w:val="28"/>
          <w:lang w:val="en-AU"/>
        </w:rPr>
        <w:t>/inclusion-disability</w:t>
      </w:r>
    </w:p>
    <w:p w14:paraId="7AB0BF9B" w14:textId="77777777" w:rsidR="00777DED" w:rsidRPr="001053E0" w:rsidRDefault="00777DED" w:rsidP="00777DED">
      <w:pPr>
        <w:pStyle w:val="BodyText"/>
        <w:numPr>
          <w:ilvl w:val="0"/>
          <w:numId w:val="9"/>
        </w:numPr>
        <w:rPr>
          <w:rFonts w:asciiTheme="minorHAnsi" w:hAnsiTheme="minorHAnsi" w:cstheme="minorHAnsi"/>
          <w:sz w:val="28"/>
          <w:szCs w:val="28"/>
          <w:lang w:val="en-AU"/>
        </w:rPr>
      </w:pPr>
      <w:r w:rsidRPr="001053E0">
        <w:rPr>
          <w:rFonts w:asciiTheme="minorHAnsi" w:hAnsiTheme="minorHAnsi" w:cstheme="minorHAnsi"/>
          <w:sz w:val="28"/>
          <w:szCs w:val="28"/>
          <w:lang w:val="en-AU"/>
        </w:rPr>
        <w:t xml:space="preserve">Complete </w:t>
      </w:r>
      <w:proofErr w:type="spellStart"/>
      <w:r w:rsidRPr="001053E0">
        <w:rPr>
          <w:rFonts w:asciiTheme="minorHAnsi" w:hAnsiTheme="minorHAnsi" w:cstheme="minorHAnsi"/>
          <w:sz w:val="28"/>
          <w:szCs w:val="28"/>
          <w:lang w:val="en-AU"/>
        </w:rPr>
        <w:t>esta</w:t>
      </w:r>
      <w:proofErr w:type="spellEnd"/>
      <w:r w:rsidRPr="001053E0">
        <w:rPr>
          <w:rFonts w:asciiTheme="minorHAnsi" w:hAnsiTheme="minorHAnsi" w:cstheme="minorHAnsi"/>
          <w:sz w:val="28"/>
          <w:szCs w:val="28"/>
          <w:lang w:val="en-AU"/>
        </w:rPr>
        <w:t xml:space="preserve"> </w:t>
      </w:r>
      <w:proofErr w:type="spellStart"/>
      <w:r w:rsidRPr="001053E0">
        <w:rPr>
          <w:rFonts w:asciiTheme="minorHAnsi" w:hAnsiTheme="minorHAnsi" w:cstheme="minorHAnsi"/>
          <w:sz w:val="28"/>
          <w:szCs w:val="28"/>
          <w:lang w:val="en-AU"/>
        </w:rPr>
        <w:t>encuesta</w:t>
      </w:r>
      <w:proofErr w:type="spellEnd"/>
      <w:r w:rsidRPr="001053E0">
        <w:rPr>
          <w:rFonts w:asciiTheme="minorHAnsi" w:hAnsiTheme="minorHAnsi" w:cstheme="minorHAnsi"/>
          <w:sz w:val="28"/>
          <w:szCs w:val="28"/>
          <w:lang w:val="en-AU"/>
        </w:rPr>
        <w:t xml:space="preserve"> </w:t>
      </w:r>
      <w:proofErr w:type="spellStart"/>
      <w:proofErr w:type="gramStart"/>
      <w:r w:rsidRPr="001053E0">
        <w:rPr>
          <w:rFonts w:asciiTheme="minorHAnsi" w:hAnsiTheme="minorHAnsi" w:cstheme="minorHAnsi"/>
          <w:sz w:val="28"/>
          <w:szCs w:val="28"/>
          <w:lang w:val="en-AU"/>
        </w:rPr>
        <w:t>ciudad.sídney</w:t>
      </w:r>
      <w:proofErr w:type="spellEnd"/>
      <w:proofErr w:type="gramEnd"/>
      <w:r w:rsidRPr="001053E0">
        <w:rPr>
          <w:rFonts w:asciiTheme="minorHAnsi" w:hAnsiTheme="minorHAnsi" w:cstheme="minorHAnsi"/>
          <w:sz w:val="28"/>
          <w:szCs w:val="28"/>
          <w:lang w:val="en-AU"/>
        </w:rPr>
        <w:t>/</w:t>
      </w:r>
      <w:proofErr w:type="spellStart"/>
      <w:r w:rsidRPr="001053E0">
        <w:rPr>
          <w:rFonts w:asciiTheme="minorHAnsi" w:hAnsiTheme="minorHAnsi" w:cstheme="minorHAnsi"/>
          <w:sz w:val="28"/>
          <w:szCs w:val="28"/>
          <w:lang w:val="en-AU"/>
        </w:rPr>
        <w:t>inclusión-discapacidad</w:t>
      </w:r>
      <w:proofErr w:type="spellEnd"/>
    </w:p>
    <w:p w14:paraId="69B3A3F4" w14:textId="77777777" w:rsidR="00777DED" w:rsidRPr="001053E0" w:rsidRDefault="00777DED" w:rsidP="00777DED">
      <w:pPr>
        <w:pStyle w:val="BodyText"/>
        <w:numPr>
          <w:ilvl w:val="0"/>
          <w:numId w:val="9"/>
        </w:numPr>
        <w:rPr>
          <w:rFonts w:asciiTheme="minorHAnsi" w:hAnsiTheme="minorHAnsi" w:cstheme="minorHAnsi"/>
          <w:sz w:val="28"/>
          <w:szCs w:val="28"/>
        </w:rPr>
      </w:pPr>
      <w:r w:rsidRPr="00DA3523">
        <w:rPr>
          <w:rFonts w:ascii="Leelawadee UI" w:hAnsi="Leelawadee UI" w:cs="Leelawadee UI" w:hint="cs"/>
          <w:sz w:val="28"/>
          <w:szCs w:val="28"/>
          <w:cs/>
          <w:lang w:bidi="th-TH"/>
        </w:rPr>
        <w:t>กรุณาตอบแบบสำรวจนี้</w:t>
      </w:r>
      <w:r w:rsidRPr="001053E0">
        <w:rPr>
          <w:rFonts w:asciiTheme="minorHAnsi" w:hAnsiTheme="minorHAnsi" w:cstheme="minorHAnsi"/>
          <w:sz w:val="28"/>
          <w:szCs w:val="28"/>
          <w:lang w:val="en-AU"/>
        </w:rPr>
        <w:t xml:space="preserve">  </w:t>
      </w:r>
      <w:proofErr w:type="spellStart"/>
      <w:r w:rsidRPr="001053E0">
        <w:rPr>
          <w:rFonts w:asciiTheme="minorHAnsi" w:hAnsiTheme="minorHAnsi" w:cstheme="minorHAnsi"/>
          <w:sz w:val="28"/>
          <w:szCs w:val="28"/>
          <w:lang w:val="en-AU"/>
        </w:rPr>
        <w:t>city.sydney</w:t>
      </w:r>
      <w:proofErr w:type="spellEnd"/>
      <w:r w:rsidRPr="001053E0">
        <w:rPr>
          <w:rFonts w:asciiTheme="minorHAnsi" w:hAnsiTheme="minorHAnsi" w:cstheme="minorHAnsi"/>
          <w:sz w:val="28"/>
          <w:szCs w:val="28"/>
          <w:lang w:val="en-AU"/>
        </w:rPr>
        <w:t>/inclusion-disability</w:t>
      </w:r>
    </w:p>
    <w:p w14:paraId="7426ADAA" w14:textId="77777777" w:rsidR="00777DED" w:rsidRPr="00183969" w:rsidRDefault="00777DED" w:rsidP="00777DED">
      <w:pPr>
        <w:pStyle w:val="ListParagraph"/>
        <w:numPr>
          <w:ilvl w:val="0"/>
          <w:numId w:val="9"/>
        </w:numPr>
        <w:autoSpaceDE w:val="0"/>
        <w:autoSpaceDN w:val="0"/>
        <w:adjustRightInd w:val="0"/>
        <w:rPr>
          <w:rFonts w:ascii="ArialMTPro-Bold" w:hAnsi="ArialMTPro-Bold" w:cs="ArialMTPro-Bold"/>
          <w:sz w:val="28"/>
          <w:szCs w:val="28"/>
        </w:rPr>
      </w:pPr>
      <w:r w:rsidRPr="00183969">
        <w:rPr>
          <w:rFonts w:ascii="ArialMTPro-Bold" w:hAnsi="ArialMTPro-Bold" w:cs="ArialMTPro-Bold"/>
          <w:sz w:val="28"/>
          <w:szCs w:val="28"/>
        </w:rPr>
        <w:t>Easy Read</w:t>
      </w:r>
    </w:p>
    <w:p w14:paraId="729A8D15" w14:textId="77777777" w:rsidR="003C3870" w:rsidRPr="00095BEA" w:rsidRDefault="003C3870" w:rsidP="003C3870">
      <w:pPr>
        <w:pStyle w:val="Heading3"/>
        <w:rPr>
          <w:sz w:val="32"/>
          <w:szCs w:val="32"/>
        </w:rPr>
      </w:pPr>
      <w:r w:rsidRPr="00095BEA">
        <w:rPr>
          <w:sz w:val="32"/>
          <w:szCs w:val="32"/>
        </w:rPr>
        <w:t>Need to contact us?</w:t>
      </w:r>
    </w:p>
    <w:p w14:paraId="2E234C7A" w14:textId="77777777" w:rsidR="003C3870" w:rsidRPr="00771D7B" w:rsidRDefault="003C3870" w:rsidP="003C3870">
      <w:pPr>
        <w:pStyle w:val="BodyText"/>
        <w:rPr>
          <w:sz w:val="22"/>
          <w:szCs w:val="22"/>
        </w:rPr>
      </w:pPr>
    </w:p>
    <w:p w14:paraId="1B39A2E3" w14:textId="77777777" w:rsidR="003C3870" w:rsidRPr="00095BEA" w:rsidRDefault="003C3870" w:rsidP="003C3870">
      <w:pPr>
        <w:pStyle w:val="BodyText"/>
        <w:rPr>
          <w:sz w:val="28"/>
          <w:szCs w:val="28"/>
        </w:rPr>
      </w:pPr>
      <w:r w:rsidRPr="00095BEA">
        <w:rPr>
          <w:rFonts w:ascii="ArialMTPro-Regular" w:hAnsi="ArialMTPro-Regular" w:cs="ArialMTPro-Regular"/>
          <w:b/>
          <w:bCs/>
          <w:sz w:val="28"/>
          <w:szCs w:val="28"/>
        </w:rPr>
        <w:t>Call:</w:t>
      </w:r>
      <w:r w:rsidRPr="00095BEA">
        <w:rPr>
          <w:rFonts w:ascii="ArialMTPro-Regular" w:hAnsi="ArialMTPro-Regular" w:cs="ArialMTPro-Regular"/>
          <w:sz w:val="28"/>
          <w:szCs w:val="28"/>
        </w:rPr>
        <w:t xml:space="preserve"> </w:t>
      </w:r>
      <w:r w:rsidRPr="00095BEA">
        <w:rPr>
          <w:sz w:val="28"/>
          <w:szCs w:val="28"/>
        </w:rPr>
        <w:t>02 9265 9333</w:t>
      </w:r>
    </w:p>
    <w:p w14:paraId="0D2AABA5" w14:textId="77777777" w:rsidR="003C3870" w:rsidRPr="00771D7B" w:rsidRDefault="003C3870" w:rsidP="003C3870">
      <w:pPr>
        <w:pStyle w:val="BodyText"/>
        <w:rPr>
          <w:rFonts w:ascii="ArialMTPro-Regular" w:hAnsi="ArialMTPro-Regular" w:cs="ArialMTPro-Regular"/>
          <w:sz w:val="22"/>
          <w:szCs w:val="22"/>
        </w:rPr>
      </w:pPr>
      <w:r w:rsidRPr="00771D7B">
        <w:rPr>
          <w:rFonts w:ascii="ArialMTPro-Regular" w:hAnsi="ArialMTPro-Regular" w:cs="ArialMTPro-Regular"/>
          <w:sz w:val="22"/>
          <w:szCs w:val="22"/>
        </w:rPr>
        <w:t xml:space="preserve">(Ask for the </w:t>
      </w:r>
      <w:r>
        <w:rPr>
          <w:rFonts w:ascii="ArialMTPro-Regular" w:hAnsi="ArialMTPro-Regular" w:cs="ArialMTPro-Regular"/>
          <w:sz w:val="22"/>
          <w:szCs w:val="22"/>
        </w:rPr>
        <w:t>s</w:t>
      </w:r>
      <w:r w:rsidRPr="00771D7B">
        <w:rPr>
          <w:rFonts w:ascii="ArialMTPro-Regular" w:hAnsi="ArialMTPro-Regular" w:cs="ArialMTPro-Regular"/>
          <w:sz w:val="22"/>
          <w:szCs w:val="22"/>
        </w:rPr>
        <w:t>ocia</w:t>
      </w:r>
      <w:r>
        <w:rPr>
          <w:rFonts w:ascii="ArialMTPro-Regular" w:hAnsi="ArialMTPro-Regular" w:cs="ArialMTPro-Regular"/>
          <w:sz w:val="22"/>
          <w:szCs w:val="22"/>
        </w:rPr>
        <w:t>l</w:t>
      </w:r>
      <w:r w:rsidRPr="00771D7B">
        <w:rPr>
          <w:rFonts w:ascii="ArialMTPro-Regular" w:hAnsi="ArialMTPro-Regular" w:cs="ArialMTPro-Regular"/>
          <w:sz w:val="22"/>
          <w:szCs w:val="22"/>
        </w:rPr>
        <w:t xml:space="preserve"> </w:t>
      </w:r>
      <w:r>
        <w:rPr>
          <w:rFonts w:ascii="ArialMTPro-Regular" w:hAnsi="ArialMTPro-Regular" w:cs="ArialMTPro-Regular"/>
          <w:sz w:val="22"/>
          <w:szCs w:val="22"/>
        </w:rPr>
        <w:t>p</w:t>
      </w:r>
      <w:r w:rsidRPr="00771D7B">
        <w:rPr>
          <w:rFonts w:ascii="ArialMTPro-Regular" w:hAnsi="ArialMTPro-Regular" w:cs="ArialMTPro-Regular"/>
          <w:sz w:val="22"/>
          <w:szCs w:val="22"/>
        </w:rPr>
        <w:t xml:space="preserve">olicy </w:t>
      </w:r>
      <w:r>
        <w:rPr>
          <w:rFonts w:ascii="ArialMTPro-Regular" w:hAnsi="ArialMTPro-Regular" w:cs="ArialMTPro-Regular"/>
          <w:sz w:val="22"/>
          <w:szCs w:val="22"/>
        </w:rPr>
        <w:t>t</w:t>
      </w:r>
      <w:r w:rsidRPr="00771D7B">
        <w:rPr>
          <w:rFonts w:ascii="ArialMTPro-Regular" w:hAnsi="ArialMTPro-Regular" w:cs="ArialMTPro-Regular"/>
          <w:sz w:val="22"/>
          <w:szCs w:val="22"/>
        </w:rPr>
        <w:t>eam)</w:t>
      </w:r>
    </w:p>
    <w:p w14:paraId="39078FDD" w14:textId="77777777" w:rsidR="003C3870" w:rsidRDefault="003C3870" w:rsidP="003C3870">
      <w:pPr>
        <w:pStyle w:val="BodyText"/>
        <w:rPr>
          <w:rFonts w:ascii="ArialMTPro-Regular" w:hAnsi="ArialMTPro-Regular" w:cs="ArialMTPro-Regular"/>
          <w:b/>
          <w:bCs/>
          <w:sz w:val="22"/>
          <w:szCs w:val="22"/>
        </w:rPr>
      </w:pPr>
    </w:p>
    <w:p w14:paraId="7226F097" w14:textId="77777777" w:rsidR="003C3870" w:rsidRPr="00095BEA" w:rsidRDefault="003C3870" w:rsidP="003C3870">
      <w:pPr>
        <w:pStyle w:val="BodyText"/>
        <w:rPr>
          <w:sz w:val="28"/>
          <w:szCs w:val="28"/>
        </w:rPr>
      </w:pPr>
      <w:r w:rsidRPr="00095BEA">
        <w:rPr>
          <w:rFonts w:ascii="ArialMTPro-Regular" w:hAnsi="ArialMTPro-Regular" w:cs="ArialMTPro-Regular"/>
          <w:b/>
          <w:bCs/>
          <w:sz w:val="28"/>
          <w:szCs w:val="28"/>
        </w:rPr>
        <w:t>Email:</w:t>
      </w:r>
      <w:r w:rsidRPr="00095BEA">
        <w:rPr>
          <w:rFonts w:ascii="ArialMTPro-Regular" w:hAnsi="ArialMTPro-Regular" w:cs="ArialMTPro-Regular"/>
          <w:sz w:val="28"/>
          <w:szCs w:val="28"/>
        </w:rPr>
        <w:t xml:space="preserve"> </w:t>
      </w:r>
      <w:hyperlink r:id="rId30" w:history="1">
        <w:r w:rsidRPr="00095BEA">
          <w:rPr>
            <w:rStyle w:val="Hyperlink"/>
            <w:rFonts w:asciiTheme="minorHAnsi" w:hAnsiTheme="minorHAnsi" w:cstheme="minorHAnsi"/>
            <w:color w:val="0070C0"/>
            <w:sz w:val="28"/>
            <w:szCs w:val="28"/>
          </w:rPr>
          <w:t>inclusiondisability@cityofsydney.nsw.gov.au</w:t>
        </w:r>
      </w:hyperlink>
      <w:r w:rsidRPr="00095BEA">
        <w:rPr>
          <w:rFonts w:ascii="Helvetica" w:hAnsi="Helvetica"/>
          <w:color w:val="041C2C"/>
          <w:sz w:val="28"/>
          <w:szCs w:val="28"/>
        </w:rPr>
        <w:t xml:space="preserve"> </w:t>
      </w:r>
    </w:p>
    <w:p w14:paraId="5AE8D2DB" w14:textId="77777777" w:rsidR="003C3870" w:rsidRDefault="003C3870" w:rsidP="003C3870">
      <w:pPr>
        <w:pStyle w:val="BodyText"/>
        <w:rPr>
          <w:sz w:val="22"/>
          <w:szCs w:val="22"/>
        </w:rPr>
      </w:pPr>
    </w:p>
    <w:p w14:paraId="4052F2E0" w14:textId="3D5B9746" w:rsidR="00DA3523" w:rsidRDefault="003C3870" w:rsidP="003C3870">
      <w:pPr>
        <w:pStyle w:val="BodyText"/>
        <w:rPr>
          <w:sz w:val="28"/>
          <w:szCs w:val="28"/>
        </w:rPr>
      </w:pPr>
      <w:r w:rsidRPr="00757FB3">
        <w:rPr>
          <w:b/>
          <w:bCs/>
          <w:sz w:val="28"/>
          <w:szCs w:val="28"/>
        </w:rPr>
        <w:t>Translating &amp; Interpreting Service (TIS):</w:t>
      </w:r>
      <w:r w:rsidRPr="00757FB3">
        <w:rPr>
          <w:sz w:val="28"/>
          <w:szCs w:val="28"/>
        </w:rPr>
        <w:t xml:space="preserve"> 13 14 50</w:t>
      </w:r>
    </w:p>
    <w:p w14:paraId="34C691E6" w14:textId="77777777" w:rsidR="003C3870" w:rsidRPr="00757FB3" w:rsidRDefault="003C3870" w:rsidP="003C3870">
      <w:pPr>
        <w:pStyle w:val="BodyText"/>
        <w:rPr>
          <w:sz w:val="28"/>
          <w:szCs w:val="28"/>
        </w:rPr>
      </w:pPr>
    </w:p>
    <w:p w14:paraId="40D7F7A7" w14:textId="37403AEE" w:rsidR="003C3870" w:rsidRPr="00757FB3" w:rsidRDefault="003C3870" w:rsidP="003C3870">
      <w:pPr>
        <w:pStyle w:val="BodyText"/>
        <w:rPr>
          <w:color w:val="000000" w:themeColor="text1"/>
          <w:sz w:val="28"/>
          <w:szCs w:val="28"/>
        </w:rPr>
      </w:pPr>
      <w:r w:rsidRPr="00757FB3">
        <w:rPr>
          <w:b/>
          <w:bCs/>
          <w:sz w:val="28"/>
          <w:szCs w:val="28"/>
        </w:rPr>
        <w:t xml:space="preserve">National Relay Service: </w:t>
      </w:r>
      <w:hyperlink w:history="1">
        <w:r w:rsidRPr="00757FB3">
          <w:rPr>
            <w:rStyle w:val="Hyperlink"/>
            <w:sz w:val="28"/>
            <w:szCs w:val="28"/>
            <w:u w:val="none"/>
          </w:rPr>
          <w:t>133 677 TTY (speak and read) or visit www.accesshub.gov.au</w:t>
        </w:r>
      </w:hyperlink>
      <w:r w:rsidRPr="00757FB3">
        <w:rPr>
          <w:color w:val="000000" w:themeColor="text1"/>
          <w:sz w:val="28"/>
          <w:szCs w:val="28"/>
        </w:rPr>
        <w:t xml:space="preserve"> </w:t>
      </w:r>
    </w:p>
    <w:p w14:paraId="37D5A104" w14:textId="77777777" w:rsidR="003C3870" w:rsidRDefault="003C3870" w:rsidP="003C3870"/>
    <w:p w14:paraId="14CABE67" w14:textId="2EA09B4D" w:rsidR="003C3870" w:rsidRDefault="003C3870" w:rsidP="00E7005B">
      <w:pPr>
        <w:pStyle w:val="Heading1"/>
      </w:pPr>
      <w:bookmarkStart w:id="14" w:name="_Toc173309262"/>
      <w:r>
        <w:rPr>
          <w:noProof/>
        </w:rPr>
        <w:lastRenderedPageBreak/>
        <w:drawing>
          <wp:anchor distT="0" distB="0" distL="114300" distR="114300" simplePos="0" relativeHeight="251660294" behindDoc="0" locked="0" layoutInCell="1" allowOverlap="1" wp14:anchorId="198EE954" wp14:editId="0D50A490">
            <wp:simplePos x="0" y="0"/>
            <wp:positionH relativeFrom="page">
              <wp:align>left</wp:align>
            </wp:positionH>
            <wp:positionV relativeFrom="page">
              <wp:align>bottom</wp:align>
            </wp:positionV>
            <wp:extent cx="7558405" cy="17875250"/>
            <wp:effectExtent l="0" t="0" r="4445" b="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558405" cy="17875250"/>
                    </a:xfrm>
                    <a:prstGeom prst="rect">
                      <a:avLst/>
                    </a:prstGeom>
                  </pic:spPr>
                </pic:pic>
              </a:graphicData>
            </a:graphic>
            <wp14:sizeRelH relativeFrom="margin">
              <wp14:pctWidth>0</wp14:pctWidth>
            </wp14:sizeRelH>
            <wp14:sizeRelV relativeFrom="margin">
              <wp14:pctHeight>0</wp14:pctHeight>
            </wp14:sizeRelV>
          </wp:anchor>
        </w:drawing>
      </w:r>
      <w:bookmarkEnd w:id="14"/>
    </w:p>
    <w:p w14:paraId="641ECC09" w14:textId="77777777" w:rsidR="000D22CF" w:rsidRDefault="000D22CF" w:rsidP="008B6E78"/>
    <w:p w14:paraId="0C8650E9" w14:textId="77777777" w:rsidR="0087442F" w:rsidRDefault="0087442F" w:rsidP="000A3874"/>
    <w:p w14:paraId="17DAB3BE" w14:textId="77777777" w:rsidR="000D7D92" w:rsidRPr="002C2769" w:rsidRDefault="000D7D92" w:rsidP="002C2769"/>
    <w:sectPr w:rsidR="000D7D92" w:rsidRPr="002C2769" w:rsidSect="00046137">
      <w:type w:val="continuous"/>
      <w:pgSz w:w="11906" w:h="16838" w:code="9"/>
      <w:pgMar w:top="1134" w:right="1134" w:bottom="851" w:left="1134"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B329362" w14:textId="77777777" w:rsidR="006A1013" w:rsidRDefault="006A1013" w:rsidP="001D0AFC">
      <w:r>
        <w:separator/>
      </w:r>
    </w:p>
    <w:p w14:paraId="0E4D0BCB" w14:textId="77777777" w:rsidR="006A1013" w:rsidRDefault="006A1013"/>
    <w:p w14:paraId="3CCA2185" w14:textId="77777777" w:rsidR="006A1013" w:rsidRDefault="006A1013"/>
    <w:p w14:paraId="3174BCB1" w14:textId="77777777" w:rsidR="006A1013" w:rsidRDefault="006A1013"/>
  </w:endnote>
  <w:endnote w:type="continuationSeparator" w:id="0">
    <w:p w14:paraId="13D523A3" w14:textId="77777777" w:rsidR="006A1013" w:rsidRDefault="006A1013" w:rsidP="001D0AFC">
      <w:r>
        <w:continuationSeparator/>
      </w:r>
    </w:p>
    <w:p w14:paraId="72C4EE77" w14:textId="77777777" w:rsidR="006A1013" w:rsidRDefault="006A1013"/>
    <w:p w14:paraId="07FD4BA9" w14:textId="77777777" w:rsidR="006A1013" w:rsidRDefault="006A1013"/>
    <w:p w14:paraId="1B4C52C3" w14:textId="77777777" w:rsidR="006A1013" w:rsidRDefault="006A1013"/>
  </w:endnote>
  <w:endnote w:type="continuationNotice" w:id="1">
    <w:p w14:paraId="27FD3129" w14:textId="77777777" w:rsidR="006A1013" w:rsidRDefault="006A1013">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Swiss721BT-Bold">
    <w:altName w:val="Calibri"/>
    <w:panose1 w:val="00000000000000000000"/>
    <w:charset w:val="00"/>
    <w:family w:val="swiss"/>
    <w:notTrueType/>
    <w:pitch w:val="default"/>
    <w:sig w:usb0="00000003" w:usb1="00000000" w:usb2="00000000" w:usb3="00000000" w:csb0="00000001" w:csb1="00000000"/>
  </w:font>
  <w:font w:name="ArialMTPro-Regular">
    <w:altName w:val="Arial"/>
    <w:panose1 w:val="00000000000000000000"/>
    <w:charset w:val="00"/>
    <w:family w:val="auto"/>
    <w:notTrueType/>
    <w:pitch w:val="default"/>
    <w:sig w:usb0="00000003" w:usb1="00000000" w:usb2="00000000" w:usb3="00000000" w:csb0="00000001" w:csb1="00000000"/>
  </w:font>
  <w:font w:name="ArialMTPro-Bold">
    <w:altName w:val="Arial"/>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 w:name="MS Gothic">
    <w:altName w:val="ＭＳ ゴシック"/>
    <w:panose1 w:val="020B0609070205080204"/>
    <w:charset w:val="80"/>
    <w:family w:val="modern"/>
    <w:pitch w:val="fixed"/>
    <w:sig w:usb0="E00002FF" w:usb1="6AC7FDFB" w:usb2="08000012" w:usb3="00000000" w:csb0="0002009F" w:csb1="00000000"/>
  </w:font>
  <w:font w:name="Leelawadee UI">
    <w:panose1 w:val="020B0502040204020203"/>
    <w:charset w:val="00"/>
    <w:family w:val="swiss"/>
    <w:pitch w:val="variable"/>
    <w:sig w:usb0="A3000003" w:usb1="00000000" w:usb2="00010000" w:usb3="00000000" w:csb0="00010101" w:csb1="00000000"/>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8BBFB7" w14:textId="77777777" w:rsidR="00C646A8" w:rsidRPr="0041392D" w:rsidRDefault="00E753E2" w:rsidP="0041392D">
    <w:pPr>
      <w:pStyle w:val="Footer"/>
    </w:pPr>
    <w:r w:rsidRPr="0041392D">
      <w:fldChar w:fldCharType="begin"/>
    </w:r>
    <w:r w:rsidRPr="0041392D">
      <w:instrText xml:space="preserve"> PAGE   \* MERGEFORMAT </w:instrText>
    </w:r>
    <w:r w:rsidRPr="0041392D">
      <w:fldChar w:fldCharType="separate"/>
    </w:r>
    <w:r w:rsidR="00C84E10" w:rsidRPr="0041392D">
      <w:t>3</w:t>
    </w:r>
    <w:r w:rsidRPr="0041392D">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23E6413" w14:textId="77777777" w:rsidR="006A1013" w:rsidRPr="00E60473" w:rsidRDefault="006A1013" w:rsidP="00E60473">
      <w:pPr>
        <w:pStyle w:val="Footer"/>
      </w:pPr>
    </w:p>
    <w:p w14:paraId="3E921F51" w14:textId="77777777" w:rsidR="006A1013" w:rsidRDefault="006A1013"/>
  </w:footnote>
  <w:footnote w:type="continuationSeparator" w:id="0">
    <w:p w14:paraId="4D6FCA31" w14:textId="77777777" w:rsidR="006A1013" w:rsidRDefault="006A1013" w:rsidP="001D0AFC">
      <w:r>
        <w:continuationSeparator/>
      </w:r>
    </w:p>
    <w:p w14:paraId="54AC8FD1" w14:textId="77777777" w:rsidR="006A1013" w:rsidRDefault="006A1013"/>
  </w:footnote>
  <w:footnote w:type="continuationNotice" w:id="1">
    <w:p w14:paraId="1DA97438" w14:textId="77777777" w:rsidR="006A1013" w:rsidRDefault="006A1013">
      <w:pPr>
        <w:spacing w:before="0" w:after="0"/>
      </w:pPr>
    </w:p>
    <w:p w14:paraId="08DC439E" w14:textId="77777777" w:rsidR="006A1013" w:rsidRDefault="006A1013"/>
  </w:footnote>
  <w:footnote w:id="2">
    <w:p w14:paraId="6F07DC18" w14:textId="77777777" w:rsidR="003B0940" w:rsidRPr="00166287" w:rsidRDefault="003B0940" w:rsidP="003B0940">
      <w:pPr>
        <w:pStyle w:val="ListNumber"/>
        <w:numPr>
          <w:ilvl w:val="0"/>
          <w:numId w:val="0"/>
        </w:numPr>
        <w:spacing w:before="240" w:after="120"/>
      </w:pPr>
      <w:r>
        <w:rPr>
          <w:rStyle w:val="FootnoteReference"/>
        </w:rPr>
        <w:footnoteRef/>
      </w:r>
      <w:r>
        <w:t xml:space="preserve"> </w:t>
      </w:r>
      <w:hyperlink r:id="rId1" w:history="1">
        <w:r w:rsidRPr="006B733B">
          <w:rPr>
            <w:rStyle w:val="Hyperlink"/>
            <w:sz w:val="18"/>
            <w:szCs w:val="18"/>
          </w:rPr>
          <w:t xml:space="preserve">People with Disability Australia, </w:t>
        </w:r>
        <w:r w:rsidRPr="006B733B">
          <w:rPr>
            <w:rStyle w:val="Hyperlink"/>
            <w:sz w:val="18"/>
            <w:szCs w:val="18"/>
            <w:lang w:val="en-US"/>
          </w:rPr>
          <w:t xml:space="preserve">Social Model of Disability, </w:t>
        </w:r>
        <w:r>
          <w:rPr>
            <w:rStyle w:val="Hyperlink"/>
            <w:sz w:val="18"/>
            <w:szCs w:val="18"/>
            <w:lang w:val="en-US"/>
          </w:rPr>
          <w:t>July</w:t>
        </w:r>
        <w:r w:rsidRPr="006B733B">
          <w:rPr>
            <w:rStyle w:val="Hyperlink"/>
            <w:sz w:val="18"/>
            <w:szCs w:val="18"/>
            <w:lang w:val="en-US"/>
          </w:rPr>
          <w:t xml:space="preserve"> 2024</w:t>
        </w:r>
      </w:hyperlink>
    </w:p>
    <w:p w14:paraId="1B937C15" w14:textId="77777777" w:rsidR="003B0940" w:rsidRPr="009A2A01" w:rsidRDefault="003B0940" w:rsidP="003B0940">
      <w:pPr>
        <w:pStyle w:val="FootnoteText"/>
        <w:rPr>
          <w:lang w:val="en-U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AFB1C0" w14:textId="01FB13D7" w:rsidR="00C646A8" w:rsidRPr="003931BB" w:rsidRDefault="009373E4" w:rsidP="003931BB">
    <w:pPr>
      <w:pStyle w:val="Header"/>
    </w:pPr>
    <w:r w:rsidRPr="003931BB">
      <w:rPr>
        <w:noProof/>
      </w:rPr>
      <mc:AlternateContent>
        <mc:Choice Requires="wps">
          <w:drawing>
            <wp:anchor distT="0" distB="0" distL="114300" distR="114300" simplePos="0" relativeHeight="251658240" behindDoc="1" locked="0" layoutInCell="1" allowOverlap="1" wp14:anchorId="7E618AE7" wp14:editId="7F1AB4F4">
              <wp:simplePos x="0" y="0"/>
              <wp:positionH relativeFrom="page">
                <wp:align>left</wp:align>
              </wp:positionH>
              <wp:positionV relativeFrom="page">
                <wp:align>top</wp:align>
              </wp:positionV>
              <wp:extent cx="7560000" cy="10692000"/>
              <wp:effectExtent l="0" t="0" r="3175" b="0"/>
              <wp:wrapNone/>
              <wp:docPr id="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692000"/>
                      </a:xfrm>
                      <a:prstGeom prst="rect">
                        <a:avLst/>
                      </a:prstGeom>
                      <a:solidFill>
                        <a:srgbClr val="F7F2E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4C9ED64" id="Rectangle 4" o:spid="_x0000_s1026" alt="&quot;&quot;" style="position:absolute;margin-left:0;margin-top:0;width:595.3pt;height:841.9pt;z-index:-25165721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" fillcolor="#f7f2ee" stroked="f" strokeweight="2pt">
              <w10:wrap anchorx="page" anchory="page"/>
            </v:rect>
          </w:pict>
        </mc:Fallback>
      </mc:AlternateContent>
    </w:r>
    <w:fldSimple w:instr=" STYLEREF  Title  \* MERGEFORMAT ">
      <w:r w:rsidR="00572EE9">
        <w:rPr>
          <w:noProof/>
        </w:rPr>
        <w:t>Inclusion (disability) action plan survey 2025-29</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B03BF4" w14:textId="3C8CB132" w:rsidR="009741C0" w:rsidRPr="003931BB" w:rsidRDefault="00000000" w:rsidP="003931BB">
    <w:pPr>
      <w:pStyle w:val="Header"/>
    </w:pPr>
    <w:fldSimple w:instr=" STYLEREF  Title  \* MERGEFORMAT ">
      <w:r w:rsidR="00572EE9">
        <w:rPr>
          <w:noProof/>
        </w:rPr>
        <w:t>Inclusion (disability) action plan survey 2025-29</w:t>
      </w:r>
    </w:fldSimple>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54E617" w14:textId="2329ED23" w:rsidR="00603BE2" w:rsidRPr="003931BB" w:rsidRDefault="00000000" w:rsidP="003931BB">
    <w:pPr>
      <w:pStyle w:val="Header"/>
    </w:pPr>
    <w:fldSimple w:instr=" STYLEREF  Title  \* MERGEFORMAT ">
      <w:r w:rsidR="00572EE9">
        <w:rPr>
          <w:noProof/>
        </w:rPr>
        <w:t>Inclusion (disability) action plan survey 2025-29</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D627FE"/>
    <w:multiLevelType w:val="hybridMultilevel"/>
    <w:tmpl w:val="91981ED4"/>
    <w:lvl w:ilvl="0" w:tplc="F106FE92">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35F0814"/>
    <w:multiLevelType w:val="hybridMultilevel"/>
    <w:tmpl w:val="9C641B2A"/>
    <w:lvl w:ilvl="0" w:tplc="0C09000F">
      <w:start w:val="1"/>
      <w:numFmt w:val="decimal"/>
      <w:lvlText w:val="%1."/>
      <w:lvlJc w:val="lef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3E22DA4"/>
    <w:multiLevelType w:val="multilevel"/>
    <w:tmpl w:val="8F0AF3B2"/>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6D82E88"/>
    <w:multiLevelType w:val="hybridMultilevel"/>
    <w:tmpl w:val="02A6F4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6EB1C29"/>
    <w:multiLevelType w:val="hybridMultilevel"/>
    <w:tmpl w:val="0BBA639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6685AEF"/>
    <w:multiLevelType w:val="hybridMultilevel"/>
    <w:tmpl w:val="A538C8A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75137C2"/>
    <w:multiLevelType w:val="hybridMultilevel"/>
    <w:tmpl w:val="7584A58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DEB672F"/>
    <w:multiLevelType w:val="hybridMultilevel"/>
    <w:tmpl w:val="A9F8356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6F77E30"/>
    <w:multiLevelType w:val="multilevel"/>
    <w:tmpl w:val="B012312E"/>
    <w:lvl w:ilvl="0">
      <w:start w:val="1"/>
      <w:numFmt w:val="lowerLetter"/>
      <w:pStyle w:val="List"/>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upperLetter"/>
      <w:lvlText w:val="%3."/>
      <w:lvlJc w:val="left"/>
      <w:pPr>
        <w:ind w:left="1080" w:hanging="360"/>
      </w:pPr>
      <w:rPr>
        <w:rFonts w:hint="default"/>
      </w:rPr>
    </w:lvl>
    <w:lvl w:ilvl="3">
      <w:start w:val="1"/>
      <w:numFmt w:val="lowerLetter"/>
      <w:lvlText w:val="(%4)"/>
      <w:lvlJc w:val="left"/>
      <w:pPr>
        <w:ind w:left="1440" w:hanging="360"/>
      </w:pPr>
      <w:rPr>
        <w:rFonts w:hint="default"/>
      </w:rPr>
    </w:lvl>
    <w:lvl w:ilvl="4">
      <w:start w:val="1"/>
      <w:numFmt w:val="lowerRoman"/>
      <w:lvlText w:val="(%5)"/>
      <w:lvlJc w:val="left"/>
      <w:pPr>
        <w:ind w:left="1800" w:hanging="360"/>
      </w:pPr>
      <w:rPr>
        <w:rFonts w:hint="default"/>
      </w:rPr>
    </w:lvl>
    <w:lvl w:ilvl="5">
      <w:start w:val="1"/>
      <w:numFmt w:val="upperLetter"/>
      <w:lvlText w:val="(%6)"/>
      <w:lvlJc w:val="left"/>
      <w:pPr>
        <w:ind w:left="2160" w:hanging="360"/>
      </w:pPr>
      <w:rPr>
        <w:rFonts w:hint="default"/>
      </w:rPr>
    </w:lvl>
    <w:lvl w:ilvl="6">
      <w:start w:val="1"/>
      <w:numFmt w:val="lowerLetter"/>
      <w:lvlText w:val="%7."/>
      <w:lvlJc w:val="left"/>
      <w:pPr>
        <w:ind w:left="2520" w:hanging="360"/>
      </w:pPr>
      <w:rPr>
        <w:rFonts w:hint="default"/>
      </w:rPr>
    </w:lvl>
    <w:lvl w:ilvl="7">
      <w:start w:val="1"/>
      <w:numFmt w:val="lowerRoman"/>
      <w:lvlText w:val="%8."/>
      <w:lvlJc w:val="left"/>
      <w:pPr>
        <w:ind w:left="2880" w:hanging="360"/>
      </w:pPr>
      <w:rPr>
        <w:rFonts w:hint="default"/>
      </w:rPr>
    </w:lvl>
    <w:lvl w:ilvl="8">
      <w:start w:val="1"/>
      <w:numFmt w:val="upperLetter"/>
      <w:lvlText w:val="%9."/>
      <w:lvlJc w:val="left"/>
      <w:pPr>
        <w:ind w:left="3240" w:hanging="360"/>
      </w:pPr>
      <w:rPr>
        <w:rFonts w:hint="default"/>
      </w:rPr>
    </w:lvl>
  </w:abstractNum>
  <w:abstractNum w:abstractNumId="9" w15:restartNumberingAfterBreak="0">
    <w:nsid w:val="28F14FCB"/>
    <w:multiLevelType w:val="hybridMultilevel"/>
    <w:tmpl w:val="8D6E2B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95C6B1B"/>
    <w:multiLevelType w:val="hybridMultilevel"/>
    <w:tmpl w:val="5F0A9B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CDA44E1"/>
    <w:multiLevelType w:val="hybridMultilevel"/>
    <w:tmpl w:val="8F0662BA"/>
    <w:lvl w:ilvl="0" w:tplc="0C09000F">
      <w:start w:val="7"/>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3E14378D"/>
    <w:multiLevelType w:val="hybridMultilevel"/>
    <w:tmpl w:val="93689E8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41A80EDB"/>
    <w:multiLevelType w:val="hybridMultilevel"/>
    <w:tmpl w:val="87A4353E"/>
    <w:lvl w:ilvl="0" w:tplc="2C4A647C">
      <w:start w:val="17"/>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48F81D6B"/>
    <w:multiLevelType w:val="hybridMultilevel"/>
    <w:tmpl w:val="F614E2A6"/>
    <w:lvl w:ilvl="0" w:tplc="0C09000F">
      <w:start w:val="27"/>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4BA95EFF"/>
    <w:multiLevelType w:val="hybridMultilevel"/>
    <w:tmpl w:val="31D4E4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55C76C93"/>
    <w:multiLevelType w:val="multilevel"/>
    <w:tmpl w:val="7E9EEB00"/>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563B5002"/>
    <w:multiLevelType w:val="hybridMultilevel"/>
    <w:tmpl w:val="5BB249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A693B2F"/>
    <w:multiLevelType w:val="hybridMultilevel"/>
    <w:tmpl w:val="3954CCCA"/>
    <w:lvl w:ilvl="0" w:tplc="20ACCC84">
      <w:numFmt w:val="bullet"/>
      <w:pStyle w:val="HighlightBullet"/>
      <w:lvlText w:val="–"/>
      <w:lvlJc w:val="left"/>
      <w:pPr>
        <w:ind w:left="587" w:hanging="360"/>
      </w:pPr>
      <w:rPr>
        <w:rFonts w:ascii="Arial" w:hAnsi="Arial" w:hint="default"/>
      </w:rPr>
    </w:lvl>
    <w:lvl w:ilvl="1" w:tplc="0C090003" w:tentative="1">
      <w:start w:val="1"/>
      <w:numFmt w:val="bullet"/>
      <w:lvlText w:val="o"/>
      <w:lvlJc w:val="left"/>
      <w:pPr>
        <w:ind w:left="1307" w:hanging="360"/>
      </w:pPr>
      <w:rPr>
        <w:rFonts w:ascii="Courier New" w:hAnsi="Courier New" w:cs="Courier New" w:hint="default"/>
      </w:rPr>
    </w:lvl>
    <w:lvl w:ilvl="2" w:tplc="0C090005" w:tentative="1">
      <w:start w:val="1"/>
      <w:numFmt w:val="bullet"/>
      <w:lvlText w:val=""/>
      <w:lvlJc w:val="left"/>
      <w:pPr>
        <w:ind w:left="2027" w:hanging="360"/>
      </w:pPr>
      <w:rPr>
        <w:rFonts w:ascii="Wingdings" w:hAnsi="Wingdings" w:hint="default"/>
      </w:rPr>
    </w:lvl>
    <w:lvl w:ilvl="3" w:tplc="0C090001" w:tentative="1">
      <w:start w:val="1"/>
      <w:numFmt w:val="bullet"/>
      <w:lvlText w:val=""/>
      <w:lvlJc w:val="left"/>
      <w:pPr>
        <w:ind w:left="2747" w:hanging="360"/>
      </w:pPr>
      <w:rPr>
        <w:rFonts w:ascii="Symbol" w:hAnsi="Symbol" w:hint="default"/>
      </w:rPr>
    </w:lvl>
    <w:lvl w:ilvl="4" w:tplc="0C090003" w:tentative="1">
      <w:start w:val="1"/>
      <w:numFmt w:val="bullet"/>
      <w:lvlText w:val="o"/>
      <w:lvlJc w:val="left"/>
      <w:pPr>
        <w:ind w:left="3467" w:hanging="360"/>
      </w:pPr>
      <w:rPr>
        <w:rFonts w:ascii="Courier New" w:hAnsi="Courier New" w:cs="Courier New" w:hint="default"/>
      </w:rPr>
    </w:lvl>
    <w:lvl w:ilvl="5" w:tplc="0C090005" w:tentative="1">
      <w:start w:val="1"/>
      <w:numFmt w:val="bullet"/>
      <w:lvlText w:val=""/>
      <w:lvlJc w:val="left"/>
      <w:pPr>
        <w:ind w:left="4187" w:hanging="360"/>
      </w:pPr>
      <w:rPr>
        <w:rFonts w:ascii="Wingdings" w:hAnsi="Wingdings" w:hint="default"/>
      </w:rPr>
    </w:lvl>
    <w:lvl w:ilvl="6" w:tplc="0C090001" w:tentative="1">
      <w:start w:val="1"/>
      <w:numFmt w:val="bullet"/>
      <w:lvlText w:val=""/>
      <w:lvlJc w:val="left"/>
      <w:pPr>
        <w:ind w:left="4907" w:hanging="360"/>
      </w:pPr>
      <w:rPr>
        <w:rFonts w:ascii="Symbol" w:hAnsi="Symbol" w:hint="default"/>
      </w:rPr>
    </w:lvl>
    <w:lvl w:ilvl="7" w:tplc="0C090003" w:tentative="1">
      <w:start w:val="1"/>
      <w:numFmt w:val="bullet"/>
      <w:lvlText w:val="o"/>
      <w:lvlJc w:val="left"/>
      <w:pPr>
        <w:ind w:left="5627" w:hanging="360"/>
      </w:pPr>
      <w:rPr>
        <w:rFonts w:ascii="Courier New" w:hAnsi="Courier New" w:cs="Courier New" w:hint="default"/>
      </w:rPr>
    </w:lvl>
    <w:lvl w:ilvl="8" w:tplc="0C090005" w:tentative="1">
      <w:start w:val="1"/>
      <w:numFmt w:val="bullet"/>
      <w:lvlText w:val=""/>
      <w:lvlJc w:val="left"/>
      <w:pPr>
        <w:ind w:left="6347" w:hanging="360"/>
      </w:pPr>
      <w:rPr>
        <w:rFonts w:ascii="Wingdings" w:hAnsi="Wingdings" w:hint="default"/>
      </w:rPr>
    </w:lvl>
  </w:abstractNum>
  <w:abstractNum w:abstractNumId="19" w15:restartNumberingAfterBreak="0">
    <w:nsid w:val="5C0A27A6"/>
    <w:multiLevelType w:val="multilevel"/>
    <w:tmpl w:val="8F0AF3B2"/>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681546A7"/>
    <w:multiLevelType w:val="multilevel"/>
    <w:tmpl w:val="AA482E40"/>
    <w:lvl w:ilvl="0">
      <w:start w:val="1"/>
      <w:numFmt w:val="decimal"/>
      <w:pStyle w:val="ListNumber"/>
      <w:lvlText w:val="%1."/>
      <w:lvlJc w:val="left"/>
      <w:pPr>
        <w:ind w:left="360" w:hanging="360"/>
      </w:pPr>
      <w:rPr>
        <w:rFonts w:hint="default"/>
      </w:rPr>
    </w:lvl>
    <w:lvl w:ilvl="1">
      <w:start w:val="1"/>
      <w:numFmt w:val="lowerLetter"/>
      <w:pStyle w:val="ListNumber2"/>
      <w:lvlText w:val="%2."/>
      <w:lvlJc w:val="left"/>
      <w:pPr>
        <w:ind w:left="720" w:hanging="360"/>
      </w:pPr>
      <w:rPr>
        <w:rFonts w:hint="default"/>
      </w:rPr>
    </w:lvl>
    <w:lvl w:ilvl="2">
      <w:start w:val="1"/>
      <w:numFmt w:val="lowerRoman"/>
      <w:pStyle w:val="ListNumber3"/>
      <w:lvlText w:val="%3."/>
      <w:lvlJc w:val="left"/>
      <w:pPr>
        <w:ind w:left="1080" w:hanging="360"/>
      </w:pPr>
      <w:rPr>
        <w:rFonts w:hint="default"/>
      </w:rPr>
    </w:lvl>
    <w:lvl w:ilvl="3">
      <w:start w:val="1"/>
      <w:numFmt w:val="decimal"/>
      <w:pStyle w:val="ListNumber4"/>
      <w:lvlText w:val="(%4)"/>
      <w:lvlJc w:val="left"/>
      <w:pPr>
        <w:ind w:left="1440" w:hanging="360"/>
      </w:pPr>
      <w:rPr>
        <w:rFonts w:hint="default"/>
      </w:rPr>
    </w:lvl>
    <w:lvl w:ilvl="4">
      <w:start w:val="1"/>
      <w:numFmt w:val="lowerLetter"/>
      <w:pStyle w:val="ListNumber5"/>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74D13F86"/>
    <w:multiLevelType w:val="multilevel"/>
    <w:tmpl w:val="4A6A2776"/>
    <w:lvl w:ilvl="0">
      <w:start w:val="1"/>
      <w:numFmt w:val="decimal"/>
      <w:pStyle w:val="NumberH1"/>
      <w:suff w:val="space"/>
      <w:lvlText w:val="%1."/>
      <w:lvlJc w:val="left"/>
      <w:pPr>
        <w:ind w:left="0" w:firstLine="0"/>
      </w:pPr>
      <w:rPr>
        <w:rFonts w:hint="default"/>
      </w:rPr>
    </w:lvl>
    <w:lvl w:ilvl="1">
      <w:start w:val="1"/>
      <w:numFmt w:val="decimal"/>
      <w:pStyle w:val="NumberH2"/>
      <w:suff w:val="space"/>
      <w:lvlText w:val="%1.%2."/>
      <w:lvlJc w:val="left"/>
      <w:pPr>
        <w:ind w:left="0" w:firstLine="0"/>
      </w:pPr>
      <w:rPr>
        <w:rFonts w:hint="default"/>
      </w:rPr>
    </w:lvl>
    <w:lvl w:ilvl="2">
      <w:start w:val="1"/>
      <w:numFmt w:val="decimal"/>
      <w:pStyle w:val="NumberH3"/>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2" w15:restartNumberingAfterBreak="0">
    <w:nsid w:val="787E4D88"/>
    <w:multiLevelType w:val="multilevel"/>
    <w:tmpl w:val="D1785EEC"/>
    <w:lvl w:ilvl="0">
      <w:start w:val="1"/>
      <w:numFmt w:val="bullet"/>
      <w:pStyle w:val="ListBullet"/>
      <w:lvlText w:val="–"/>
      <w:lvlJc w:val="left"/>
      <w:pPr>
        <w:ind w:left="360" w:hanging="360"/>
      </w:pPr>
      <w:rPr>
        <w:rFonts w:ascii="Arial" w:hAnsi="Arial" w:hint="default"/>
        <w:color w:val="auto"/>
      </w:rPr>
    </w:lvl>
    <w:lvl w:ilvl="1">
      <w:start w:val="1"/>
      <w:numFmt w:val="bullet"/>
      <w:pStyle w:val="ListBullet2"/>
      <w:lvlText w:val="–"/>
      <w:lvlJc w:val="left"/>
      <w:pPr>
        <w:ind w:left="720" w:hanging="360"/>
      </w:pPr>
      <w:rPr>
        <w:rFonts w:ascii="Arial" w:hAnsi="Arial" w:hint="default"/>
        <w:color w:val="auto"/>
      </w:rPr>
    </w:lvl>
    <w:lvl w:ilvl="2">
      <w:start w:val="1"/>
      <w:numFmt w:val="bullet"/>
      <w:pStyle w:val="ListBullet3"/>
      <w:lvlText w:val="–"/>
      <w:lvlJc w:val="left"/>
      <w:pPr>
        <w:ind w:left="1080" w:hanging="360"/>
      </w:pPr>
      <w:rPr>
        <w:rFonts w:ascii="Arial" w:hAnsi="Arial" w:hint="default"/>
        <w:color w:val="auto"/>
      </w:rPr>
    </w:lvl>
    <w:lvl w:ilvl="3">
      <w:start w:val="1"/>
      <w:numFmt w:val="bullet"/>
      <w:pStyle w:val="ListBullet4"/>
      <w:lvlText w:val="–"/>
      <w:lvlJc w:val="left"/>
      <w:pPr>
        <w:ind w:left="1440" w:hanging="360"/>
      </w:pPr>
      <w:rPr>
        <w:rFonts w:ascii="Arial" w:hAnsi="Arial" w:hint="default"/>
        <w:color w:val="auto"/>
      </w:rPr>
    </w:lvl>
    <w:lvl w:ilvl="4">
      <w:start w:val="1"/>
      <w:numFmt w:val="bullet"/>
      <w:pStyle w:val="ListBullet5"/>
      <w:lvlText w:val="–"/>
      <w:lvlJc w:val="left"/>
      <w:pPr>
        <w:ind w:left="1800" w:hanging="360"/>
      </w:pPr>
      <w:rPr>
        <w:rFonts w:ascii="Arial" w:hAnsi="Arial" w:hint="default"/>
        <w:color w:val="auto"/>
      </w:rPr>
    </w:lvl>
    <w:lvl w:ilvl="5">
      <w:start w:val="1"/>
      <w:numFmt w:val="bullet"/>
      <w:lvlText w:val="–"/>
      <w:lvlJc w:val="left"/>
      <w:pPr>
        <w:ind w:left="2160" w:hanging="360"/>
      </w:pPr>
      <w:rPr>
        <w:rFonts w:ascii="Arial" w:hAnsi="Arial" w:hint="default"/>
        <w:color w:val="auto"/>
      </w:rPr>
    </w:lvl>
    <w:lvl w:ilvl="6">
      <w:start w:val="1"/>
      <w:numFmt w:val="bullet"/>
      <w:lvlText w:val="–"/>
      <w:lvlJc w:val="left"/>
      <w:pPr>
        <w:ind w:left="2520" w:hanging="360"/>
      </w:pPr>
      <w:rPr>
        <w:rFonts w:ascii="Arial" w:hAnsi="Arial" w:hint="default"/>
        <w:color w:val="auto"/>
      </w:rPr>
    </w:lvl>
    <w:lvl w:ilvl="7">
      <w:start w:val="1"/>
      <w:numFmt w:val="bullet"/>
      <w:lvlText w:val="–"/>
      <w:lvlJc w:val="left"/>
      <w:pPr>
        <w:ind w:left="2880" w:hanging="360"/>
      </w:pPr>
      <w:rPr>
        <w:rFonts w:ascii="Arial" w:hAnsi="Arial" w:hint="default"/>
        <w:color w:val="auto"/>
      </w:rPr>
    </w:lvl>
    <w:lvl w:ilvl="8">
      <w:start w:val="1"/>
      <w:numFmt w:val="bullet"/>
      <w:lvlText w:val="–"/>
      <w:lvlJc w:val="left"/>
      <w:pPr>
        <w:ind w:left="3240" w:hanging="360"/>
      </w:pPr>
      <w:rPr>
        <w:rFonts w:ascii="Arial" w:hAnsi="Arial" w:hint="default"/>
        <w:color w:val="auto"/>
      </w:rPr>
    </w:lvl>
  </w:abstractNum>
  <w:abstractNum w:abstractNumId="23" w15:restartNumberingAfterBreak="0">
    <w:nsid w:val="79F62ED0"/>
    <w:multiLevelType w:val="multilevel"/>
    <w:tmpl w:val="B9AC7744"/>
    <w:lvl w:ilvl="0">
      <w:start w:val="1"/>
      <w:numFmt w:val="decimal"/>
      <w:pStyle w:val="Caption"/>
      <w:suff w:val="space"/>
      <w:lvlText w:val="Figure %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640042140">
    <w:abstractNumId w:val="22"/>
  </w:num>
  <w:num w:numId="2" w16cid:durableId="325137932">
    <w:abstractNumId w:val="20"/>
  </w:num>
  <w:num w:numId="3" w16cid:durableId="1791165007">
    <w:abstractNumId w:val="8"/>
  </w:num>
  <w:num w:numId="4" w16cid:durableId="1145969138">
    <w:abstractNumId w:val="21"/>
  </w:num>
  <w:num w:numId="5" w16cid:durableId="813568725">
    <w:abstractNumId w:val="18"/>
  </w:num>
  <w:num w:numId="6" w16cid:durableId="1096973208">
    <w:abstractNumId w:val="23"/>
  </w:num>
  <w:num w:numId="7" w16cid:durableId="1036587320">
    <w:abstractNumId w:val="17"/>
  </w:num>
  <w:num w:numId="8" w16cid:durableId="635334803">
    <w:abstractNumId w:val="1"/>
  </w:num>
  <w:num w:numId="9" w16cid:durableId="1131479686">
    <w:abstractNumId w:val="0"/>
  </w:num>
  <w:num w:numId="10" w16cid:durableId="658848262">
    <w:abstractNumId w:val="10"/>
  </w:num>
  <w:num w:numId="11" w16cid:durableId="1150708913">
    <w:abstractNumId w:val="15"/>
  </w:num>
  <w:num w:numId="12" w16cid:durableId="883640805">
    <w:abstractNumId w:val="9"/>
  </w:num>
  <w:num w:numId="13" w16cid:durableId="1604220834">
    <w:abstractNumId w:val="11"/>
  </w:num>
  <w:num w:numId="14" w16cid:durableId="1747265261">
    <w:abstractNumId w:val="14"/>
  </w:num>
  <w:num w:numId="15" w16cid:durableId="441145602">
    <w:abstractNumId w:val="20"/>
  </w:num>
  <w:num w:numId="16" w16cid:durableId="1378966376">
    <w:abstractNumId w:val="20"/>
  </w:num>
  <w:num w:numId="17" w16cid:durableId="520046639">
    <w:abstractNumId w:val="3"/>
  </w:num>
  <w:num w:numId="18" w16cid:durableId="214589179">
    <w:abstractNumId w:val="20"/>
    <w:lvlOverride w:ilvl="0">
      <w:startOverride w:val="26"/>
    </w:lvlOverride>
  </w:num>
  <w:num w:numId="19" w16cid:durableId="899092739">
    <w:abstractNumId w:val="20"/>
    <w:lvlOverride w:ilvl="0">
      <w:startOverride w:val="16"/>
    </w:lvlOverride>
  </w:num>
  <w:num w:numId="20" w16cid:durableId="1641417244">
    <w:abstractNumId w:val="20"/>
  </w:num>
  <w:num w:numId="21" w16cid:durableId="789125036">
    <w:abstractNumId w:val="2"/>
  </w:num>
  <w:num w:numId="22" w16cid:durableId="475418553">
    <w:abstractNumId w:val="16"/>
  </w:num>
  <w:num w:numId="23" w16cid:durableId="1626931401">
    <w:abstractNumId w:val="19"/>
  </w:num>
  <w:num w:numId="24" w16cid:durableId="605427877">
    <w:abstractNumId w:val="13"/>
  </w:num>
  <w:num w:numId="25" w16cid:durableId="1654522434">
    <w:abstractNumId w:val="12"/>
  </w:num>
  <w:num w:numId="26" w16cid:durableId="1558317219">
    <w:abstractNumId w:val="6"/>
  </w:num>
  <w:num w:numId="27" w16cid:durableId="939065467">
    <w:abstractNumId w:val="5"/>
  </w:num>
  <w:num w:numId="28" w16cid:durableId="948852975">
    <w:abstractNumId w:val="7"/>
  </w:num>
  <w:num w:numId="29" w16cid:durableId="1064838559">
    <w:abstractNumId w:val="4"/>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proofState w:spelling="clean" w:grammar="clean"/>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357"/>
  <w:doNotShadeFormData/>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tzAzNjMxNjYzMLewMDdW0lEKTi0uzszPAykwNKoFANgA87EtAAAA"/>
  </w:docVars>
  <w:rsids>
    <w:rsidRoot w:val="00972243"/>
    <w:rsid w:val="00001507"/>
    <w:rsid w:val="00001793"/>
    <w:rsid w:val="00001AD5"/>
    <w:rsid w:val="00001BFF"/>
    <w:rsid w:val="0000266D"/>
    <w:rsid w:val="0000329A"/>
    <w:rsid w:val="0000441C"/>
    <w:rsid w:val="000071E1"/>
    <w:rsid w:val="000110C7"/>
    <w:rsid w:val="000136A5"/>
    <w:rsid w:val="00013E33"/>
    <w:rsid w:val="00014F32"/>
    <w:rsid w:val="0001522F"/>
    <w:rsid w:val="00015555"/>
    <w:rsid w:val="00017AFF"/>
    <w:rsid w:val="00017C79"/>
    <w:rsid w:val="0002234B"/>
    <w:rsid w:val="00022F85"/>
    <w:rsid w:val="000231FB"/>
    <w:rsid w:val="00024813"/>
    <w:rsid w:val="00024DCE"/>
    <w:rsid w:val="000260A1"/>
    <w:rsid w:val="00026EC5"/>
    <w:rsid w:val="00035B28"/>
    <w:rsid w:val="000369EA"/>
    <w:rsid w:val="00036B51"/>
    <w:rsid w:val="00036FE5"/>
    <w:rsid w:val="00037AAB"/>
    <w:rsid w:val="00037DE5"/>
    <w:rsid w:val="0004089E"/>
    <w:rsid w:val="00041055"/>
    <w:rsid w:val="00041EBB"/>
    <w:rsid w:val="000456A2"/>
    <w:rsid w:val="00045C4C"/>
    <w:rsid w:val="00046137"/>
    <w:rsid w:val="000502A6"/>
    <w:rsid w:val="000502FE"/>
    <w:rsid w:val="000517C6"/>
    <w:rsid w:val="000548B9"/>
    <w:rsid w:val="00056BC0"/>
    <w:rsid w:val="00061B61"/>
    <w:rsid w:val="000635BC"/>
    <w:rsid w:val="00067172"/>
    <w:rsid w:val="00067A63"/>
    <w:rsid w:val="00070773"/>
    <w:rsid w:val="0007169A"/>
    <w:rsid w:val="000735E4"/>
    <w:rsid w:val="00074F06"/>
    <w:rsid w:val="0007542A"/>
    <w:rsid w:val="000760F4"/>
    <w:rsid w:val="0008088A"/>
    <w:rsid w:val="000824B0"/>
    <w:rsid w:val="00082C79"/>
    <w:rsid w:val="00086DBC"/>
    <w:rsid w:val="000940B3"/>
    <w:rsid w:val="00094812"/>
    <w:rsid w:val="00095BEA"/>
    <w:rsid w:val="00095F80"/>
    <w:rsid w:val="000A1EF9"/>
    <w:rsid w:val="000A2E7B"/>
    <w:rsid w:val="000A3874"/>
    <w:rsid w:val="000A48E9"/>
    <w:rsid w:val="000A7B75"/>
    <w:rsid w:val="000B04EA"/>
    <w:rsid w:val="000B0D63"/>
    <w:rsid w:val="000B27C7"/>
    <w:rsid w:val="000B42B5"/>
    <w:rsid w:val="000B5598"/>
    <w:rsid w:val="000B5729"/>
    <w:rsid w:val="000B61F7"/>
    <w:rsid w:val="000C2AC4"/>
    <w:rsid w:val="000C355C"/>
    <w:rsid w:val="000C3A6B"/>
    <w:rsid w:val="000C494B"/>
    <w:rsid w:val="000C55C6"/>
    <w:rsid w:val="000C7ABE"/>
    <w:rsid w:val="000D1C0C"/>
    <w:rsid w:val="000D1E35"/>
    <w:rsid w:val="000D2210"/>
    <w:rsid w:val="000D22CF"/>
    <w:rsid w:val="000D25EC"/>
    <w:rsid w:val="000D2657"/>
    <w:rsid w:val="000D26ED"/>
    <w:rsid w:val="000D7D92"/>
    <w:rsid w:val="000D7DA2"/>
    <w:rsid w:val="000E07DC"/>
    <w:rsid w:val="000E3766"/>
    <w:rsid w:val="000E4C0F"/>
    <w:rsid w:val="000E5791"/>
    <w:rsid w:val="000E5A27"/>
    <w:rsid w:val="000E63C1"/>
    <w:rsid w:val="000E6B8D"/>
    <w:rsid w:val="000E7220"/>
    <w:rsid w:val="000E787C"/>
    <w:rsid w:val="000F07AC"/>
    <w:rsid w:val="000F31D1"/>
    <w:rsid w:val="000F3C1C"/>
    <w:rsid w:val="000F4093"/>
    <w:rsid w:val="000F5357"/>
    <w:rsid w:val="000F5471"/>
    <w:rsid w:val="000F5571"/>
    <w:rsid w:val="000F6579"/>
    <w:rsid w:val="00102A9C"/>
    <w:rsid w:val="001033B8"/>
    <w:rsid w:val="0010351F"/>
    <w:rsid w:val="0010470C"/>
    <w:rsid w:val="00104D51"/>
    <w:rsid w:val="001065B3"/>
    <w:rsid w:val="00106F60"/>
    <w:rsid w:val="001078F9"/>
    <w:rsid w:val="00116B91"/>
    <w:rsid w:val="00116B98"/>
    <w:rsid w:val="00117009"/>
    <w:rsid w:val="0011757B"/>
    <w:rsid w:val="00117894"/>
    <w:rsid w:val="00117A23"/>
    <w:rsid w:val="00117FF5"/>
    <w:rsid w:val="0012062F"/>
    <w:rsid w:val="00124407"/>
    <w:rsid w:val="001274A9"/>
    <w:rsid w:val="00130252"/>
    <w:rsid w:val="0013284E"/>
    <w:rsid w:val="00136412"/>
    <w:rsid w:val="00136571"/>
    <w:rsid w:val="00136B50"/>
    <w:rsid w:val="00137AB4"/>
    <w:rsid w:val="001425A7"/>
    <w:rsid w:val="00145AC8"/>
    <w:rsid w:val="00146D23"/>
    <w:rsid w:val="00147B99"/>
    <w:rsid w:val="00147EE6"/>
    <w:rsid w:val="00150DD9"/>
    <w:rsid w:val="00152AC1"/>
    <w:rsid w:val="00152B5E"/>
    <w:rsid w:val="00152D5D"/>
    <w:rsid w:val="00153AEF"/>
    <w:rsid w:val="00154550"/>
    <w:rsid w:val="00154955"/>
    <w:rsid w:val="00156042"/>
    <w:rsid w:val="001602C9"/>
    <w:rsid w:val="001636F7"/>
    <w:rsid w:val="00163B7E"/>
    <w:rsid w:val="00164354"/>
    <w:rsid w:val="001653C8"/>
    <w:rsid w:val="00166B4E"/>
    <w:rsid w:val="001672E5"/>
    <w:rsid w:val="001678D9"/>
    <w:rsid w:val="00170569"/>
    <w:rsid w:val="001727EA"/>
    <w:rsid w:val="00172FAE"/>
    <w:rsid w:val="0017790A"/>
    <w:rsid w:val="001811D8"/>
    <w:rsid w:val="00186881"/>
    <w:rsid w:val="00191178"/>
    <w:rsid w:val="0019145E"/>
    <w:rsid w:val="00191C64"/>
    <w:rsid w:val="00192329"/>
    <w:rsid w:val="00193699"/>
    <w:rsid w:val="001952D1"/>
    <w:rsid w:val="001965F7"/>
    <w:rsid w:val="001966E5"/>
    <w:rsid w:val="001968C2"/>
    <w:rsid w:val="00197E66"/>
    <w:rsid w:val="001A02EA"/>
    <w:rsid w:val="001A03FE"/>
    <w:rsid w:val="001A07DC"/>
    <w:rsid w:val="001A3127"/>
    <w:rsid w:val="001A581F"/>
    <w:rsid w:val="001A59E6"/>
    <w:rsid w:val="001A7405"/>
    <w:rsid w:val="001A7C1D"/>
    <w:rsid w:val="001B152C"/>
    <w:rsid w:val="001B2FDE"/>
    <w:rsid w:val="001B3928"/>
    <w:rsid w:val="001B4862"/>
    <w:rsid w:val="001B727B"/>
    <w:rsid w:val="001B776B"/>
    <w:rsid w:val="001C41AA"/>
    <w:rsid w:val="001C48D8"/>
    <w:rsid w:val="001C4FEB"/>
    <w:rsid w:val="001C5149"/>
    <w:rsid w:val="001C52C2"/>
    <w:rsid w:val="001C6099"/>
    <w:rsid w:val="001C6781"/>
    <w:rsid w:val="001D0594"/>
    <w:rsid w:val="001D0AFC"/>
    <w:rsid w:val="001D0DB1"/>
    <w:rsid w:val="001D21C5"/>
    <w:rsid w:val="001D3022"/>
    <w:rsid w:val="001D3880"/>
    <w:rsid w:val="001D41C1"/>
    <w:rsid w:val="001D52BD"/>
    <w:rsid w:val="001D5363"/>
    <w:rsid w:val="001D69E4"/>
    <w:rsid w:val="001D72B8"/>
    <w:rsid w:val="001E10FE"/>
    <w:rsid w:val="001E27B7"/>
    <w:rsid w:val="001E3150"/>
    <w:rsid w:val="001E37E8"/>
    <w:rsid w:val="001E3A54"/>
    <w:rsid w:val="001E49C9"/>
    <w:rsid w:val="001E5F8E"/>
    <w:rsid w:val="001F5437"/>
    <w:rsid w:val="001F75B8"/>
    <w:rsid w:val="001F7FD4"/>
    <w:rsid w:val="00200298"/>
    <w:rsid w:val="002027CD"/>
    <w:rsid w:val="00202C71"/>
    <w:rsid w:val="0020633D"/>
    <w:rsid w:val="0020788E"/>
    <w:rsid w:val="00207E31"/>
    <w:rsid w:val="00210409"/>
    <w:rsid w:val="00211046"/>
    <w:rsid w:val="00211164"/>
    <w:rsid w:val="00211FB8"/>
    <w:rsid w:val="002120E2"/>
    <w:rsid w:val="00212669"/>
    <w:rsid w:val="00213BF9"/>
    <w:rsid w:val="002147BD"/>
    <w:rsid w:val="00214D6D"/>
    <w:rsid w:val="00217E17"/>
    <w:rsid w:val="002215C6"/>
    <w:rsid w:val="00222BAE"/>
    <w:rsid w:val="00224D8A"/>
    <w:rsid w:val="0022507D"/>
    <w:rsid w:val="00225F1D"/>
    <w:rsid w:val="00226249"/>
    <w:rsid w:val="00231187"/>
    <w:rsid w:val="00231C56"/>
    <w:rsid w:val="002320CE"/>
    <w:rsid w:val="002332A0"/>
    <w:rsid w:val="00233385"/>
    <w:rsid w:val="00233936"/>
    <w:rsid w:val="002368D0"/>
    <w:rsid w:val="0023720A"/>
    <w:rsid w:val="002378A9"/>
    <w:rsid w:val="00237D59"/>
    <w:rsid w:val="00237E8E"/>
    <w:rsid w:val="0024196A"/>
    <w:rsid w:val="00242034"/>
    <w:rsid w:val="00244233"/>
    <w:rsid w:val="002444BC"/>
    <w:rsid w:val="00245D15"/>
    <w:rsid w:val="00245FEB"/>
    <w:rsid w:val="00246A45"/>
    <w:rsid w:val="00247D9E"/>
    <w:rsid w:val="002510C5"/>
    <w:rsid w:val="002529A4"/>
    <w:rsid w:val="00254E5B"/>
    <w:rsid w:val="0025652F"/>
    <w:rsid w:val="002608EF"/>
    <w:rsid w:val="00262182"/>
    <w:rsid w:val="00262769"/>
    <w:rsid w:val="002632B7"/>
    <w:rsid w:val="002660F2"/>
    <w:rsid w:val="00272E8D"/>
    <w:rsid w:val="00282135"/>
    <w:rsid w:val="00290631"/>
    <w:rsid w:val="00290680"/>
    <w:rsid w:val="00291082"/>
    <w:rsid w:val="0029153C"/>
    <w:rsid w:val="0029220D"/>
    <w:rsid w:val="00293916"/>
    <w:rsid w:val="00295A09"/>
    <w:rsid w:val="002963EE"/>
    <w:rsid w:val="00296ADC"/>
    <w:rsid w:val="00297C85"/>
    <w:rsid w:val="00297CB5"/>
    <w:rsid w:val="002A1211"/>
    <w:rsid w:val="002A12DA"/>
    <w:rsid w:val="002A367A"/>
    <w:rsid w:val="002A6321"/>
    <w:rsid w:val="002B1042"/>
    <w:rsid w:val="002B16A7"/>
    <w:rsid w:val="002B1B36"/>
    <w:rsid w:val="002B3817"/>
    <w:rsid w:val="002B71C7"/>
    <w:rsid w:val="002C2769"/>
    <w:rsid w:val="002C2DF5"/>
    <w:rsid w:val="002C2E1B"/>
    <w:rsid w:val="002C39F1"/>
    <w:rsid w:val="002C5100"/>
    <w:rsid w:val="002C66B2"/>
    <w:rsid w:val="002D3623"/>
    <w:rsid w:val="002D402D"/>
    <w:rsid w:val="002D472F"/>
    <w:rsid w:val="002D62CE"/>
    <w:rsid w:val="002D6C47"/>
    <w:rsid w:val="002E038B"/>
    <w:rsid w:val="002E1998"/>
    <w:rsid w:val="002E5C3A"/>
    <w:rsid w:val="002F2993"/>
    <w:rsid w:val="002F363C"/>
    <w:rsid w:val="002F472A"/>
    <w:rsid w:val="002F4A2A"/>
    <w:rsid w:val="002F65D9"/>
    <w:rsid w:val="002F6F32"/>
    <w:rsid w:val="003004FA"/>
    <w:rsid w:val="00301894"/>
    <w:rsid w:val="003034F8"/>
    <w:rsid w:val="003047D4"/>
    <w:rsid w:val="00307C11"/>
    <w:rsid w:val="00317218"/>
    <w:rsid w:val="003233EA"/>
    <w:rsid w:val="003236F9"/>
    <w:rsid w:val="00324FBD"/>
    <w:rsid w:val="003272BB"/>
    <w:rsid w:val="003272CB"/>
    <w:rsid w:val="00327A13"/>
    <w:rsid w:val="00327BB3"/>
    <w:rsid w:val="003300BD"/>
    <w:rsid w:val="0033026A"/>
    <w:rsid w:val="0033068F"/>
    <w:rsid w:val="00331DA3"/>
    <w:rsid w:val="003355C7"/>
    <w:rsid w:val="00337255"/>
    <w:rsid w:val="00337769"/>
    <w:rsid w:val="0034186A"/>
    <w:rsid w:val="00342ADC"/>
    <w:rsid w:val="00342C92"/>
    <w:rsid w:val="003450AC"/>
    <w:rsid w:val="003465CF"/>
    <w:rsid w:val="00350D79"/>
    <w:rsid w:val="00350F34"/>
    <w:rsid w:val="003522BF"/>
    <w:rsid w:val="003532C4"/>
    <w:rsid w:val="00357865"/>
    <w:rsid w:val="00360767"/>
    <w:rsid w:val="0036084B"/>
    <w:rsid w:val="0036434E"/>
    <w:rsid w:val="00367141"/>
    <w:rsid w:val="0037259A"/>
    <w:rsid w:val="00372ACA"/>
    <w:rsid w:val="00373FFF"/>
    <w:rsid w:val="0037425F"/>
    <w:rsid w:val="00374996"/>
    <w:rsid w:val="00374DEA"/>
    <w:rsid w:val="00375E76"/>
    <w:rsid w:val="00375FA8"/>
    <w:rsid w:val="00377EBD"/>
    <w:rsid w:val="003815F0"/>
    <w:rsid w:val="003871C2"/>
    <w:rsid w:val="00387A01"/>
    <w:rsid w:val="003920AB"/>
    <w:rsid w:val="003931BB"/>
    <w:rsid w:val="003953CD"/>
    <w:rsid w:val="003971E3"/>
    <w:rsid w:val="003A19FD"/>
    <w:rsid w:val="003A30D6"/>
    <w:rsid w:val="003A49A2"/>
    <w:rsid w:val="003A57C5"/>
    <w:rsid w:val="003A68CB"/>
    <w:rsid w:val="003A7B91"/>
    <w:rsid w:val="003B0238"/>
    <w:rsid w:val="003B0553"/>
    <w:rsid w:val="003B0940"/>
    <w:rsid w:val="003B0D8A"/>
    <w:rsid w:val="003B4351"/>
    <w:rsid w:val="003B551F"/>
    <w:rsid w:val="003B5945"/>
    <w:rsid w:val="003C3870"/>
    <w:rsid w:val="003C5B25"/>
    <w:rsid w:val="003C66FE"/>
    <w:rsid w:val="003C7858"/>
    <w:rsid w:val="003D5D9E"/>
    <w:rsid w:val="003D5F7C"/>
    <w:rsid w:val="003E0562"/>
    <w:rsid w:val="003E0B5E"/>
    <w:rsid w:val="003E16B2"/>
    <w:rsid w:val="003E1891"/>
    <w:rsid w:val="003E1AC6"/>
    <w:rsid w:val="003E2CE1"/>
    <w:rsid w:val="003E2E0F"/>
    <w:rsid w:val="003E45D7"/>
    <w:rsid w:val="003E4D00"/>
    <w:rsid w:val="003E5232"/>
    <w:rsid w:val="003E5763"/>
    <w:rsid w:val="003E5E49"/>
    <w:rsid w:val="003F0994"/>
    <w:rsid w:val="003F2696"/>
    <w:rsid w:val="003F3098"/>
    <w:rsid w:val="003F3A69"/>
    <w:rsid w:val="003F4678"/>
    <w:rsid w:val="003F4946"/>
    <w:rsid w:val="00400049"/>
    <w:rsid w:val="004003AC"/>
    <w:rsid w:val="004003DB"/>
    <w:rsid w:val="00401788"/>
    <w:rsid w:val="00401B86"/>
    <w:rsid w:val="004020D0"/>
    <w:rsid w:val="00402258"/>
    <w:rsid w:val="00402ACB"/>
    <w:rsid w:val="00403944"/>
    <w:rsid w:val="004040F9"/>
    <w:rsid w:val="00405626"/>
    <w:rsid w:val="0041118F"/>
    <w:rsid w:val="00411636"/>
    <w:rsid w:val="0041392D"/>
    <w:rsid w:val="004161FB"/>
    <w:rsid w:val="00416267"/>
    <w:rsid w:val="0041760D"/>
    <w:rsid w:val="004221F3"/>
    <w:rsid w:val="00422744"/>
    <w:rsid w:val="00423B24"/>
    <w:rsid w:val="004265BE"/>
    <w:rsid w:val="0042759D"/>
    <w:rsid w:val="00427706"/>
    <w:rsid w:val="004306C3"/>
    <w:rsid w:val="00431975"/>
    <w:rsid w:val="00433A6B"/>
    <w:rsid w:val="00435E76"/>
    <w:rsid w:val="004402C9"/>
    <w:rsid w:val="0044046D"/>
    <w:rsid w:val="00441520"/>
    <w:rsid w:val="0044217F"/>
    <w:rsid w:val="00442259"/>
    <w:rsid w:val="00445227"/>
    <w:rsid w:val="00446760"/>
    <w:rsid w:val="004469FB"/>
    <w:rsid w:val="004478EA"/>
    <w:rsid w:val="004503C9"/>
    <w:rsid w:val="0045044A"/>
    <w:rsid w:val="004510B6"/>
    <w:rsid w:val="00452CDE"/>
    <w:rsid w:val="00453793"/>
    <w:rsid w:val="004557FC"/>
    <w:rsid w:val="00460130"/>
    <w:rsid w:val="00460876"/>
    <w:rsid w:val="00462391"/>
    <w:rsid w:val="004624F7"/>
    <w:rsid w:val="00462A99"/>
    <w:rsid w:val="004642D9"/>
    <w:rsid w:val="00464C04"/>
    <w:rsid w:val="004653D9"/>
    <w:rsid w:val="00465DE6"/>
    <w:rsid w:val="00466F35"/>
    <w:rsid w:val="0046722C"/>
    <w:rsid w:val="0046759B"/>
    <w:rsid w:val="00472359"/>
    <w:rsid w:val="00473D44"/>
    <w:rsid w:val="004775F1"/>
    <w:rsid w:val="00477B79"/>
    <w:rsid w:val="004806A5"/>
    <w:rsid w:val="00481E56"/>
    <w:rsid w:val="0048577C"/>
    <w:rsid w:val="00486C7D"/>
    <w:rsid w:val="00491DF3"/>
    <w:rsid w:val="00492E1F"/>
    <w:rsid w:val="00497959"/>
    <w:rsid w:val="00497FCB"/>
    <w:rsid w:val="004A0ED4"/>
    <w:rsid w:val="004A1B3F"/>
    <w:rsid w:val="004A4F95"/>
    <w:rsid w:val="004A58E5"/>
    <w:rsid w:val="004A6A7C"/>
    <w:rsid w:val="004B4132"/>
    <w:rsid w:val="004C155E"/>
    <w:rsid w:val="004C277E"/>
    <w:rsid w:val="004C40A2"/>
    <w:rsid w:val="004C45BE"/>
    <w:rsid w:val="004C6084"/>
    <w:rsid w:val="004D607B"/>
    <w:rsid w:val="004D7F35"/>
    <w:rsid w:val="004E22B4"/>
    <w:rsid w:val="004E25D7"/>
    <w:rsid w:val="004E3FF5"/>
    <w:rsid w:val="004E4AC7"/>
    <w:rsid w:val="004E6779"/>
    <w:rsid w:val="004E6A08"/>
    <w:rsid w:val="004F16FA"/>
    <w:rsid w:val="004F2405"/>
    <w:rsid w:val="004F2AA5"/>
    <w:rsid w:val="004F3AEA"/>
    <w:rsid w:val="004F451E"/>
    <w:rsid w:val="004F457D"/>
    <w:rsid w:val="004F50EA"/>
    <w:rsid w:val="004F7416"/>
    <w:rsid w:val="004F76DB"/>
    <w:rsid w:val="005009B9"/>
    <w:rsid w:val="0050268D"/>
    <w:rsid w:val="00503CE9"/>
    <w:rsid w:val="00503F00"/>
    <w:rsid w:val="005049AF"/>
    <w:rsid w:val="005065B0"/>
    <w:rsid w:val="00506D76"/>
    <w:rsid w:val="00507DED"/>
    <w:rsid w:val="00512799"/>
    <w:rsid w:val="00512BE7"/>
    <w:rsid w:val="005138A5"/>
    <w:rsid w:val="00514104"/>
    <w:rsid w:val="00514671"/>
    <w:rsid w:val="00515697"/>
    <w:rsid w:val="0051646F"/>
    <w:rsid w:val="0051675B"/>
    <w:rsid w:val="005236CD"/>
    <w:rsid w:val="00523A13"/>
    <w:rsid w:val="00523D88"/>
    <w:rsid w:val="00525F92"/>
    <w:rsid w:val="00527D59"/>
    <w:rsid w:val="00527FC9"/>
    <w:rsid w:val="0053156A"/>
    <w:rsid w:val="005316C5"/>
    <w:rsid w:val="00531EA5"/>
    <w:rsid w:val="00533139"/>
    <w:rsid w:val="00533B12"/>
    <w:rsid w:val="00533B76"/>
    <w:rsid w:val="00533D94"/>
    <w:rsid w:val="00534029"/>
    <w:rsid w:val="00536832"/>
    <w:rsid w:val="00537C6E"/>
    <w:rsid w:val="005401D9"/>
    <w:rsid w:val="00540203"/>
    <w:rsid w:val="005410C1"/>
    <w:rsid w:val="0054264C"/>
    <w:rsid w:val="00542A4A"/>
    <w:rsid w:val="005459D1"/>
    <w:rsid w:val="005549E5"/>
    <w:rsid w:val="00555946"/>
    <w:rsid w:val="005559C1"/>
    <w:rsid w:val="00556F39"/>
    <w:rsid w:val="00560576"/>
    <w:rsid w:val="0056222C"/>
    <w:rsid w:val="005632BA"/>
    <w:rsid w:val="0056463F"/>
    <w:rsid w:val="005646CD"/>
    <w:rsid w:val="0056489B"/>
    <w:rsid w:val="00564F76"/>
    <w:rsid w:val="00565565"/>
    <w:rsid w:val="00565B44"/>
    <w:rsid w:val="005670A4"/>
    <w:rsid w:val="00572EE9"/>
    <w:rsid w:val="00574379"/>
    <w:rsid w:val="00575286"/>
    <w:rsid w:val="00577666"/>
    <w:rsid w:val="00582037"/>
    <w:rsid w:val="00583E1E"/>
    <w:rsid w:val="0058400C"/>
    <w:rsid w:val="00584A14"/>
    <w:rsid w:val="00584A3C"/>
    <w:rsid w:val="00584CE3"/>
    <w:rsid w:val="005850F6"/>
    <w:rsid w:val="005859BF"/>
    <w:rsid w:val="00591FB3"/>
    <w:rsid w:val="005929E4"/>
    <w:rsid w:val="0059335D"/>
    <w:rsid w:val="00593C4E"/>
    <w:rsid w:val="00594996"/>
    <w:rsid w:val="00595456"/>
    <w:rsid w:val="00595909"/>
    <w:rsid w:val="005974B8"/>
    <w:rsid w:val="005A0A5F"/>
    <w:rsid w:val="005A1ED5"/>
    <w:rsid w:val="005A3873"/>
    <w:rsid w:val="005A3E00"/>
    <w:rsid w:val="005A647D"/>
    <w:rsid w:val="005A6F79"/>
    <w:rsid w:val="005B098B"/>
    <w:rsid w:val="005B158F"/>
    <w:rsid w:val="005B193C"/>
    <w:rsid w:val="005B1BD1"/>
    <w:rsid w:val="005B2505"/>
    <w:rsid w:val="005B3A0E"/>
    <w:rsid w:val="005B3A1A"/>
    <w:rsid w:val="005B3F47"/>
    <w:rsid w:val="005B5231"/>
    <w:rsid w:val="005B53C4"/>
    <w:rsid w:val="005B60E7"/>
    <w:rsid w:val="005B6E8C"/>
    <w:rsid w:val="005B776B"/>
    <w:rsid w:val="005C317B"/>
    <w:rsid w:val="005C3C53"/>
    <w:rsid w:val="005C3D26"/>
    <w:rsid w:val="005C639A"/>
    <w:rsid w:val="005C76E3"/>
    <w:rsid w:val="005D33AA"/>
    <w:rsid w:val="005D3D10"/>
    <w:rsid w:val="005D4477"/>
    <w:rsid w:val="005D622D"/>
    <w:rsid w:val="005D6C3E"/>
    <w:rsid w:val="005D74F8"/>
    <w:rsid w:val="005D7818"/>
    <w:rsid w:val="005E4F7A"/>
    <w:rsid w:val="005F00DF"/>
    <w:rsid w:val="005F2534"/>
    <w:rsid w:val="005F2869"/>
    <w:rsid w:val="005F4740"/>
    <w:rsid w:val="005F4BD9"/>
    <w:rsid w:val="005F59AA"/>
    <w:rsid w:val="005F637C"/>
    <w:rsid w:val="005F7ECD"/>
    <w:rsid w:val="00600069"/>
    <w:rsid w:val="0060327D"/>
    <w:rsid w:val="00603BE2"/>
    <w:rsid w:val="006057DA"/>
    <w:rsid w:val="0060777F"/>
    <w:rsid w:val="00607D8E"/>
    <w:rsid w:val="00610149"/>
    <w:rsid w:val="0061271A"/>
    <w:rsid w:val="00612914"/>
    <w:rsid w:val="00615954"/>
    <w:rsid w:val="006164DC"/>
    <w:rsid w:val="00616C94"/>
    <w:rsid w:val="00617C3C"/>
    <w:rsid w:val="00620E1E"/>
    <w:rsid w:val="00622A44"/>
    <w:rsid w:val="0062348C"/>
    <w:rsid w:val="00626460"/>
    <w:rsid w:val="006268B3"/>
    <w:rsid w:val="00631EA0"/>
    <w:rsid w:val="006328DB"/>
    <w:rsid w:val="00635EBC"/>
    <w:rsid w:val="006367D6"/>
    <w:rsid w:val="00640006"/>
    <w:rsid w:val="0064041E"/>
    <w:rsid w:val="00640B02"/>
    <w:rsid w:val="00642287"/>
    <w:rsid w:val="00644E09"/>
    <w:rsid w:val="0064638E"/>
    <w:rsid w:val="00652F6F"/>
    <w:rsid w:val="00654769"/>
    <w:rsid w:val="0065754D"/>
    <w:rsid w:val="006605F1"/>
    <w:rsid w:val="0066198B"/>
    <w:rsid w:val="00661FA4"/>
    <w:rsid w:val="0066257F"/>
    <w:rsid w:val="00663255"/>
    <w:rsid w:val="00664625"/>
    <w:rsid w:val="00670AAE"/>
    <w:rsid w:val="00673F34"/>
    <w:rsid w:val="006818CB"/>
    <w:rsid w:val="0068291C"/>
    <w:rsid w:val="0068296C"/>
    <w:rsid w:val="0068326D"/>
    <w:rsid w:val="00684DA2"/>
    <w:rsid w:val="0068535C"/>
    <w:rsid w:val="00686B3B"/>
    <w:rsid w:val="00687C73"/>
    <w:rsid w:val="00687EC7"/>
    <w:rsid w:val="00687FC3"/>
    <w:rsid w:val="0069095B"/>
    <w:rsid w:val="00691B1E"/>
    <w:rsid w:val="00692180"/>
    <w:rsid w:val="00693A71"/>
    <w:rsid w:val="006955C8"/>
    <w:rsid w:val="006A1013"/>
    <w:rsid w:val="006A29B7"/>
    <w:rsid w:val="006A3A5D"/>
    <w:rsid w:val="006A3CDA"/>
    <w:rsid w:val="006B15C0"/>
    <w:rsid w:val="006B1FBF"/>
    <w:rsid w:val="006B2C47"/>
    <w:rsid w:val="006B4317"/>
    <w:rsid w:val="006B62F2"/>
    <w:rsid w:val="006C0B98"/>
    <w:rsid w:val="006C1C6B"/>
    <w:rsid w:val="006C2EEC"/>
    <w:rsid w:val="006C4497"/>
    <w:rsid w:val="006C525E"/>
    <w:rsid w:val="006C59C2"/>
    <w:rsid w:val="006C5BC4"/>
    <w:rsid w:val="006D0556"/>
    <w:rsid w:val="006D0634"/>
    <w:rsid w:val="006D118B"/>
    <w:rsid w:val="006D1C0E"/>
    <w:rsid w:val="006D2526"/>
    <w:rsid w:val="006D2649"/>
    <w:rsid w:val="006D338A"/>
    <w:rsid w:val="006D4F7E"/>
    <w:rsid w:val="006E03EA"/>
    <w:rsid w:val="006E0F31"/>
    <w:rsid w:val="006E23AB"/>
    <w:rsid w:val="006E2B7D"/>
    <w:rsid w:val="006E2F4B"/>
    <w:rsid w:val="006E42B6"/>
    <w:rsid w:val="006E49AC"/>
    <w:rsid w:val="006E546F"/>
    <w:rsid w:val="006E5981"/>
    <w:rsid w:val="006E62CC"/>
    <w:rsid w:val="006E643D"/>
    <w:rsid w:val="006F0D69"/>
    <w:rsid w:val="006F21CB"/>
    <w:rsid w:val="006F4721"/>
    <w:rsid w:val="006F5A3D"/>
    <w:rsid w:val="006F63A3"/>
    <w:rsid w:val="006F7CB3"/>
    <w:rsid w:val="007023B2"/>
    <w:rsid w:val="00704314"/>
    <w:rsid w:val="0070784B"/>
    <w:rsid w:val="00710279"/>
    <w:rsid w:val="00711370"/>
    <w:rsid w:val="00711427"/>
    <w:rsid w:val="007122E7"/>
    <w:rsid w:val="007137D2"/>
    <w:rsid w:val="007202C1"/>
    <w:rsid w:val="007210C4"/>
    <w:rsid w:val="007220FC"/>
    <w:rsid w:val="00730C8F"/>
    <w:rsid w:val="00732262"/>
    <w:rsid w:val="00732F33"/>
    <w:rsid w:val="007336DC"/>
    <w:rsid w:val="00734644"/>
    <w:rsid w:val="00734C3D"/>
    <w:rsid w:val="00737084"/>
    <w:rsid w:val="007370B9"/>
    <w:rsid w:val="00737FC0"/>
    <w:rsid w:val="007416B2"/>
    <w:rsid w:val="007423C2"/>
    <w:rsid w:val="007430B1"/>
    <w:rsid w:val="0074339A"/>
    <w:rsid w:val="0074430D"/>
    <w:rsid w:val="00744443"/>
    <w:rsid w:val="00744670"/>
    <w:rsid w:val="00746BCC"/>
    <w:rsid w:val="007522FB"/>
    <w:rsid w:val="00752F10"/>
    <w:rsid w:val="00754084"/>
    <w:rsid w:val="007542E2"/>
    <w:rsid w:val="00755D4A"/>
    <w:rsid w:val="00756C4A"/>
    <w:rsid w:val="007577DB"/>
    <w:rsid w:val="00757FB3"/>
    <w:rsid w:val="00760E66"/>
    <w:rsid w:val="00761558"/>
    <w:rsid w:val="00764DD7"/>
    <w:rsid w:val="00770554"/>
    <w:rsid w:val="00771D7B"/>
    <w:rsid w:val="00772220"/>
    <w:rsid w:val="00772808"/>
    <w:rsid w:val="00772886"/>
    <w:rsid w:val="0077668B"/>
    <w:rsid w:val="007776CE"/>
    <w:rsid w:val="00777DED"/>
    <w:rsid w:val="00780046"/>
    <w:rsid w:val="0078010D"/>
    <w:rsid w:val="007804C0"/>
    <w:rsid w:val="007819DD"/>
    <w:rsid w:val="007821D3"/>
    <w:rsid w:val="007822B5"/>
    <w:rsid w:val="007831E9"/>
    <w:rsid w:val="00784DD3"/>
    <w:rsid w:val="00793485"/>
    <w:rsid w:val="00795E32"/>
    <w:rsid w:val="00795EB5"/>
    <w:rsid w:val="007A5A60"/>
    <w:rsid w:val="007A6041"/>
    <w:rsid w:val="007A63DD"/>
    <w:rsid w:val="007A655C"/>
    <w:rsid w:val="007A6680"/>
    <w:rsid w:val="007A75AB"/>
    <w:rsid w:val="007B2EF0"/>
    <w:rsid w:val="007B3608"/>
    <w:rsid w:val="007B3E85"/>
    <w:rsid w:val="007B42E6"/>
    <w:rsid w:val="007B5FB6"/>
    <w:rsid w:val="007B7180"/>
    <w:rsid w:val="007B730B"/>
    <w:rsid w:val="007B7642"/>
    <w:rsid w:val="007B789A"/>
    <w:rsid w:val="007B7FB5"/>
    <w:rsid w:val="007C1016"/>
    <w:rsid w:val="007C2C23"/>
    <w:rsid w:val="007C40CB"/>
    <w:rsid w:val="007C411A"/>
    <w:rsid w:val="007C6705"/>
    <w:rsid w:val="007C68A4"/>
    <w:rsid w:val="007C7655"/>
    <w:rsid w:val="007D16A2"/>
    <w:rsid w:val="007D1CC1"/>
    <w:rsid w:val="007D68F9"/>
    <w:rsid w:val="007E0E9D"/>
    <w:rsid w:val="007E132D"/>
    <w:rsid w:val="007E39CA"/>
    <w:rsid w:val="007E3B85"/>
    <w:rsid w:val="007E5EF1"/>
    <w:rsid w:val="007F23A3"/>
    <w:rsid w:val="007F23C6"/>
    <w:rsid w:val="007F456F"/>
    <w:rsid w:val="007F50D1"/>
    <w:rsid w:val="007F6429"/>
    <w:rsid w:val="008000FA"/>
    <w:rsid w:val="008003B7"/>
    <w:rsid w:val="00800A17"/>
    <w:rsid w:val="00800A9D"/>
    <w:rsid w:val="0080195A"/>
    <w:rsid w:val="00802572"/>
    <w:rsid w:val="00802D2F"/>
    <w:rsid w:val="00803923"/>
    <w:rsid w:val="00803C0F"/>
    <w:rsid w:val="0080493E"/>
    <w:rsid w:val="00804D1C"/>
    <w:rsid w:val="008056D1"/>
    <w:rsid w:val="00806A1D"/>
    <w:rsid w:val="00807391"/>
    <w:rsid w:val="00807BEF"/>
    <w:rsid w:val="00810DCD"/>
    <w:rsid w:val="00813D71"/>
    <w:rsid w:val="00814EB6"/>
    <w:rsid w:val="00814EEE"/>
    <w:rsid w:val="00816AB4"/>
    <w:rsid w:val="008201ED"/>
    <w:rsid w:val="00820B26"/>
    <w:rsid w:val="008231BF"/>
    <w:rsid w:val="00823B41"/>
    <w:rsid w:val="008259B1"/>
    <w:rsid w:val="00825A03"/>
    <w:rsid w:val="008264A3"/>
    <w:rsid w:val="00827003"/>
    <w:rsid w:val="00834459"/>
    <w:rsid w:val="00834CF5"/>
    <w:rsid w:val="00835736"/>
    <w:rsid w:val="00835D56"/>
    <w:rsid w:val="00841D27"/>
    <w:rsid w:val="00842503"/>
    <w:rsid w:val="0084598B"/>
    <w:rsid w:val="008473E7"/>
    <w:rsid w:val="00850432"/>
    <w:rsid w:val="008520E2"/>
    <w:rsid w:val="00853537"/>
    <w:rsid w:val="0085664E"/>
    <w:rsid w:val="00857608"/>
    <w:rsid w:val="008603FF"/>
    <w:rsid w:val="00862D9B"/>
    <w:rsid w:val="00863CE6"/>
    <w:rsid w:val="00872249"/>
    <w:rsid w:val="00872357"/>
    <w:rsid w:val="0087442F"/>
    <w:rsid w:val="00874826"/>
    <w:rsid w:val="00877229"/>
    <w:rsid w:val="008772E3"/>
    <w:rsid w:val="008801D5"/>
    <w:rsid w:val="00880411"/>
    <w:rsid w:val="00880BE8"/>
    <w:rsid w:val="00883629"/>
    <w:rsid w:val="00884C98"/>
    <w:rsid w:val="00887943"/>
    <w:rsid w:val="0088797B"/>
    <w:rsid w:val="0089137B"/>
    <w:rsid w:val="00892A46"/>
    <w:rsid w:val="0089452B"/>
    <w:rsid w:val="00894B0A"/>
    <w:rsid w:val="008964D5"/>
    <w:rsid w:val="00896A5D"/>
    <w:rsid w:val="00896BFF"/>
    <w:rsid w:val="008A1F47"/>
    <w:rsid w:val="008A5182"/>
    <w:rsid w:val="008B0C68"/>
    <w:rsid w:val="008B1634"/>
    <w:rsid w:val="008B1677"/>
    <w:rsid w:val="008B2015"/>
    <w:rsid w:val="008B5510"/>
    <w:rsid w:val="008B6A41"/>
    <w:rsid w:val="008B6E78"/>
    <w:rsid w:val="008C1802"/>
    <w:rsid w:val="008C20AC"/>
    <w:rsid w:val="008C2A98"/>
    <w:rsid w:val="008C3FF9"/>
    <w:rsid w:val="008C4A6E"/>
    <w:rsid w:val="008C5AA2"/>
    <w:rsid w:val="008C7704"/>
    <w:rsid w:val="008D13A4"/>
    <w:rsid w:val="008D1C45"/>
    <w:rsid w:val="008D7966"/>
    <w:rsid w:val="008E0877"/>
    <w:rsid w:val="008E0AC9"/>
    <w:rsid w:val="008E0BDC"/>
    <w:rsid w:val="008E1A26"/>
    <w:rsid w:val="008E2748"/>
    <w:rsid w:val="008E2E48"/>
    <w:rsid w:val="008E380B"/>
    <w:rsid w:val="008F1BB0"/>
    <w:rsid w:val="008F458C"/>
    <w:rsid w:val="008F6C9B"/>
    <w:rsid w:val="008F7FD4"/>
    <w:rsid w:val="009018EB"/>
    <w:rsid w:val="00903139"/>
    <w:rsid w:val="009035B3"/>
    <w:rsid w:val="009042B2"/>
    <w:rsid w:val="009055E6"/>
    <w:rsid w:val="009060E4"/>
    <w:rsid w:val="009064FC"/>
    <w:rsid w:val="00907189"/>
    <w:rsid w:val="0091297E"/>
    <w:rsid w:val="00913CC7"/>
    <w:rsid w:val="00914A77"/>
    <w:rsid w:val="00916250"/>
    <w:rsid w:val="009165E5"/>
    <w:rsid w:val="00916C01"/>
    <w:rsid w:val="009173AC"/>
    <w:rsid w:val="00920AE7"/>
    <w:rsid w:val="009212E8"/>
    <w:rsid w:val="00921FFD"/>
    <w:rsid w:val="009243AA"/>
    <w:rsid w:val="00926B58"/>
    <w:rsid w:val="00930BC0"/>
    <w:rsid w:val="00932857"/>
    <w:rsid w:val="00932C6C"/>
    <w:rsid w:val="0093364B"/>
    <w:rsid w:val="00934534"/>
    <w:rsid w:val="00935EED"/>
    <w:rsid w:val="0093688A"/>
    <w:rsid w:val="009373E4"/>
    <w:rsid w:val="00941A55"/>
    <w:rsid w:val="00941A99"/>
    <w:rsid w:val="00947ED8"/>
    <w:rsid w:val="009525E9"/>
    <w:rsid w:val="009527CB"/>
    <w:rsid w:val="0095480D"/>
    <w:rsid w:val="00954840"/>
    <w:rsid w:val="00961180"/>
    <w:rsid w:val="00961E0A"/>
    <w:rsid w:val="00961ED7"/>
    <w:rsid w:val="00966F59"/>
    <w:rsid w:val="009707C7"/>
    <w:rsid w:val="00972243"/>
    <w:rsid w:val="009741C0"/>
    <w:rsid w:val="00977616"/>
    <w:rsid w:val="00980B2E"/>
    <w:rsid w:val="00981C38"/>
    <w:rsid w:val="00986A60"/>
    <w:rsid w:val="00986D1E"/>
    <w:rsid w:val="009939C2"/>
    <w:rsid w:val="009A0627"/>
    <w:rsid w:val="009A1E15"/>
    <w:rsid w:val="009A29FF"/>
    <w:rsid w:val="009A2A01"/>
    <w:rsid w:val="009A6F3D"/>
    <w:rsid w:val="009A721E"/>
    <w:rsid w:val="009A7E7C"/>
    <w:rsid w:val="009B08C9"/>
    <w:rsid w:val="009B0BBF"/>
    <w:rsid w:val="009B7DEB"/>
    <w:rsid w:val="009C0BCC"/>
    <w:rsid w:val="009C256C"/>
    <w:rsid w:val="009C34C9"/>
    <w:rsid w:val="009C37F2"/>
    <w:rsid w:val="009C38C4"/>
    <w:rsid w:val="009C4082"/>
    <w:rsid w:val="009C78D0"/>
    <w:rsid w:val="009C790A"/>
    <w:rsid w:val="009D0880"/>
    <w:rsid w:val="009D18FC"/>
    <w:rsid w:val="009D27F9"/>
    <w:rsid w:val="009D4F3B"/>
    <w:rsid w:val="009D66AD"/>
    <w:rsid w:val="009D6BAB"/>
    <w:rsid w:val="009E0D5D"/>
    <w:rsid w:val="009E3ABE"/>
    <w:rsid w:val="009E5645"/>
    <w:rsid w:val="009F1238"/>
    <w:rsid w:val="009F12D3"/>
    <w:rsid w:val="009F3184"/>
    <w:rsid w:val="009F4403"/>
    <w:rsid w:val="009F4F7D"/>
    <w:rsid w:val="009F76FE"/>
    <w:rsid w:val="00A002B2"/>
    <w:rsid w:val="00A0439D"/>
    <w:rsid w:val="00A05350"/>
    <w:rsid w:val="00A05877"/>
    <w:rsid w:val="00A11010"/>
    <w:rsid w:val="00A11A44"/>
    <w:rsid w:val="00A124BD"/>
    <w:rsid w:val="00A14679"/>
    <w:rsid w:val="00A14D7A"/>
    <w:rsid w:val="00A17240"/>
    <w:rsid w:val="00A17288"/>
    <w:rsid w:val="00A17A81"/>
    <w:rsid w:val="00A20094"/>
    <w:rsid w:val="00A226A6"/>
    <w:rsid w:val="00A237CC"/>
    <w:rsid w:val="00A240AE"/>
    <w:rsid w:val="00A261C1"/>
    <w:rsid w:val="00A27148"/>
    <w:rsid w:val="00A30B41"/>
    <w:rsid w:val="00A30CA2"/>
    <w:rsid w:val="00A310DB"/>
    <w:rsid w:val="00A32F7C"/>
    <w:rsid w:val="00A379D0"/>
    <w:rsid w:val="00A37A70"/>
    <w:rsid w:val="00A40F53"/>
    <w:rsid w:val="00A41D2C"/>
    <w:rsid w:val="00A4342B"/>
    <w:rsid w:val="00A43A08"/>
    <w:rsid w:val="00A45CA9"/>
    <w:rsid w:val="00A506EE"/>
    <w:rsid w:val="00A5130A"/>
    <w:rsid w:val="00A554CC"/>
    <w:rsid w:val="00A5688D"/>
    <w:rsid w:val="00A57978"/>
    <w:rsid w:val="00A57D7F"/>
    <w:rsid w:val="00A621D1"/>
    <w:rsid w:val="00A623F9"/>
    <w:rsid w:val="00A64041"/>
    <w:rsid w:val="00A64996"/>
    <w:rsid w:val="00A64A61"/>
    <w:rsid w:val="00A70D37"/>
    <w:rsid w:val="00A732A5"/>
    <w:rsid w:val="00A735F3"/>
    <w:rsid w:val="00A7374B"/>
    <w:rsid w:val="00A738DB"/>
    <w:rsid w:val="00A7727D"/>
    <w:rsid w:val="00A804A8"/>
    <w:rsid w:val="00A80C22"/>
    <w:rsid w:val="00A81337"/>
    <w:rsid w:val="00A81363"/>
    <w:rsid w:val="00A84794"/>
    <w:rsid w:val="00A85992"/>
    <w:rsid w:val="00A8670A"/>
    <w:rsid w:val="00A91389"/>
    <w:rsid w:val="00A93AC7"/>
    <w:rsid w:val="00A9670D"/>
    <w:rsid w:val="00A96C24"/>
    <w:rsid w:val="00A97EE7"/>
    <w:rsid w:val="00AA175C"/>
    <w:rsid w:val="00AA3844"/>
    <w:rsid w:val="00AA4582"/>
    <w:rsid w:val="00AA58CA"/>
    <w:rsid w:val="00AA6330"/>
    <w:rsid w:val="00AB0D0F"/>
    <w:rsid w:val="00AB131B"/>
    <w:rsid w:val="00AB20E1"/>
    <w:rsid w:val="00AB3114"/>
    <w:rsid w:val="00AB3E03"/>
    <w:rsid w:val="00AB4FB4"/>
    <w:rsid w:val="00AB590C"/>
    <w:rsid w:val="00AB730F"/>
    <w:rsid w:val="00AB79BB"/>
    <w:rsid w:val="00AC11CB"/>
    <w:rsid w:val="00AC141C"/>
    <w:rsid w:val="00AC2041"/>
    <w:rsid w:val="00AC2C23"/>
    <w:rsid w:val="00AC458D"/>
    <w:rsid w:val="00AC7236"/>
    <w:rsid w:val="00AD1E03"/>
    <w:rsid w:val="00AD2B05"/>
    <w:rsid w:val="00AD49C7"/>
    <w:rsid w:val="00AD5173"/>
    <w:rsid w:val="00AD6ECF"/>
    <w:rsid w:val="00AD6F32"/>
    <w:rsid w:val="00AE03EA"/>
    <w:rsid w:val="00AE1AF7"/>
    <w:rsid w:val="00AE1E5A"/>
    <w:rsid w:val="00AE3B66"/>
    <w:rsid w:val="00AE5EDF"/>
    <w:rsid w:val="00AE6670"/>
    <w:rsid w:val="00AE66A6"/>
    <w:rsid w:val="00AE75C4"/>
    <w:rsid w:val="00AE7DB5"/>
    <w:rsid w:val="00AF375A"/>
    <w:rsid w:val="00AF5324"/>
    <w:rsid w:val="00AF715B"/>
    <w:rsid w:val="00AF74B0"/>
    <w:rsid w:val="00B0035D"/>
    <w:rsid w:val="00B018FA"/>
    <w:rsid w:val="00B0751F"/>
    <w:rsid w:val="00B07C1A"/>
    <w:rsid w:val="00B13369"/>
    <w:rsid w:val="00B150A2"/>
    <w:rsid w:val="00B16554"/>
    <w:rsid w:val="00B20C7E"/>
    <w:rsid w:val="00B21A07"/>
    <w:rsid w:val="00B220FF"/>
    <w:rsid w:val="00B23442"/>
    <w:rsid w:val="00B24076"/>
    <w:rsid w:val="00B25537"/>
    <w:rsid w:val="00B25C4F"/>
    <w:rsid w:val="00B26273"/>
    <w:rsid w:val="00B332B1"/>
    <w:rsid w:val="00B35766"/>
    <w:rsid w:val="00B35AFC"/>
    <w:rsid w:val="00B36484"/>
    <w:rsid w:val="00B36C8F"/>
    <w:rsid w:val="00B37448"/>
    <w:rsid w:val="00B37C21"/>
    <w:rsid w:val="00B415F3"/>
    <w:rsid w:val="00B427DD"/>
    <w:rsid w:val="00B45C21"/>
    <w:rsid w:val="00B463AF"/>
    <w:rsid w:val="00B46BED"/>
    <w:rsid w:val="00B47000"/>
    <w:rsid w:val="00B47B87"/>
    <w:rsid w:val="00B501EA"/>
    <w:rsid w:val="00B52063"/>
    <w:rsid w:val="00B535F3"/>
    <w:rsid w:val="00B60640"/>
    <w:rsid w:val="00B62DA9"/>
    <w:rsid w:val="00B63D61"/>
    <w:rsid w:val="00B64CE6"/>
    <w:rsid w:val="00B657C1"/>
    <w:rsid w:val="00B66837"/>
    <w:rsid w:val="00B67DE1"/>
    <w:rsid w:val="00B70C7C"/>
    <w:rsid w:val="00B71673"/>
    <w:rsid w:val="00B77E03"/>
    <w:rsid w:val="00B808A4"/>
    <w:rsid w:val="00B81585"/>
    <w:rsid w:val="00B817E5"/>
    <w:rsid w:val="00B81FB3"/>
    <w:rsid w:val="00B851BC"/>
    <w:rsid w:val="00B87CBB"/>
    <w:rsid w:val="00B906BD"/>
    <w:rsid w:val="00B91191"/>
    <w:rsid w:val="00B91A9B"/>
    <w:rsid w:val="00B91BA9"/>
    <w:rsid w:val="00B930BB"/>
    <w:rsid w:val="00B9351D"/>
    <w:rsid w:val="00B93D2E"/>
    <w:rsid w:val="00BA500D"/>
    <w:rsid w:val="00BB0071"/>
    <w:rsid w:val="00BB1DCF"/>
    <w:rsid w:val="00BB4210"/>
    <w:rsid w:val="00BB552F"/>
    <w:rsid w:val="00BB6E72"/>
    <w:rsid w:val="00BB7373"/>
    <w:rsid w:val="00BB7FA7"/>
    <w:rsid w:val="00BC1137"/>
    <w:rsid w:val="00BC16D6"/>
    <w:rsid w:val="00BC488E"/>
    <w:rsid w:val="00BC4FBB"/>
    <w:rsid w:val="00BD1B5B"/>
    <w:rsid w:val="00BD34F6"/>
    <w:rsid w:val="00BD38CB"/>
    <w:rsid w:val="00BE08AE"/>
    <w:rsid w:val="00BE181D"/>
    <w:rsid w:val="00BE23A5"/>
    <w:rsid w:val="00BE29D9"/>
    <w:rsid w:val="00BE2DF2"/>
    <w:rsid w:val="00BE2FDE"/>
    <w:rsid w:val="00BE3474"/>
    <w:rsid w:val="00BE4EC1"/>
    <w:rsid w:val="00BE57A2"/>
    <w:rsid w:val="00BE5F53"/>
    <w:rsid w:val="00BE6B64"/>
    <w:rsid w:val="00BF665F"/>
    <w:rsid w:val="00BF7702"/>
    <w:rsid w:val="00C008D1"/>
    <w:rsid w:val="00C00CA8"/>
    <w:rsid w:val="00C00E7D"/>
    <w:rsid w:val="00C01019"/>
    <w:rsid w:val="00C03C50"/>
    <w:rsid w:val="00C05B69"/>
    <w:rsid w:val="00C0616E"/>
    <w:rsid w:val="00C07578"/>
    <w:rsid w:val="00C10655"/>
    <w:rsid w:val="00C10C48"/>
    <w:rsid w:val="00C10D9D"/>
    <w:rsid w:val="00C115C2"/>
    <w:rsid w:val="00C1257C"/>
    <w:rsid w:val="00C17BD8"/>
    <w:rsid w:val="00C20E94"/>
    <w:rsid w:val="00C21228"/>
    <w:rsid w:val="00C213C2"/>
    <w:rsid w:val="00C232F1"/>
    <w:rsid w:val="00C24745"/>
    <w:rsid w:val="00C24FE9"/>
    <w:rsid w:val="00C2539D"/>
    <w:rsid w:val="00C27C4B"/>
    <w:rsid w:val="00C320C1"/>
    <w:rsid w:val="00C328CC"/>
    <w:rsid w:val="00C32B5B"/>
    <w:rsid w:val="00C32B5C"/>
    <w:rsid w:val="00C33475"/>
    <w:rsid w:val="00C340D3"/>
    <w:rsid w:val="00C34989"/>
    <w:rsid w:val="00C35029"/>
    <w:rsid w:val="00C36372"/>
    <w:rsid w:val="00C409A5"/>
    <w:rsid w:val="00C40F28"/>
    <w:rsid w:val="00C4198F"/>
    <w:rsid w:val="00C437EF"/>
    <w:rsid w:val="00C4584E"/>
    <w:rsid w:val="00C45B5E"/>
    <w:rsid w:val="00C460BC"/>
    <w:rsid w:val="00C46294"/>
    <w:rsid w:val="00C46F97"/>
    <w:rsid w:val="00C47D9C"/>
    <w:rsid w:val="00C50469"/>
    <w:rsid w:val="00C51221"/>
    <w:rsid w:val="00C55B16"/>
    <w:rsid w:val="00C5647F"/>
    <w:rsid w:val="00C56A46"/>
    <w:rsid w:val="00C570D4"/>
    <w:rsid w:val="00C57E87"/>
    <w:rsid w:val="00C61DBF"/>
    <w:rsid w:val="00C62147"/>
    <w:rsid w:val="00C646A8"/>
    <w:rsid w:val="00C6547C"/>
    <w:rsid w:val="00C67E28"/>
    <w:rsid w:val="00C7004F"/>
    <w:rsid w:val="00C70C1D"/>
    <w:rsid w:val="00C7330B"/>
    <w:rsid w:val="00C75030"/>
    <w:rsid w:val="00C75DD1"/>
    <w:rsid w:val="00C76B8E"/>
    <w:rsid w:val="00C832B4"/>
    <w:rsid w:val="00C8332B"/>
    <w:rsid w:val="00C84E10"/>
    <w:rsid w:val="00C851AC"/>
    <w:rsid w:val="00C9127D"/>
    <w:rsid w:val="00C92FCA"/>
    <w:rsid w:val="00C93574"/>
    <w:rsid w:val="00C959D8"/>
    <w:rsid w:val="00C95BF4"/>
    <w:rsid w:val="00C961DD"/>
    <w:rsid w:val="00C96C49"/>
    <w:rsid w:val="00C96CA5"/>
    <w:rsid w:val="00CA02C9"/>
    <w:rsid w:val="00CA0C32"/>
    <w:rsid w:val="00CA1BD4"/>
    <w:rsid w:val="00CA36EE"/>
    <w:rsid w:val="00CA4AD9"/>
    <w:rsid w:val="00CA7180"/>
    <w:rsid w:val="00CA7473"/>
    <w:rsid w:val="00CA7572"/>
    <w:rsid w:val="00CA7F74"/>
    <w:rsid w:val="00CB0D3C"/>
    <w:rsid w:val="00CB6246"/>
    <w:rsid w:val="00CC1980"/>
    <w:rsid w:val="00CC3160"/>
    <w:rsid w:val="00CD115D"/>
    <w:rsid w:val="00CD1B24"/>
    <w:rsid w:val="00CD250C"/>
    <w:rsid w:val="00CD272F"/>
    <w:rsid w:val="00CD6207"/>
    <w:rsid w:val="00CE34CA"/>
    <w:rsid w:val="00CE39B8"/>
    <w:rsid w:val="00CE6947"/>
    <w:rsid w:val="00CE6AEA"/>
    <w:rsid w:val="00CE6EA3"/>
    <w:rsid w:val="00CE796B"/>
    <w:rsid w:val="00CF31CA"/>
    <w:rsid w:val="00CF4344"/>
    <w:rsid w:val="00CF6FB7"/>
    <w:rsid w:val="00CF72D7"/>
    <w:rsid w:val="00CF7F1A"/>
    <w:rsid w:val="00D015A4"/>
    <w:rsid w:val="00D034B3"/>
    <w:rsid w:val="00D06B15"/>
    <w:rsid w:val="00D1092B"/>
    <w:rsid w:val="00D116C3"/>
    <w:rsid w:val="00D14118"/>
    <w:rsid w:val="00D1423F"/>
    <w:rsid w:val="00D1455D"/>
    <w:rsid w:val="00D154CB"/>
    <w:rsid w:val="00D1762A"/>
    <w:rsid w:val="00D177A0"/>
    <w:rsid w:val="00D20092"/>
    <w:rsid w:val="00D22B46"/>
    <w:rsid w:val="00D22E65"/>
    <w:rsid w:val="00D22EAF"/>
    <w:rsid w:val="00D24DA4"/>
    <w:rsid w:val="00D2525B"/>
    <w:rsid w:val="00D25A31"/>
    <w:rsid w:val="00D276DB"/>
    <w:rsid w:val="00D3078B"/>
    <w:rsid w:val="00D3118E"/>
    <w:rsid w:val="00D34BC5"/>
    <w:rsid w:val="00D36213"/>
    <w:rsid w:val="00D36FAE"/>
    <w:rsid w:val="00D37F07"/>
    <w:rsid w:val="00D404A9"/>
    <w:rsid w:val="00D416CF"/>
    <w:rsid w:val="00D41BB8"/>
    <w:rsid w:val="00D437B9"/>
    <w:rsid w:val="00D46301"/>
    <w:rsid w:val="00D55EE7"/>
    <w:rsid w:val="00D56D62"/>
    <w:rsid w:val="00D57116"/>
    <w:rsid w:val="00D609CD"/>
    <w:rsid w:val="00D64AD3"/>
    <w:rsid w:val="00D65304"/>
    <w:rsid w:val="00D66226"/>
    <w:rsid w:val="00D66544"/>
    <w:rsid w:val="00D6733D"/>
    <w:rsid w:val="00D675CF"/>
    <w:rsid w:val="00D67892"/>
    <w:rsid w:val="00D7119E"/>
    <w:rsid w:val="00D71A2C"/>
    <w:rsid w:val="00D7261D"/>
    <w:rsid w:val="00D73554"/>
    <w:rsid w:val="00D77574"/>
    <w:rsid w:val="00D82422"/>
    <w:rsid w:val="00D85950"/>
    <w:rsid w:val="00D86773"/>
    <w:rsid w:val="00D903EB"/>
    <w:rsid w:val="00D93A3D"/>
    <w:rsid w:val="00D9460D"/>
    <w:rsid w:val="00D94AC0"/>
    <w:rsid w:val="00D9521E"/>
    <w:rsid w:val="00D962AD"/>
    <w:rsid w:val="00DA0378"/>
    <w:rsid w:val="00DA0606"/>
    <w:rsid w:val="00DA213D"/>
    <w:rsid w:val="00DA3523"/>
    <w:rsid w:val="00DA52B7"/>
    <w:rsid w:val="00DA6861"/>
    <w:rsid w:val="00DA6B7C"/>
    <w:rsid w:val="00DB226E"/>
    <w:rsid w:val="00DB4A1A"/>
    <w:rsid w:val="00DB62E8"/>
    <w:rsid w:val="00DB65A3"/>
    <w:rsid w:val="00DB6DFB"/>
    <w:rsid w:val="00DB78FC"/>
    <w:rsid w:val="00DC047D"/>
    <w:rsid w:val="00DC58F4"/>
    <w:rsid w:val="00DC5BFB"/>
    <w:rsid w:val="00DC7279"/>
    <w:rsid w:val="00DD171E"/>
    <w:rsid w:val="00DD2584"/>
    <w:rsid w:val="00DD3EA6"/>
    <w:rsid w:val="00DD4C81"/>
    <w:rsid w:val="00DD599D"/>
    <w:rsid w:val="00DE014A"/>
    <w:rsid w:val="00DE1D8B"/>
    <w:rsid w:val="00DE270E"/>
    <w:rsid w:val="00DE49E1"/>
    <w:rsid w:val="00DE6021"/>
    <w:rsid w:val="00DE6F78"/>
    <w:rsid w:val="00DF172C"/>
    <w:rsid w:val="00DF1869"/>
    <w:rsid w:val="00DF1A7B"/>
    <w:rsid w:val="00DF3EF7"/>
    <w:rsid w:val="00DF50AF"/>
    <w:rsid w:val="00DF5286"/>
    <w:rsid w:val="00DF7900"/>
    <w:rsid w:val="00E0347B"/>
    <w:rsid w:val="00E04F8A"/>
    <w:rsid w:val="00E058BF"/>
    <w:rsid w:val="00E06A9D"/>
    <w:rsid w:val="00E06B9B"/>
    <w:rsid w:val="00E07146"/>
    <w:rsid w:val="00E0783E"/>
    <w:rsid w:val="00E12E9A"/>
    <w:rsid w:val="00E13077"/>
    <w:rsid w:val="00E159BC"/>
    <w:rsid w:val="00E15F80"/>
    <w:rsid w:val="00E17730"/>
    <w:rsid w:val="00E200C5"/>
    <w:rsid w:val="00E23CD4"/>
    <w:rsid w:val="00E25800"/>
    <w:rsid w:val="00E25AF8"/>
    <w:rsid w:val="00E2624A"/>
    <w:rsid w:val="00E315FC"/>
    <w:rsid w:val="00E32FB5"/>
    <w:rsid w:val="00E3603F"/>
    <w:rsid w:val="00E36B78"/>
    <w:rsid w:val="00E41095"/>
    <w:rsid w:val="00E410F8"/>
    <w:rsid w:val="00E42CF9"/>
    <w:rsid w:val="00E4320C"/>
    <w:rsid w:val="00E52E08"/>
    <w:rsid w:val="00E53051"/>
    <w:rsid w:val="00E53CF4"/>
    <w:rsid w:val="00E573A9"/>
    <w:rsid w:val="00E57DE3"/>
    <w:rsid w:val="00E57F23"/>
    <w:rsid w:val="00E60473"/>
    <w:rsid w:val="00E613CA"/>
    <w:rsid w:val="00E64AB1"/>
    <w:rsid w:val="00E65AC2"/>
    <w:rsid w:val="00E65D7A"/>
    <w:rsid w:val="00E7005B"/>
    <w:rsid w:val="00E71994"/>
    <w:rsid w:val="00E72564"/>
    <w:rsid w:val="00E73C35"/>
    <w:rsid w:val="00E74058"/>
    <w:rsid w:val="00E753E2"/>
    <w:rsid w:val="00E75A41"/>
    <w:rsid w:val="00E75C04"/>
    <w:rsid w:val="00E768ED"/>
    <w:rsid w:val="00E773FF"/>
    <w:rsid w:val="00E80627"/>
    <w:rsid w:val="00E900F4"/>
    <w:rsid w:val="00E907DF"/>
    <w:rsid w:val="00E92F54"/>
    <w:rsid w:val="00E94F63"/>
    <w:rsid w:val="00E96155"/>
    <w:rsid w:val="00E979A6"/>
    <w:rsid w:val="00EA134A"/>
    <w:rsid w:val="00EA1F27"/>
    <w:rsid w:val="00EA40FE"/>
    <w:rsid w:val="00EA44D4"/>
    <w:rsid w:val="00EA713C"/>
    <w:rsid w:val="00EA75F4"/>
    <w:rsid w:val="00EB179D"/>
    <w:rsid w:val="00EB1E43"/>
    <w:rsid w:val="00EB6972"/>
    <w:rsid w:val="00EB7233"/>
    <w:rsid w:val="00EC2527"/>
    <w:rsid w:val="00EC2F81"/>
    <w:rsid w:val="00EC3938"/>
    <w:rsid w:val="00EC4F17"/>
    <w:rsid w:val="00EC643A"/>
    <w:rsid w:val="00EC7524"/>
    <w:rsid w:val="00ED0AF8"/>
    <w:rsid w:val="00ED108B"/>
    <w:rsid w:val="00ED10D9"/>
    <w:rsid w:val="00ED3068"/>
    <w:rsid w:val="00ED7887"/>
    <w:rsid w:val="00EE048E"/>
    <w:rsid w:val="00EE330F"/>
    <w:rsid w:val="00EE36E8"/>
    <w:rsid w:val="00EE49E7"/>
    <w:rsid w:val="00EE507B"/>
    <w:rsid w:val="00EE54B9"/>
    <w:rsid w:val="00EF1061"/>
    <w:rsid w:val="00EF611F"/>
    <w:rsid w:val="00F0038D"/>
    <w:rsid w:val="00F021C7"/>
    <w:rsid w:val="00F071F1"/>
    <w:rsid w:val="00F07E01"/>
    <w:rsid w:val="00F1136B"/>
    <w:rsid w:val="00F119BE"/>
    <w:rsid w:val="00F12AA5"/>
    <w:rsid w:val="00F12B0C"/>
    <w:rsid w:val="00F146E0"/>
    <w:rsid w:val="00F149DA"/>
    <w:rsid w:val="00F15CD5"/>
    <w:rsid w:val="00F15D9B"/>
    <w:rsid w:val="00F16393"/>
    <w:rsid w:val="00F165AE"/>
    <w:rsid w:val="00F172C5"/>
    <w:rsid w:val="00F17E27"/>
    <w:rsid w:val="00F20C42"/>
    <w:rsid w:val="00F213CD"/>
    <w:rsid w:val="00F26D5B"/>
    <w:rsid w:val="00F31DAC"/>
    <w:rsid w:val="00F3235D"/>
    <w:rsid w:val="00F3253B"/>
    <w:rsid w:val="00F327C9"/>
    <w:rsid w:val="00F34D77"/>
    <w:rsid w:val="00F35A79"/>
    <w:rsid w:val="00F37468"/>
    <w:rsid w:val="00F40822"/>
    <w:rsid w:val="00F40C56"/>
    <w:rsid w:val="00F41EF2"/>
    <w:rsid w:val="00F44D6A"/>
    <w:rsid w:val="00F45ABD"/>
    <w:rsid w:val="00F47F82"/>
    <w:rsid w:val="00F50B81"/>
    <w:rsid w:val="00F52BFF"/>
    <w:rsid w:val="00F53AA7"/>
    <w:rsid w:val="00F53E64"/>
    <w:rsid w:val="00F5484D"/>
    <w:rsid w:val="00F5580D"/>
    <w:rsid w:val="00F56218"/>
    <w:rsid w:val="00F56539"/>
    <w:rsid w:val="00F56615"/>
    <w:rsid w:val="00F56679"/>
    <w:rsid w:val="00F5727A"/>
    <w:rsid w:val="00F6197C"/>
    <w:rsid w:val="00F62A52"/>
    <w:rsid w:val="00F63316"/>
    <w:rsid w:val="00F63F52"/>
    <w:rsid w:val="00F640C5"/>
    <w:rsid w:val="00F6624C"/>
    <w:rsid w:val="00F66384"/>
    <w:rsid w:val="00F6757E"/>
    <w:rsid w:val="00F70C83"/>
    <w:rsid w:val="00F713F7"/>
    <w:rsid w:val="00F725AC"/>
    <w:rsid w:val="00F76366"/>
    <w:rsid w:val="00F85536"/>
    <w:rsid w:val="00F858FE"/>
    <w:rsid w:val="00F85A71"/>
    <w:rsid w:val="00F861B9"/>
    <w:rsid w:val="00F87CB6"/>
    <w:rsid w:val="00F90797"/>
    <w:rsid w:val="00F935FC"/>
    <w:rsid w:val="00F93E43"/>
    <w:rsid w:val="00F94057"/>
    <w:rsid w:val="00F946AB"/>
    <w:rsid w:val="00F9652B"/>
    <w:rsid w:val="00FA1ED8"/>
    <w:rsid w:val="00FA3E8B"/>
    <w:rsid w:val="00FA4283"/>
    <w:rsid w:val="00FA4E0B"/>
    <w:rsid w:val="00FA5BD5"/>
    <w:rsid w:val="00FB523C"/>
    <w:rsid w:val="00FB67B6"/>
    <w:rsid w:val="00FC2797"/>
    <w:rsid w:val="00FC3496"/>
    <w:rsid w:val="00FC3FC5"/>
    <w:rsid w:val="00FC4DA0"/>
    <w:rsid w:val="00FC6061"/>
    <w:rsid w:val="00FD0E7F"/>
    <w:rsid w:val="00FD113C"/>
    <w:rsid w:val="00FD1BD6"/>
    <w:rsid w:val="00FD21C9"/>
    <w:rsid w:val="00FD3E40"/>
    <w:rsid w:val="00FD4363"/>
    <w:rsid w:val="00FD76C9"/>
    <w:rsid w:val="00FE0D43"/>
    <w:rsid w:val="00FE1E79"/>
    <w:rsid w:val="00FE2F75"/>
    <w:rsid w:val="00FE326F"/>
    <w:rsid w:val="00FE5BFC"/>
    <w:rsid w:val="00FF0718"/>
    <w:rsid w:val="00FF4A25"/>
    <w:rsid w:val="00FF4D6B"/>
    <w:rsid w:val="00FF7365"/>
    <w:rsid w:val="00FF7C6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4D766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heme="minorHAnsi" w:hAnsi="Arial" w:cs="Times New Roman"/>
        <w:sz w:val="22"/>
        <w:szCs w:val="22"/>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uiPriority="39"/>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2" w:unhideWhenUsed="1" w:qFormat="1"/>
    <w:lsdException w:name="List Bullet" w:semiHidden="1" w:uiPriority="2" w:unhideWhenUsed="1" w:qFormat="1"/>
    <w:lsdException w:name="List Number" w:semiHidden="1" w:uiPriority="2"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2" w:unhideWhenUsed="1" w:qFormat="1"/>
    <w:lsdException w:name="List Bullet 3" w:semiHidden="1" w:uiPriority="2" w:unhideWhenUsed="1"/>
    <w:lsdException w:name="List Bullet 4" w:semiHidden="1" w:uiPriority="2" w:unhideWhenUsed="1"/>
    <w:lsdException w:name="List Bullet 5" w:semiHidden="1" w:uiPriority="2" w:unhideWhenUsed="1"/>
    <w:lsdException w:name="List Number 2" w:semiHidden="1" w:uiPriority="2" w:unhideWhenUsed="1"/>
    <w:lsdException w:name="List Number 3" w:semiHidden="1" w:uiPriority="2" w:unhideWhenUsed="1"/>
    <w:lsdException w:name="List Number 4" w:semiHidden="1" w:uiPriority="2" w:unhideWhenUsed="1"/>
    <w:lsdException w:name="List Number 5" w:semiHidden="1" w:uiPriority="2" w:unhideWhenUsed="1"/>
    <w:lsdException w:name="Title" w:uiPriority="17"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8"/>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0C68"/>
    <w:pPr>
      <w:spacing w:before="120" w:after="120" w:line="260" w:lineRule="atLeast"/>
    </w:pPr>
  </w:style>
  <w:style w:type="paragraph" w:styleId="Heading1">
    <w:name w:val="heading 1"/>
    <w:basedOn w:val="Normal"/>
    <w:next w:val="Normal"/>
    <w:link w:val="Heading1Char"/>
    <w:uiPriority w:val="9"/>
    <w:qFormat/>
    <w:rsid w:val="00807BEF"/>
    <w:pPr>
      <w:keepNext/>
      <w:keepLines/>
      <w:pageBreakBefore/>
      <w:spacing w:before="0" w:after="480" w:line="1040" w:lineRule="exact"/>
      <w:contextualSpacing/>
      <w:outlineLvl w:val="0"/>
    </w:pPr>
    <w:rPr>
      <w:color w:val="188838" w:themeColor="accent1"/>
      <w:spacing w:val="-20"/>
      <w:sz w:val="96"/>
      <w:szCs w:val="44"/>
    </w:rPr>
  </w:style>
  <w:style w:type="paragraph" w:styleId="Heading2">
    <w:name w:val="heading 2"/>
    <w:basedOn w:val="Normal"/>
    <w:next w:val="Normal"/>
    <w:link w:val="Heading2Char"/>
    <w:uiPriority w:val="9"/>
    <w:qFormat/>
    <w:rsid w:val="00986A60"/>
    <w:pPr>
      <w:keepNext/>
      <w:keepLines/>
      <w:pBdr>
        <w:top w:val="single" w:sz="4" w:space="8" w:color="152128" w:themeColor="accent3"/>
      </w:pBdr>
      <w:spacing w:before="480" w:line="400" w:lineRule="exact"/>
      <w:contextualSpacing/>
      <w:outlineLvl w:val="1"/>
    </w:pPr>
    <w:rPr>
      <w:color w:val="188838" w:themeColor="accent1"/>
      <w:spacing w:val="-10"/>
      <w:sz w:val="36"/>
      <w:szCs w:val="28"/>
    </w:rPr>
  </w:style>
  <w:style w:type="paragraph" w:styleId="Heading3">
    <w:name w:val="heading 3"/>
    <w:basedOn w:val="Normal"/>
    <w:next w:val="Normal"/>
    <w:link w:val="Heading3Char"/>
    <w:uiPriority w:val="9"/>
    <w:qFormat/>
    <w:rsid w:val="00A64A61"/>
    <w:pPr>
      <w:keepNext/>
      <w:keepLines/>
      <w:spacing w:before="240"/>
      <w:contextualSpacing/>
      <w:outlineLvl w:val="2"/>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CoS Simple Table,APP Table Grid"/>
    <w:basedOn w:val="TableNormal"/>
    <w:rsid w:val="005929E4"/>
    <w:rPr>
      <w:rFonts w:eastAsia="Times New Roman"/>
      <w:lang w:eastAsia="en-AU"/>
    </w:rPr>
    <w:tblPr>
      <w:tblBorders>
        <w:bottom w:val="single" w:sz="4" w:space="0" w:color="152128" w:themeColor="accent3"/>
        <w:insideH w:val="single" w:sz="4" w:space="0" w:color="152128" w:themeColor="accent3"/>
      </w:tblBorders>
      <w:tblCellMar>
        <w:left w:w="0" w:type="dxa"/>
        <w:right w:w="85" w:type="dxa"/>
      </w:tblCellMar>
    </w:tblPr>
    <w:tblStylePr w:type="firstRow">
      <w:rPr>
        <w:b/>
      </w:rPr>
    </w:tblStylePr>
  </w:style>
  <w:style w:type="paragraph" w:styleId="Subtitle">
    <w:name w:val="Subtitle"/>
    <w:basedOn w:val="Normal"/>
    <w:link w:val="SubtitleChar"/>
    <w:uiPriority w:val="18"/>
    <w:rsid w:val="000A7B75"/>
    <w:pPr>
      <w:spacing w:before="0" w:after="0" w:line="240" w:lineRule="auto"/>
      <w:contextualSpacing/>
    </w:pPr>
    <w:rPr>
      <w:b/>
    </w:rPr>
  </w:style>
  <w:style w:type="character" w:customStyle="1" w:styleId="SubtitleChar">
    <w:name w:val="Subtitle Char"/>
    <w:basedOn w:val="DefaultParagraphFont"/>
    <w:link w:val="Subtitle"/>
    <w:uiPriority w:val="18"/>
    <w:rsid w:val="000A7B75"/>
    <w:rPr>
      <w:b/>
      <w:color w:val="auto"/>
    </w:rPr>
  </w:style>
  <w:style w:type="paragraph" w:styleId="BalloonText">
    <w:name w:val="Balloon Text"/>
    <w:basedOn w:val="Normal"/>
    <w:link w:val="BalloonTextChar"/>
    <w:uiPriority w:val="99"/>
    <w:semiHidden/>
    <w:unhideWhenUsed/>
    <w:rsid w:val="00C5647F"/>
    <w:rPr>
      <w:rFonts w:ascii="Tahoma" w:hAnsi="Tahoma" w:cs="Tahoma"/>
      <w:sz w:val="16"/>
      <w:szCs w:val="16"/>
    </w:rPr>
  </w:style>
  <w:style w:type="character" w:customStyle="1" w:styleId="BalloonTextChar">
    <w:name w:val="Balloon Text Char"/>
    <w:basedOn w:val="DefaultParagraphFont"/>
    <w:link w:val="BalloonText"/>
    <w:uiPriority w:val="99"/>
    <w:semiHidden/>
    <w:rsid w:val="00C5647F"/>
    <w:rPr>
      <w:rFonts w:ascii="Tahoma" w:eastAsia="MS Mincho" w:hAnsi="Tahoma" w:cs="Tahoma"/>
      <w:sz w:val="16"/>
      <w:szCs w:val="16"/>
      <w:lang w:eastAsia="ja-JP"/>
    </w:rPr>
  </w:style>
  <w:style w:type="paragraph" w:styleId="Header">
    <w:name w:val="header"/>
    <w:basedOn w:val="Normal"/>
    <w:link w:val="HeaderChar"/>
    <w:uiPriority w:val="99"/>
    <w:unhideWhenUsed/>
    <w:rsid w:val="001968C2"/>
    <w:pPr>
      <w:tabs>
        <w:tab w:val="center" w:pos="4513"/>
      </w:tabs>
      <w:spacing w:before="0" w:after="0" w:line="240" w:lineRule="auto"/>
      <w:jc w:val="center"/>
    </w:pPr>
  </w:style>
  <w:style w:type="character" w:customStyle="1" w:styleId="HeaderChar">
    <w:name w:val="Header Char"/>
    <w:basedOn w:val="DefaultParagraphFont"/>
    <w:link w:val="Header"/>
    <w:uiPriority w:val="99"/>
    <w:rsid w:val="001968C2"/>
  </w:style>
  <w:style w:type="paragraph" w:styleId="Footer">
    <w:name w:val="footer"/>
    <w:basedOn w:val="Normal"/>
    <w:link w:val="FooterChar"/>
    <w:uiPriority w:val="99"/>
    <w:unhideWhenUsed/>
    <w:rsid w:val="00B52063"/>
    <w:pPr>
      <w:tabs>
        <w:tab w:val="center" w:pos="4513"/>
        <w:tab w:val="right" w:pos="9026"/>
      </w:tabs>
      <w:spacing w:before="0" w:after="0" w:line="240" w:lineRule="auto"/>
      <w:jc w:val="right"/>
    </w:pPr>
  </w:style>
  <w:style w:type="character" w:customStyle="1" w:styleId="FooterChar">
    <w:name w:val="Footer Char"/>
    <w:basedOn w:val="DefaultParagraphFont"/>
    <w:link w:val="Footer"/>
    <w:uiPriority w:val="99"/>
    <w:rsid w:val="00B52063"/>
  </w:style>
  <w:style w:type="paragraph" w:styleId="Title">
    <w:name w:val="Title"/>
    <w:basedOn w:val="Normal"/>
    <w:link w:val="TitleChar"/>
    <w:uiPriority w:val="17"/>
    <w:qFormat/>
    <w:rsid w:val="00B930BB"/>
    <w:pPr>
      <w:spacing w:before="0" w:after="0" w:line="235" w:lineRule="auto"/>
    </w:pPr>
    <w:rPr>
      <w:color w:val="188838" w:themeColor="accent1"/>
      <w:sz w:val="120"/>
      <w:szCs w:val="82"/>
    </w:rPr>
  </w:style>
  <w:style w:type="character" w:customStyle="1" w:styleId="TitleChar">
    <w:name w:val="Title Char"/>
    <w:basedOn w:val="DefaultParagraphFont"/>
    <w:link w:val="Title"/>
    <w:uiPriority w:val="17"/>
    <w:rsid w:val="00B930BB"/>
    <w:rPr>
      <w:color w:val="188838" w:themeColor="accent1"/>
      <w:sz w:val="120"/>
      <w:szCs w:val="82"/>
    </w:rPr>
  </w:style>
  <w:style w:type="character" w:customStyle="1" w:styleId="Heading1Char">
    <w:name w:val="Heading 1 Char"/>
    <w:basedOn w:val="DefaultParagraphFont"/>
    <w:link w:val="Heading1"/>
    <w:uiPriority w:val="9"/>
    <w:rsid w:val="00807BEF"/>
    <w:rPr>
      <w:color w:val="188838" w:themeColor="accent1"/>
      <w:spacing w:val="-20"/>
      <w:sz w:val="96"/>
      <w:szCs w:val="44"/>
    </w:rPr>
  </w:style>
  <w:style w:type="character" w:customStyle="1" w:styleId="Heading2Char">
    <w:name w:val="Heading 2 Char"/>
    <w:basedOn w:val="DefaultParagraphFont"/>
    <w:link w:val="Heading2"/>
    <w:uiPriority w:val="9"/>
    <w:rsid w:val="00986A60"/>
    <w:rPr>
      <w:color w:val="188838" w:themeColor="accent1"/>
      <w:spacing w:val="-10"/>
      <w:sz w:val="36"/>
      <w:szCs w:val="28"/>
    </w:rPr>
  </w:style>
  <w:style w:type="character" w:customStyle="1" w:styleId="Heading3Char">
    <w:name w:val="Heading 3 Char"/>
    <w:basedOn w:val="DefaultParagraphFont"/>
    <w:link w:val="Heading3"/>
    <w:uiPriority w:val="9"/>
    <w:rsid w:val="00A64A61"/>
    <w:rPr>
      <w:b/>
      <w:color w:val="auto"/>
    </w:rPr>
  </w:style>
  <w:style w:type="paragraph" w:styleId="TOC2">
    <w:name w:val="toc 2"/>
    <w:basedOn w:val="Normal"/>
    <w:next w:val="Normal"/>
    <w:autoRedefine/>
    <w:uiPriority w:val="39"/>
    <w:rsid w:val="004F76DB"/>
    <w:pPr>
      <w:tabs>
        <w:tab w:val="right" w:pos="6237"/>
      </w:tabs>
      <w:spacing w:before="40" w:after="40"/>
      <w:ind w:left="221" w:right="3686"/>
    </w:pPr>
    <w:rPr>
      <w:sz w:val="28"/>
    </w:rPr>
  </w:style>
  <w:style w:type="paragraph" w:styleId="TOCHeading">
    <w:name w:val="TOC Heading"/>
    <w:basedOn w:val="Heading1"/>
    <w:next w:val="Normal"/>
    <w:uiPriority w:val="39"/>
    <w:rsid w:val="00807BEF"/>
    <w:pPr>
      <w:pageBreakBefore w:val="0"/>
      <w:outlineLvl w:val="9"/>
    </w:pPr>
    <w:rPr>
      <w:rFonts w:asciiTheme="majorHAnsi" w:eastAsiaTheme="majorEastAsia" w:hAnsiTheme="majorHAnsi" w:cstheme="majorBidi"/>
      <w:bCs/>
      <w:szCs w:val="28"/>
    </w:rPr>
  </w:style>
  <w:style w:type="character" w:styleId="FootnoteReference">
    <w:name w:val="footnote reference"/>
    <w:basedOn w:val="DefaultParagraphFont"/>
    <w:uiPriority w:val="99"/>
    <w:semiHidden/>
    <w:unhideWhenUsed/>
    <w:rsid w:val="00C5647F"/>
    <w:rPr>
      <w:vertAlign w:val="superscript"/>
    </w:rPr>
  </w:style>
  <w:style w:type="paragraph" w:styleId="FootnoteText">
    <w:name w:val="footnote text"/>
    <w:basedOn w:val="Normal"/>
    <w:link w:val="FootnoteTextChar"/>
    <w:uiPriority w:val="99"/>
    <w:rsid w:val="00E60473"/>
    <w:pPr>
      <w:spacing w:before="0" w:after="0" w:line="240" w:lineRule="auto"/>
    </w:pPr>
    <w:rPr>
      <w:sz w:val="18"/>
      <w:szCs w:val="20"/>
    </w:rPr>
  </w:style>
  <w:style w:type="character" w:customStyle="1" w:styleId="FootnoteTextChar">
    <w:name w:val="Footnote Text Char"/>
    <w:basedOn w:val="DefaultParagraphFont"/>
    <w:link w:val="FootnoteText"/>
    <w:uiPriority w:val="99"/>
    <w:rsid w:val="00E60473"/>
    <w:rPr>
      <w:sz w:val="18"/>
      <w:szCs w:val="20"/>
    </w:rPr>
  </w:style>
  <w:style w:type="character" w:styleId="Hyperlink">
    <w:name w:val="Hyperlink"/>
    <w:basedOn w:val="DefaultParagraphFont"/>
    <w:uiPriority w:val="99"/>
    <w:unhideWhenUsed/>
    <w:rsid w:val="003A30D6"/>
    <w:rPr>
      <w:color w:val="auto"/>
      <w:u w:val="single"/>
    </w:rPr>
  </w:style>
  <w:style w:type="paragraph" w:styleId="ListBullet">
    <w:name w:val="List Bullet"/>
    <w:basedOn w:val="Normal"/>
    <w:uiPriority w:val="2"/>
    <w:qFormat/>
    <w:rsid w:val="00D7119E"/>
    <w:pPr>
      <w:numPr>
        <w:numId w:val="1"/>
      </w:numPr>
      <w:spacing w:after="0"/>
    </w:pPr>
    <w:rPr>
      <w:rFonts w:asciiTheme="minorHAnsi" w:eastAsia="Times New Roman" w:hAnsiTheme="minorHAnsi"/>
      <w:lang w:eastAsia="en-AU"/>
    </w:rPr>
  </w:style>
  <w:style w:type="paragraph" w:styleId="ListNumber">
    <w:name w:val="List Number"/>
    <w:basedOn w:val="Normal"/>
    <w:uiPriority w:val="2"/>
    <w:qFormat/>
    <w:rsid w:val="0077668B"/>
    <w:pPr>
      <w:numPr>
        <w:numId w:val="2"/>
      </w:numPr>
      <w:spacing w:after="0"/>
    </w:pPr>
    <w:rPr>
      <w:rFonts w:asciiTheme="minorHAnsi" w:eastAsia="Times New Roman" w:hAnsiTheme="minorHAnsi"/>
      <w:lang w:eastAsia="en-AU"/>
    </w:rPr>
  </w:style>
  <w:style w:type="paragraph" w:customStyle="1" w:styleId="PullQuote">
    <w:name w:val="Pull Quote"/>
    <w:basedOn w:val="Normal"/>
    <w:next w:val="Normal"/>
    <w:uiPriority w:val="14"/>
    <w:qFormat/>
    <w:rsid w:val="005A1ED5"/>
    <w:pPr>
      <w:keepLines/>
      <w:spacing w:before="480" w:after="480" w:line="400" w:lineRule="exact"/>
      <w:contextualSpacing/>
    </w:pPr>
    <w:rPr>
      <w:color w:val="188838" w:themeColor="accent1"/>
      <w:spacing w:val="-10"/>
      <w:sz w:val="36"/>
    </w:rPr>
  </w:style>
  <w:style w:type="paragraph" w:styleId="TOC1">
    <w:name w:val="toc 1"/>
    <w:basedOn w:val="Normal"/>
    <w:next w:val="Normal"/>
    <w:autoRedefine/>
    <w:uiPriority w:val="39"/>
    <w:rsid w:val="00124407"/>
    <w:pPr>
      <w:tabs>
        <w:tab w:val="right" w:pos="6237"/>
      </w:tabs>
      <w:spacing w:before="240"/>
      <w:ind w:right="3686"/>
    </w:pPr>
    <w:rPr>
      <w:sz w:val="36"/>
    </w:rPr>
  </w:style>
  <w:style w:type="table" w:styleId="LightShading-Accent1">
    <w:name w:val="Light Shading Accent 1"/>
    <w:basedOn w:val="TableNormal"/>
    <w:uiPriority w:val="60"/>
    <w:rsid w:val="00056BC0"/>
    <w:rPr>
      <w:color w:val="126529" w:themeColor="accent1" w:themeShade="BF"/>
    </w:rPr>
    <w:tblPr>
      <w:tblStyleRowBandSize w:val="1"/>
      <w:tblStyleColBandSize w:val="1"/>
      <w:tblBorders>
        <w:top w:val="single" w:sz="8" w:space="0" w:color="188838" w:themeColor="accent1"/>
        <w:bottom w:val="single" w:sz="8" w:space="0" w:color="188838" w:themeColor="accent1"/>
      </w:tblBorders>
    </w:tblPr>
    <w:tblStylePr w:type="firstRow">
      <w:pPr>
        <w:spacing w:before="0" w:after="0" w:line="240" w:lineRule="auto"/>
      </w:pPr>
      <w:rPr>
        <w:b/>
        <w:bCs/>
      </w:rPr>
      <w:tblPr/>
      <w:tcPr>
        <w:tcBorders>
          <w:top w:val="single" w:sz="8" w:space="0" w:color="188838" w:themeColor="accent1"/>
          <w:left w:val="nil"/>
          <w:bottom w:val="single" w:sz="8" w:space="0" w:color="188838" w:themeColor="accent1"/>
          <w:right w:val="nil"/>
          <w:insideH w:val="nil"/>
          <w:insideV w:val="nil"/>
        </w:tcBorders>
      </w:tcPr>
    </w:tblStylePr>
    <w:tblStylePr w:type="lastRow">
      <w:pPr>
        <w:spacing w:before="0" w:after="0" w:line="240" w:lineRule="auto"/>
      </w:pPr>
      <w:rPr>
        <w:b/>
        <w:bCs/>
      </w:rPr>
      <w:tblPr/>
      <w:tcPr>
        <w:tcBorders>
          <w:top w:val="single" w:sz="8" w:space="0" w:color="188838" w:themeColor="accent1"/>
          <w:left w:val="nil"/>
          <w:bottom w:val="single" w:sz="8" w:space="0" w:color="18883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F2C6" w:themeFill="accent1" w:themeFillTint="3F"/>
      </w:tcPr>
    </w:tblStylePr>
    <w:tblStylePr w:type="band1Horz">
      <w:tblPr/>
      <w:tcPr>
        <w:tcBorders>
          <w:left w:val="nil"/>
          <w:right w:val="nil"/>
          <w:insideH w:val="nil"/>
          <w:insideV w:val="nil"/>
        </w:tcBorders>
        <w:shd w:val="clear" w:color="auto" w:fill="B5F2C6" w:themeFill="accent1" w:themeFillTint="3F"/>
      </w:tcPr>
    </w:tblStylePr>
  </w:style>
  <w:style w:type="table" w:styleId="MediumShading2">
    <w:name w:val="Medium Shading 2"/>
    <w:basedOn w:val="TableNormal"/>
    <w:uiPriority w:val="64"/>
    <w:rsid w:val="00056BC0"/>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056BC0"/>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88838"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88838" w:themeFill="accent1"/>
      </w:tcPr>
    </w:tblStylePr>
    <w:tblStylePr w:type="lastCol">
      <w:rPr>
        <w:b/>
        <w:bCs/>
        <w:color w:val="FFFFFF" w:themeColor="background1"/>
      </w:rPr>
      <w:tblPr/>
      <w:tcPr>
        <w:tcBorders>
          <w:left w:val="nil"/>
          <w:right w:val="nil"/>
          <w:insideH w:val="nil"/>
          <w:insideV w:val="nil"/>
        </w:tcBorders>
        <w:shd w:val="clear" w:color="auto" w:fill="188838"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CoSTableDesign">
    <w:name w:val="CoS Table Design"/>
    <w:basedOn w:val="TableNormal"/>
    <w:uiPriority w:val="99"/>
    <w:rsid w:val="003D5F7C"/>
    <w:tblPr>
      <w:tblStyleRowBandSize w:val="1"/>
      <w:tblBorders>
        <w:bottom w:val="single" w:sz="12" w:space="0" w:color="188838" w:themeColor="accent1"/>
        <w:insideH w:val="single" w:sz="4" w:space="0" w:color="EBF0E9"/>
      </w:tblBorders>
      <w:tblCellMar>
        <w:left w:w="85" w:type="dxa"/>
        <w:right w:w="85" w:type="dxa"/>
      </w:tblCellMar>
    </w:tblPr>
    <w:tblStylePr w:type="firstRow">
      <w:pPr>
        <w:jc w:val="left"/>
      </w:pPr>
      <w:rPr>
        <w:rFonts w:ascii="Arial" w:hAnsi="Arial"/>
        <w:b/>
        <w:i w:val="0"/>
        <w:color w:val="FFFFFF" w:themeColor="background1"/>
        <w:sz w:val="22"/>
      </w:rPr>
      <w:tblPr/>
      <w:trPr>
        <w:tblHeader/>
      </w:trPr>
      <w:tcPr>
        <w:shd w:val="clear" w:color="auto" w:fill="188838" w:themeFill="accent1"/>
      </w:tcPr>
    </w:tblStylePr>
    <w:tblStylePr w:type="lastRow">
      <w:tblPr/>
      <w:tcPr>
        <w:tcBorders>
          <w:top w:val="single" w:sz="12" w:space="0" w:color="188838" w:themeColor="accent1"/>
          <w:bottom w:val="single" w:sz="12" w:space="0" w:color="188838" w:themeColor="accent1"/>
        </w:tcBorders>
      </w:tcPr>
    </w:tblStylePr>
    <w:tblStylePr w:type="band1Horz">
      <w:tblPr/>
      <w:tcPr>
        <w:shd w:val="clear" w:color="auto" w:fill="FFFFFF"/>
      </w:tcPr>
    </w:tblStylePr>
    <w:tblStylePr w:type="band2Horz">
      <w:tblPr/>
      <w:tcPr>
        <w:shd w:val="clear" w:color="auto" w:fill="EBF0E9"/>
      </w:tcPr>
    </w:tblStylePr>
  </w:style>
  <w:style w:type="paragraph" w:styleId="ListBullet2">
    <w:name w:val="List Bullet 2"/>
    <w:basedOn w:val="Normal"/>
    <w:uiPriority w:val="2"/>
    <w:semiHidden/>
    <w:qFormat/>
    <w:rsid w:val="005316C5"/>
    <w:pPr>
      <w:numPr>
        <w:ilvl w:val="1"/>
        <w:numId w:val="1"/>
      </w:numPr>
      <w:spacing w:after="0"/>
    </w:pPr>
    <w:rPr>
      <w:rFonts w:asciiTheme="minorHAnsi" w:eastAsia="Times New Roman" w:hAnsiTheme="minorHAnsi"/>
      <w:lang w:eastAsia="en-AU"/>
    </w:rPr>
  </w:style>
  <w:style w:type="paragraph" w:customStyle="1" w:styleId="NumberH1">
    <w:name w:val="Number H1"/>
    <w:basedOn w:val="Heading1"/>
    <w:next w:val="Normal"/>
    <w:uiPriority w:val="10"/>
    <w:qFormat/>
    <w:rsid w:val="002C2769"/>
    <w:pPr>
      <w:numPr>
        <w:numId w:val="4"/>
      </w:numPr>
    </w:pPr>
  </w:style>
  <w:style w:type="paragraph" w:styleId="ListBullet3">
    <w:name w:val="List Bullet 3"/>
    <w:basedOn w:val="Normal"/>
    <w:uiPriority w:val="2"/>
    <w:semiHidden/>
    <w:rsid w:val="005316C5"/>
    <w:pPr>
      <w:numPr>
        <w:ilvl w:val="2"/>
        <w:numId w:val="1"/>
      </w:numPr>
      <w:spacing w:after="0"/>
    </w:pPr>
    <w:rPr>
      <w:rFonts w:asciiTheme="minorHAnsi" w:eastAsia="Times New Roman" w:hAnsiTheme="minorHAnsi"/>
      <w:lang w:eastAsia="en-AU"/>
    </w:rPr>
  </w:style>
  <w:style w:type="paragraph" w:styleId="ListBullet4">
    <w:name w:val="List Bullet 4"/>
    <w:basedOn w:val="Normal"/>
    <w:uiPriority w:val="2"/>
    <w:semiHidden/>
    <w:rsid w:val="005316C5"/>
    <w:pPr>
      <w:numPr>
        <w:ilvl w:val="3"/>
        <w:numId w:val="1"/>
      </w:numPr>
      <w:spacing w:after="0"/>
    </w:pPr>
    <w:rPr>
      <w:rFonts w:asciiTheme="minorHAnsi" w:eastAsia="Times New Roman" w:hAnsiTheme="minorHAnsi"/>
      <w:lang w:eastAsia="en-AU"/>
    </w:rPr>
  </w:style>
  <w:style w:type="paragraph" w:styleId="ListBullet5">
    <w:name w:val="List Bullet 5"/>
    <w:basedOn w:val="Normal"/>
    <w:uiPriority w:val="2"/>
    <w:semiHidden/>
    <w:rsid w:val="005316C5"/>
    <w:pPr>
      <w:numPr>
        <w:ilvl w:val="4"/>
        <w:numId w:val="1"/>
      </w:numPr>
      <w:spacing w:after="0"/>
    </w:pPr>
    <w:rPr>
      <w:rFonts w:asciiTheme="minorHAnsi" w:eastAsia="Times New Roman" w:hAnsiTheme="minorHAnsi"/>
      <w:lang w:eastAsia="en-AU"/>
    </w:rPr>
  </w:style>
  <w:style w:type="paragraph" w:styleId="ListNumber2">
    <w:name w:val="List Number 2"/>
    <w:basedOn w:val="Normal"/>
    <w:uiPriority w:val="2"/>
    <w:semiHidden/>
    <w:rsid w:val="005316C5"/>
    <w:pPr>
      <w:numPr>
        <w:ilvl w:val="1"/>
        <w:numId w:val="2"/>
      </w:numPr>
      <w:spacing w:after="0"/>
    </w:pPr>
    <w:rPr>
      <w:rFonts w:asciiTheme="minorHAnsi" w:eastAsia="Times New Roman" w:hAnsiTheme="minorHAnsi"/>
      <w:lang w:eastAsia="en-AU"/>
    </w:rPr>
  </w:style>
  <w:style w:type="paragraph" w:styleId="ListNumber3">
    <w:name w:val="List Number 3"/>
    <w:basedOn w:val="Normal"/>
    <w:uiPriority w:val="2"/>
    <w:semiHidden/>
    <w:rsid w:val="005316C5"/>
    <w:pPr>
      <w:numPr>
        <w:ilvl w:val="2"/>
        <w:numId w:val="2"/>
      </w:numPr>
      <w:spacing w:after="0"/>
    </w:pPr>
    <w:rPr>
      <w:rFonts w:asciiTheme="minorHAnsi" w:eastAsia="Times New Roman" w:hAnsiTheme="minorHAnsi"/>
      <w:lang w:eastAsia="en-AU"/>
    </w:rPr>
  </w:style>
  <w:style w:type="paragraph" w:styleId="ListNumber4">
    <w:name w:val="List Number 4"/>
    <w:basedOn w:val="Normal"/>
    <w:uiPriority w:val="2"/>
    <w:semiHidden/>
    <w:rsid w:val="005316C5"/>
    <w:pPr>
      <w:numPr>
        <w:ilvl w:val="3"/>
        <w:numId w:val="2"/>
      </w:numPr>
      <w:spacing w:after="0"/>
    </w:pPr>
    <w:rPr>
      <w:rFonts w:asciiTheme="minorHAnsi" w:eastAsia="Times New Roman" w:hAnsiTheme="minorHAnsi"/>
      <w:lang w:eastAsia="en-AU"/>
    </w:rPr>
  </w:style>
  <w:style w:type="paragraph" w:styleId="ListNumber5">
    <w:name w:val="List Number 5"/>
    <w:basedOn w:val="Normal"/>
    <w:uiPriority w:val="2"/>
    <w:semiHidden/>
    <w:rsid w:val="005316C5"/>
    <w:pPr>
      <w:numPr>
        <w:ilvl w:val="4"/>
        <w:numId w:val="2"/>
      </w:numPr>
      <w:spacing w:after="0"/>
    </w:pPr>
    <w:rPr>
      <w:rFonts w:asciiTheme="minorHAnsi" w:eastAsia="Times New Roman" w:hAnsiTheme="minorHAnsi"/>
      <w:lang w:eastAsia="en-AU"/>
    </w:rPr>
  </w:style>
  <w:style w:type="paragraph" w:styleId="List">
    <w:name w:val="List"/>
    <w:aliases w:val="List Letter"/>
    <w:basedOn w:val="Normal"/>
    <w:uiPriority w:val="2"/>
    <w:qFormat/>
    <w:rsid w:val="005316C5"/>
    <w:pPr>
      <w:numPr>
        <w:numId w:val="3"/>
      </w:numPr>
      <w:spacing w:after="0"/>
    </w:pPr>
    <w:rPr>
      <w:rFonts w:asciiTheme="minorHAnsi" w:eastAsia="Times New Roman" w:hAnsiTheme="minorHAnsi"/>
      <w:lang w:eastAsia="en-AU"/>
    </w:rPr>
  </w:style>
  <w:style w:type="paragraph" w:styleId="TOC3">
    <w:name w:val="toc 3"/>
    <w:basedOn w:val="Normal"/>
    <w:next w:val="Normal"/>
    <w:autoRedefine/>
    <w:uiPriority w:val="39"/>
    <w:unhideWhenUsed/>
    <w:rsid w:val="004F76DB"/>
    <w:pPr>
      <w:tabs>
        <w:tab w:val="right" w:pos="6237"/>
      </w:tabs>
      <w:spacing w:before="40" w:after="40"/>
      <w:ind w:left="442" w:right="3686"/>
    </w:pPr>
    <w:rPr>
      <w:sz w:val="28"/>
    </w:rPr>
  </w:style>
  <w:style w:type="paragraph" w:customStyle="1" w:styleId="NumberH2">
    <w:name w:val="Number H2"/>
    <w:basedOn w:val="Heading2"/>
    <w:next w:val="Normal"/>
    <w:uiPriority w:val="10"/>
    <w:qFormat/>
    <w:rsid w:val="002C2769"/>
    <w:pPr>
      <w:numPr>
        <w:ilvl w:val="1"/>
        <w:numId w:val="4"/>
      </w:numPr>
    </w:pPr>
  </w:style>
  <w:style w:type="paragraph" w:styleId="Caption">
    <w:name w:val="caption"/>
    <w:aliases w:val="Figure Heading"/>
    <w:basedOn w:val="Normal"/>
    <w:next w:val="Normal"/>
    <w:uiPriority w:val="11"/>
    <w:qFormat/>
    <w:rsid w:val="00523D88"/>
    <w:pPr>
      <w:keepNext/>
      <w:keepLines/>
      <w:numPr>
        <w:numId w:val="6"/>
      </w:numPr>
      <w:pBdr>
        <w:top w:val="single" w:sz="4" w:space="6" w:color="152128" w:themeColor="accent3"/>
      </w:pBdr>
      <w:spacing w:before="480" w:line="400" w:lineRule="exact"/>
      <w:contextualSpacing/>
    </w:pPr>
    <w:rPr>
      <w:iCs/>
      <w:color w:val="188838" w:themeColor="accent1"/>
      <w:spacing w:val="-10"/>
      <w:sz w:val="36"/>
      <w:szCs w:val="18"/>
    </w:rPr>
  </w:style>
  <w:style w:type="paragraph" w:customStyle="1" w:styleId="NumberH3">
    <w:name w:val="Number H3"/>
    <w:basedOn w:val="Heading3"/>
    <w:next w:val="Normal"/>
    <w:uiPriority w:val="10"/>
    <w:qFormat/>
    <w:rsid w:val="002C2769"/>
    <w:pPr>
      <w:numPr>
        <w:ilvl w:val="2"/>
        <w:numId w:val="4"/>
      </w:numPr>
    </w:pPr>
  </w:style>
  <w:style w:type="paragraph" w:customStyle="1" w:styleId="HighlightText">
    <w:name w:val="Highlight Text"/>
    <w:basedOn w:val="Normal"/>
    <w:uiPriority w:val="15"/>
    <w:qFormat/>
    <w:rsid w:val="00555946"/>
    <w:pPr>
      <w:pBdr>
        <w:top w:val="single" w:sz="48" w:space="1" w:color="EBF0E9"/>
        <w:left w:val="single" w:sz="48" w:space="4" w:color="EBF0E9"/>
        <w:bottom w:val="single" w:sz="48" w:space="1" w:color="EBF0E9"/>
        <w:right w:val="single" w:sz="48" w:space="4" w:color="EBF0E9"/>
      </w:pBdr>
      <w:shd w:val="clear" w:color="auto" w:fill="EBF0E9"/>
      <w:ind w:left="198" w:right="227"/>
    </w:pPr>
  </w:style>
  <w:style w:type="paragraph" w:customStyle="1" w:styleId="HighlightBullet">
    <w:name w:val="Highlight Bullet"/>
    <w:basedOn w:val="HighlightText"/>
    <w:uiPriority w:val="16"/>
    <w:qFormat/>
    <w:rsid w:val="00F56679"/>
    <w:pPr>
      <w:numPr>
        <w:numId w:val="5"/>
      </w:numPr>
      <w:ind w:left="555" w:hanging="357"/>
    </w:pPr>
  </w:style>
  <w:style w:type="paragraph" w:styleId="Date">
    <w:name w:val="Date"/>
    <w:basedOn w:val="Normal"/>
    <w:next w:val="Normal"/>
    <w:link w:val="DateChar"/>
    <w:uiPriority w:val="99"/>
    <w:rsid w:val="001065B3"/>
    <w:pPr>
      <w:spacing w:before="0" w:after="0" w:line="240" w:lineRule="auto"/>
    </w:pPr>
  </w:style>
  <w:style w:type="character" w:customStyle="1" w:styleId="DateChar">
    <w:name w:val="Date Char"/>
    <w:basedOn w:val="DefaultParagraphFont"/>
    <w:link w:val="Date"/>
    <w:uiPriority w:val="99"/>
    <w:rsid w:val="001065B3"/>
  </w:style>
  <w:style w:type="paragraph" w:customStyle="1" w:styleId="LargePullQuote">
    <w:name w:val="Large Pull Quote"/>
    <w:basedOn w:val="Normal"/>
    <w:uiPriority w:val="14"/>
    <w:qFormat/>
    <w:rsid w:val="00807BEF"/>
    <w:pPr>
      <w:spacing w:before="0" w:after="0" w:line="1040" w:lineRule="exact"/>
    </w:pPr>
    <w:rPr>
      <w:color w:val="188838" w:themeColor="accent1"/>
      <w:sz w:val="96"/>
      <w:szCs w:val="120"/>
    </w:rPr>
  </w:style>
  <w:style w:type="character" w:styleId="PlaceholderText">
    <w:name w:val="Placeholder Text"/>
    <w:basedOn w:val="DefaultParagraphFont"/>
    <w:uiPriority w:val="99"/>
    <w:semiHidden/>
    <w:rsid w:val="000735E4"/>
    <w:rPr>
      <w:color w:val="808080"/>
    </w:rPr>
  </w:style>
  <w:style w:type="paragraph" w:styleId="NoSpacing">
    <w:name w:val="No Spacing"/>
    <w:uiPriority w:val="1"/>
    <w:rsid w:val="008C7704"/>
  </w:style>
  <w:style w:type="paragraph" w:customStyle="1" w:styleId="TableofFiguresHeading">
    <w:name w:val="Table of Figures Heading"/>
    <w:basedOn w:val="Normal"/>
    <w:next w:val="TableofFigures"/>
    <w:uiPriority w:val="99"/>
    <w:rsid w:val="00ED0AF8"/>
    <w:pPr>
      <w:spacing w:before="480" w:after="240" w:line="400" w:lineRule="exact"/>
    </w:pPr>
    <w:rPr>
      <w:color w:val="188838" w:themeColor="accent1"/>
      <w:spacing w:val="-10"/>
      <w:sz w:val="36"/>
      <w:szCs w:val="28"/>
    </w:rPr>
  </w:style>
  <w:style w:type="paragraph" w:styleId="TableofFigures">
    <w:name w:val="table of figures"/>
    <w:basedOn w:val="Normal"/>
    <w:next w:val="Normal"/>
    <w:uiPriority w:val="99"/>
    <w:unhideWhenUsed/>
    <w:rsid w:val="004F76DB"/>
    <w:pPr>
      <w:tabs>
        <w:tab w:val="right" w:pos="6237"/>
      </w:tabs>
      <w:spacing w:after="0"/>
      <w:ind w:right="3686"/>
    </w:pPr>
  </w:style>
  <w:style w:type="paragraph" w:styleId="BodyText">
    <w:name w:val="Body Text"/>
    <w:basedOn w:val="Normal"/>
    <w:link w:val="BodyTextChar"/>
    <w:uiPriority w:val="1"/>
    <w:qFormat/>
    <w:rsid w:val="00FB523C"/>
    <w:pPr>
      <w:widowControl w:val="0"/>
      <w:autoSpaceDE w:val="0"/>
      <w:autoSpaceDN w:val="0"/>
      <w:spacing w:before="0" w:after="0" w:line="240" w:lineRule="auto"/>
    </w:pPr>
    <w:rPr>
      <w:rFonts w:eastAsia="Arial" w:cs="Arial"/>
      <w:sz w:val="20"/>
      <w:szCs w:val="20"/>
      <w:lang w:val="en-US"/>
    </w:rPr>
  </w:style>
  <w:style w:type="character" w:customStyle="1" w:styleId="BodyTextChar">
    <w:name w:val="Body Text Char"/>
    <w:basedOn w:val="DefaultParagraphFont"/>
    <w:link w:val="BodyText"/>
    <w:uiPriority w:val="1"/>
    <w:rsid w:val="00FB523C"/>
    <w:rPr>
      <w:rFonts w:eastAsia="Arial" w:cs="Arial"/>
      <w:sz w:val="20"/>
      <w:szCs w:val="20"/>
      <w:lang w:val="en-US"/>
    </w:rPr>
  </w:style>
  <w:style w:type="paragraph" w:styleId="ListParagraph">
    <w:name w:val="List Paragraph"/>
    <w:basedOn w:val="Normal"/>
    <w:uiPriority w:val="34"/>
    <w:qFormat/>
    <w:rsid w:val="007F6429"/>
    <w:pPr>
      <w:spacing w:before="0" w:after="0" w:line="240" w:lineRule="auto"/>
      <w:ind w:left="720"/>
      <w:contextualSpacing/>
    </w:pPr>
    <w:rPr>
      <w:rFonts w:ascii="Times New Roman" w:eastAsia="Times New Roman" w:hAnsi="Times New Roman"/>
      <w:sz w:val="24"/>
      <w:szCs w:val="24"/>
      <w:lang w:eastAsia="en-AU"/>
    </w:rPr>
  </w:style>
  <w:style w:type="character" w:styleId="UnresolvedMention">
    <w:name w:val="Unresolved Mention"/>
    <w:basedOn w:val="DefaultParagraphFont"/>
    <w:uiPriority w:val="99"/>
    <w:semiHidden/>
    <w:unhideWhenUsed/>
    <w:rsid w:val="00AB730F"/>
    <w:rPr>
      <w:color w:val="605E5C"/>
      <w:shd w:val="clear" w:color="auto" w:fill="E1DFDD"/>
    </w:rPr>
  </w:style>
  <w:style w:type="character" w:styleId="FollowedHyperlink">
    <w:name w:val="FollowedHyperlink"/>
    <w:basedOn w:val="DefaultParagraphFont"/>
    <w:uiPriority w:val="99"/>
    <w:semiHidden/>
    <w:unhideWhenUsed/>
    <w:rsid w:val="005B3F47"/>
    <w:rPr>
      <w:color w:val="152128" w:themeColor="followedHyperlink"/>
      <w:u w:val="single"/>
    </w:rPr>
  </w:style>
  <w:style w:type="paragraph" w:styleId="Revision">
    <w:name w:val="Revision"/>
    <w:hidden/>
    <w:uiPriority w:val="99"/>
    <w:semiHidden/>
    <w:rsid w:val="00D7261D"/>
  </w:style>
  <w:style w:type="character" w:styleId="CommentReference">
    <w:name w:val="annotation reference"/>
    <w:basedOn w:val="DefaultParagraphFont"/>
    <w:uiPriority w:val="99"/>
    <w:semiHidden/>
    <w:unhideWhenUsed/>
    <w:rsid w:val="00D7261D"/>
    <w:rPr>
      <w:sz w:val="16"/>
      <w:szCs w:val="16"/>
    </w:rPr>
  </w:style>
  <w:style w:type="paragraph" w:styleId="CommentText">
    <w:name w:val="annotation text"/>
    <w:basedOn w:val="Normal"/>
    <w:link w:val="CommentTextChar"/>
    <w:uiPriority w:val="99"/>
    <w:unhideWhenUsed/>
    <w:rsid w:val="00D7261D"/>
    <w:pPr>
      <w:spacing w:line="240" w:lineRule="auto"/>
    </w:pPr>
    <w:rPr>
      <w:sz w:val="20"/>
      <w:szCs w:val="20"/>
    </w:rPr>
  </w:style>
  <w:style w:type="character" w:customStyle="1" w:styleId="CommentTextChar">
    <w:name w:val="Comment Text Char"/>
    <w:basedOn w:val="DefaultParagraphFont"/>
    <w:link w:val="CommentText"/>
    <w:uiPriority w:val="99"/>
    <w:rsid w:val="00D7261D"/>
    <w:rPr>
      <w:sz w:val="20"/>
      <w:szCs w:val="20"/>
    </w:rPr>
  </w:style>
  <w:style w:type="paragraph" w:styleId="CommentSubject">
    <w:name w:val="annotation subject"/>
    <w:basedOn w:val="CommentText"/>
    <w:next w:val="CommentText"/>
    <w:link w:val="CommentSubjectChar"/>
    <w:uiPriority w:val="99"/>
    <w:semiHidden/>
    <w:unhideWhenUsed/>
    <w:rsid w:val="00D7261D"/>
    <w:rPr>
      <w:b/>
      <w:bCs/>
    </w:rPr>
  </w:style>
  <w:style w:type="character" w:customStyle="1" w:styleId="CommentSubjectChar">
    <w:name w:val="Comment Subject Char"/>
    <w:basedOn w:val="CommentTextChar"/>
    <w:link w:val="CommentSubject"/>
    <w:uiPriority w:val="99"/>
    <w:semiHidden/>
    <w:rsid w:val="00D7261D"/>
    <w:rPr>
      <w:b/>
      <w:bCs/>
      <w:sz w:val="20"/>
      <w:szCs w:val="20"/>
    </w:rPr>
  </w:style>
  <w:style w:type="paragraph" w:customStyle="1" w:styleId="paragraph">
    <w:name w:val="paragraph"/>
    <w:basedOn w:val="Normal"/>
    <w:rsid w:val="00EA134A"/>
    <w:pPr>
      <w:spacing w:before="100" w:beforeAutospacing="1" w:after="100" w:afterAutospacing="1" w:line="240" w:lineRule="auto"/>
    </w:pPr>
    <w:rPr>
      <w:rFonts w:ascii="Times New Roman" w:eastAsia="Times New Roman" w:hAnsi="Times New Roman"/>
      <w:sz w:val="24"/>
      <w:szCs w:val="24"/>
      <w:lang w:eastAsia="en-AU"/>
    </w:rPr>
  </w:style>
  <w:style w:type="character" w:customStyle="1" w:styleId="normaltextrun">
    <w:name w:val="normaltextrun"/>
    <w:basedOn w:val="DefaultParagraphFont"/>
    <w:rsid w:val="00EA134A"/>
  </w:style>
  <w:style w:type="character" w:customStyle="1" w:styleId="eop">
    <w:name w:val="eop"/>
    <w:basedOn w:val="DefaultParagraphFont"/>
    <w:rsid w:val="00EA134A"/>
  </w:style>
  <w:style w:type="character" w:customStyle="1" w:styleId="cf01">
    <w:name w:val="cf01"/>
    <w:basedOn w:val="DefaultParagraphFont"/>
    <w:rsid w:val="008E0AC9"/>
    <w:rPr>
      <w:rFonts w:ascii="Segoe UI" w:hAnsi="Segoe UI" w:cs="Segoe UI" w:hint="defau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474649">
      <w:bodyDiv w:val="1"/>
      <w:marLeft w:val="0"/>
      <w:marRight w:val="0"/>
      <w:marTop w:val="0"/>
      <w:marBottom w:val="0"/>
      <w:divBdr>
        <w:top w:val="none" w:sz="0" w:space="0" w:color="auto"/>
        <w:left w:val="none" w:sz="0" w:space="0" w:color="auto"/>
        <w:bottom w:val="none" w:sz="0" w:space="0" w:color="auto"/>
        <w:right w:val="none" w:sz="0" w:space="0" w:color="auto"/>
      </w:divBdr>
    </w:div>
    <w:div w:id="702292112">
      <w:bodyDiv w:val="1"/>
      <w:marLeft w:val="0"/>
      <w:marRight w:val="0"/>
      <w:marTop w:val="0"/>
      <w:marBottom w:val="0"/>
      <w:divBdr>
        <w:top w:val="none" w:sz="0" w:space="0" w:color="auto"/>
        <w:left w:val="none" w:sz="0" w:space="0" w:color="auto"/>
        <w:bottom w:val="none" w:sz="0" w:space="0" w:color="auto"/>
        <w:right w:val="none" w:sz="0" w:space="0" w:color="auto"/>
      </w:divBdr>
      <w:divsChild>
        <w:div w:id="638733458">
          <w:marLeft w:val="0"/>
          <w:marRight w:val="0"/>
          <w:marTop w:val="0"/>
          <w:marBottom w:val="0"/>
          <w:divBdr>
            <w:top w:val="none" w:sz="0" w:space="0" w:color="auto"/>
            <w:left w:val="none" w:sz="0" w:space="0" w:color="auto"/>
            <w:bottom w:val="none" w:sz="0" w:space="0" w:color="auto"/>
            <w:right w:val="none" w:sz="0" w:space="0" w:color="auto"/>
          </w:divBdr>
        </w:div>
        <w:div w:id="1173449543">
          <w:marLeft w:val="0"/>
          <w:marRight w:val="0"/>
          <w:marTop w:val="0"/>
          <w:marBottom w:val="0"/>
          <w:divBdr>
            <w:top w:val="none" w:sz="0" w:space="0" w:color="auto"/>
            <w:left w:val="none" w:sz="0" w:space="0" w:color="auto"/>
            <w:bottom w:val="none" w:sz="0" w:space="0" w:color="auto"/>
            <w:right w:val="none" w:sz="0" w:space="0" w:color="auto"/>
          </w:divBdr>
        </w:div>
      </w:divsChild>
    </w:div>
    <w:div w:id="1379167154">
      <w:bodyDiv w:val="1"/>
      <w:marLeft w:val="0"/>
      <w:marRight w:val="0"/>
      <w:marTop w:val="0"/>
      <w:marBottom w:val="0"/>
      <w:divBdr>
        <w:top w:val="none" w:sz="0" w:space="0" w:color="auto"/>
        <w:left w:val="none" w:sz="0" w:space="0" w:color="auto"/>
        <w:bottom w:val="none" w:sz="0" w:space="0" w:color="auto"/>
        <w:right w:val="none" w:sz="0" w:space="0" w:color="auto"/>
      </w:divBdr>
    </w:div>
    <w:div w:id="1763380148">
      <w:bodyDiv w:val="1"/>
      <w:marLeft w:val="0"/>
      <w:marRight w:val="0"/>
      <w:marTop w:val="0"/>
      <w:marBottom w:val="0"/>
      <w:divBdr>
        <w:top w:val="none" w:sz="0" w:space="0" w:color="auto"/>
        <w:left w:val="none" w:sz="0" w:space="0" w:color="auto"/>
        <w:bottom w:val="none" w:sz="0" w:space="0" w:color="auto"/>
        <w:right w:val="none" w:sz="0" w:space="0" w:color="auto"/>
      </w:divBdr>
      <w:divsChild>
        <w:div w:id="611744282">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diagramData" Target="diagrams/data1.xml"/><Relationship Id="rId18" Type="http://schemas.openxmlformats.org/officeDocument/2006/relationships/hyperlink" Target="https://www.internationaldisabilityalliance.org/" TargetMode="External"/><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header" Target="header2.xm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www.cityofsydney.nsw.gov.au/strategies-action-plans/inclusion-disability-action-plan" TargetMode="External"/><Relationship Id="rId17" Type="http://schemas.microsoft.com/office/2007/relationships/diagramDrawing" Target="diagrams/drawing1.xml"/><Relationship Id="rId25" Type="http://schemas.openxmlformats.org/officeDocument/2006/relationships/image" Target="media/image3.png"/><Relationship Id="rId33"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diagramColors" Target="diagrams/colors1.xml"/><Relationship Id="rId20" Type="http://schemas.openxmlformats.org/officeDocument/2006/relationships/hyperlink" Target="mailto:inclusiondisability@cityofsydney.nsw.gov.au" TargetMode="External"/><Relationship Id="rId29" Type="http://schemas.openxmlformats.org/officeDocument/2006/relationships/hyperlink" Target="https://www.1800respect.org.a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s://www.1800respect.org.au/"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diagramQuickStyle" Target="diagrams/quickStyle1.xml"/><Relationship Id="rId23" Type="http://schemas.openxmlformats.org/officeDocument/2006/relationships/hyperlink" Target="https://www.beyondblue.org.au/" TargetMode="External"/><Relationship Id="rId28" Type="http://schemas.openxmlformats.org/officeDocument/2006/relationships/hyperlink" Target="https://www.beyondblue.org.au/" TargetMode="External"/><Relationship Id="rId10" Type="http://schemas.openxmlformats.org/officeDocument/2006/relationships/header" Target="header1.xml"/><Relationship Id="rId19" Type="http://schemas.openxmlformats.org/officeDocument/2006/relationships/hyperlink" Target="https://www.cityofsydney.nsw.gov.au/policies/privacy-management-plan" TargetMode="External"/><Relationship Id="rId31"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diagramLayout" Target="diagrams/layout1.xml"/><Relationship Id="rId22" Type="http://schemas.openxmlformats.org/officeDocument/2006/relationships/hyperlink" Target="https://www.lifeline.org.au/" TargetMode="External"/><Relationship Id="rId27" Type="http://schemas.openxmlformats.org/officeDocument/2006/relationships/hyperlink" Target="https://www.lifeline.org.au/" TargetMode="External"/><Relationship Id="rId30" Type="http://schemas.openxmlformats.org/officeDocument/2006/relationships/hyperlink" Target="mailto:inclusiondisability@cityofsydney.nsw.gov.au"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pwd.org.au/resources/models-of-disability/"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CoS%20A4%20Report%20Single%20Column.dotx"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1B007EA-8523-46B5-B7D3-1926712C4F6A}" type="doc">
      <dgm:prSet loTypeId="urn:microsoft.com/office/officeart/2011/layout/CircleProcess" loCatId="process" qsTypeId="urn:microsoft.com/office/officeart/2005/8/quickstyle/simple1" qsCatId="simple" csTypeId="urn:microsoft.com/office/officeart/2005/8/colors/accent1_2" csCatId="accent1" phldr="1"/>
      <dgm:spPr/>
      <dgm:t>
        <a:bodyPr/>
        <a:lstStyle/>
        <a:p>
          <a:endParaRPr lang="en-AU"/>
        </a:p>
      </dgm:t>
    </dgm:pt>
    <dgm:pt modelId="{247CB4C2-9FDE-43F3-BB15-EDEA19C0ECB0}">
      <dgm:prSet phldrT="[Text]" custT="1"/>
      <dgm:spPr/>
      <dgm:t>
        <a:bodyPr/>
        <a:lstStyle/>
        <a:p>
          <a:pPr rtl="0"/>
          <a:r>
            <a:rPr lang="en-AU" sz="1000" dirty="0">
              <a:solidFill>
                <a:schemeClr val="tx1"/>
              </a:solidFill>
              <a:latin typeface="Arial"/>
            </a:rPr>
            <a:t>Sydney Your Say Survey</a:t>
          </a:r>
          <a:endParaRPr lang="en-AU" sz="1000" dirty="0">
            <a:solidFill>
              <a:schemeClr val="tx1"/>
            </a:solidFill>
          </a:endParaRPr>
        </a:p>
      </dgm:t>
    </dgm:pt>
    <dgm:pt modelId="{D8A1F4F0-031C-42F3-9973-8DECC83E70F6}" type="parTrans" cxnId="{9606F7BF-D6EA-4232-BAEE-C88D53CF4BAD}">
      <dgm:prSet/>
      <dgm:spPr/>
      <dgm:t>
        <a:bodyPr/>
        <a:lstStyle/>
        <a:p>
          <a:endParaRPr lang="en-AU" sz="1000"/>
        </a:p>
      </dgm:t>
    </dgm:pt>
    <dgm:pt modelId="{0944B56D-CC25-4060-A308-005A01D45806}" type="sibTrans" cxnId="{9606F7BF-D6EA-4232-BAEE-C88D53CF4BAD}">
      <dgm:prSet/>
      <dgm:spPr/>
      <dgm:t>
        <a:bodyPr/>
        <a:lstStyle/>
        <a:p>
          <a:endParaRPr lang="en-AU" sz="1000"/>
        </a:p>
      </dgm:t>
    </dgm:pt>
    <dgm:pt modelId="{D9C42E83-BDC1-41B7-9450-73E7E185DC2C}">
      <dgm:prSet phldr="0" custT="1"/>
      <dgm:spPr/>
      <dgm:t>
        <a:bodyPr/>
        <a:lstStyle/>
        <a:p>
          <a:pPr rtl="0"/>
          <a:r>
            <a:rPr lang="en-AU" sz="1000" b="0" dirty="0">
              <a:solidFill>
                <a:schemeClr val="tx1"/>
              </a:solidFill>
              <a:latin typeface="Arial"/>
            </a:rPr>
            <a:t>Co-Design Roundtable</a:t>
          </a:r>
        </a:p>
      </dgm:t>
    </dgm:pt>
    <dgm:pt modelId="{D019B169-FF5E-49F2-A70F-4C8CB162B9E3}" type="parTrans" cxnId="{5848161E-8BB5-4B26-A9A1-32B35B26EE01}">
      <dgm:prSet/>
      <dgm:spPr/>
      <dgm:t>
        <a:bodyPr/>
        <a:lstStyle/>
        <a:p>
          <a:endParaRPr lang="en-AU" sz="1000"/>
        </a:p>
      </dgm:t>
    </dgm:pt>
    <dgm:pt modelId="{93C87C42-D2A0-4C6A-BC93-89E0DD677EAB}" type="sibTrans" cxnId="{5848161E-8BB5-4B26-A9A1-32B35B26EE01}">
      <dgm:prSet/>
      <dgm:spPr/>
      <dgm:t>
        <a:bodyPr/>
        <a:lstStyle/>
        <a:p>
          <a:endParaRPr lang="en-AU" sz="1000"/>
        </a:p>
      </dgm:t>
    </dgm:pt>
    <dgm:pt modelId="{C982F883-2342-4A38-98FC-C57E59EDC065}">
      <dgm:prSet phldr="0" custT="1"/>
      <dgm:spPr/>
      <dgm:t>
        <a:bodyPr/>
        <a:lstStyle/>
        <a:p>
          <a:pPr rtl="0"/>
          <a:r>
            <a:rPr lang="en-US" sz="1000" b="0" dirty="0">
              <a:solidFill>
                <a:schemeClr val="tx1"/>
              </a:solidFill>
            </a:rPr>
            <a:t>Internal workshops to refine actions</a:t>
          </a:r>
        </a:p>
      </dgm:t>
    </dgm:pt>
    <dgm:pt modelId="{352F205E-1ECF-4CFB-855D-387113D4DE45}" type="parTrans" cxnId="{0BB3C232-3919-4FC3-A427-0839FC01DBFE}">
      <dgm:prSet/>
      <dgm:spPr/>
      <dgm:t>
        <a:bodyPr/>
        <a:lstStyle/>
        <a:p>
          <a:endParaRPr lang="en-AU" sz="1000"/>
        </a:p>
      </dgm:t>
    </dgm:pt>
    <dgm:pt modelId="{70B27DBE-9463-4536-8876-9E6ABB339FAF}" type="sibTrans" cxnId="{0BB3C232-3919-4FC3-A427-0839FC01DBFE}">
      <dgm:prSet/>
      <dgm:spPr/>
      <dgm:t>
        <a:bodyPr/>
        <a:lstStyle/>
        <a:p>
          <a:endParaRPr lang="en-AU" sz="1000"/>
        </a:p>
      </dgm:t>
    </dgm:pt>
    <dgm:pt modelId="{30CE211A-24E2-4055-856D-CC17B36B06E4}">
      <dgm:prSet phldr="0" custT="1"/>
      <dgm:spPr/>
      <dgm:t>
        <a:bodyPr/>
        <a:lstStyle/>
        <a:p>
          <a:pPr rtl="0"/>
          <a:r>
            <a:rPr lang="en-AU" sz="1000" b="0" dirty="0">
              <a:solidFill>
                <a:schemeClr val="tx1"/>
              </a:solidFill>
              <a:latin typeface="Arial"/>
            </a:rPr>
            <a:t>Priority Focus Groups</a:t>
          </a:r>
        </a:p>
        <a:p>
          <a:pPr rtl="0"/>
          <a:endParaRPr lang="en-AU" sz="1000" b="0" dirty="0">
            <a:solidFill>
              <a:schemeClr val="tx1"/>
            </a:solidFill>
            <a:latin typeface="Arial"/>
          </a:endParaRPr>
        </a:p>
      </dgm:t>
    </dgm:pt>
    <dgm:pt modelId="{A9004B1C-EBBB-4187-A436-D9D84E2D2501}" type="parTrans" cxnId="{6F94F30A-4898-4CC2-A5D7-E3B6A13A460C}">
      <dgm:prSet/>
      <dgm:spPr/>
      <dgm:t>
        <a:bodyPr/>
        <a:lstStyle/>
        <a:p>
          <a:endParaRPr lang="en-AU" sz="1000"/>
        </a:p>
      </dgm:t>
    </dgm:pt>
    <dgm:pt modelId="{5978E266-5D89-42BA-9289-D0071A8583D7}" type="sibTrans" cxnId="{6F94F30A-4898-4CC2-A5D7-E3B6A13A460C}">
      <dgm:prSet/>
      <dgm:spPr/>
      <dgm:t>
        <a:bodyPr/>
        <a:lstStyle/>
        <a:p>
          <a:endParaRPr lang="en-AU" sz="1000"/>
        </a:p>
      </dgm:t>
    </dgm:pt>
    <dgm:pt modelId="{3D8CB00B-C077-41B5-830D-65C33591AC25}">
      <dgm:prSet phldr="0" custT="1"/>
      <dgm:spPr/>
      <dgm:t>
        <a:bodyPr/>
        <a:lstStyle/>
        <a:p>
          <a:pPr rtl="0"/>
          <a:r>
            <a:rPr lang="en-AU" sz="1000" b="0">
              <a:solidFill>
                <a:schemeClr val="tx1"/>
              </a:solidFill>
              <a:latin typeface="+mj-lt"/>
              <a:cs typeface="Calibri"/>
            </a:rPr>
            <a:t>Draft inclusion </a:t>
          </a:r>
          <a:r>
            <a:rPr lang="en-AU" sz="1000" b="0" dirty="0">
              <a:solidFill>
                <a:schemeClr val="tx1"/>
              </a:solidFill>
              <a:latin typeface="+mj-lt"/>
              <a:cs typeface="Calibri"/>
            </a:rPr>
            <a:t>(disability) action plan on public consultation</a:t>
          </a:r>
          <a:r>
            <a:rPr lang="en-AU" sz="1000" b="1" dirty="0">
              <a:solidFill>
                <a:schemeClr val="tx1"/>
              </a:solidFill>
              <a:latin typeface="+mj-lt"/>
              <a:cs typeface="Calibri"/>
            </a:rPr>
            <a:t> </a:t>
          </a:r>
          <a:endParaRPr lang="en-US" sz="1000" b="0" dirty="0">
            <a:solidFill>
              <a:schemeClr val="tx1"/>
            </a:solidFill>
          </a:endParaRPr>
        </a:p>
      </dgm:t>
    </dgm:pt>
    <dgm:pt modelId="{337CD876-65A0-4FC3-ABD4-B829ED355A4F}" type="parTrans" cxnId="{CDC9BAA1-EB3B-48B3-AE14-C470ECAC081D}">
      <dgm:prSet/>
      <dgm:spPr/>
      <dgm:t>
        <a:bodyPr/>
        <a:lstStyle/>
        <a:p>
          <a:endParaRPr lang="en-AU"/>
        </a:p>
      </dgm:t>
    </dgm:pt>
    <dgm:pt modelId="{107609E1-E138-4F4F-B6E3-7BD8FE2CD9F3}" type="sibTrans" cxnId="{CDC9BAA1-EB3B-48B3-AE14-C470ECAC081D}">
      <dgm:prSet/>
      <dgm:spPr/>
      <dgm:t>
        <a:bodyPr/>
        <a:lstStyle/>
        <a:p>
          <a:endParaRPr lang="en-AU"/>
        </a:p>
      </dgm:t>
    </dgm:pt>
    <dgm:pt modelId="{843F8330-F482-4975-8366-41723F3BA96E}">
      <dgm:prSet custT="1"/>
      <dgm:spPr/>
      <dgm:t>
        <a:bodyPr/>
        <a:lstStyle/>
        <a:p>
          <a:pPr rtl="0"/>
          <a:r>
            <a:rPr lang="en-US" sz="1000" b="0" dirty="0">
              <a:solidFill>
                <a:schemeClr val="tx1"/>
              </a:solidFill>
            </a:rPr>
            <a:t>2025-29 Inclusion (disability) action plan endorsed by Council</a:t>
          </a:r>
        </a:p>
      </dgm:t>
    </dgm:pt>
    <dgm:pt modelId="{DA9299D8-2800-4BCA-A37D-32C5F4A09573}" type="parTrans" cxnId="{E34EA493-6C52-4E41-B76B-A00106F2E643}">
      <dgm:prSet/>
      <dgm:spPr/>
      <dgm:t>
        <a:bodyPr/>
        <a:lstStyle/>
        <a:p>
          <a:endParaRPr lang="en-AU"/>
        </a:p>
      </dgm:t>
    </dgm:pt>
    <dgm:pt modelId="{4D90E745-A9C7-492E-A256-65AC68BD9FB6}" type="sibTrans" cxnId="{E34EA493-6C52-4E41-B76B-A00106F2E643}">
      <dgm:prSet/>
      <dgm:spPr/>
      <dgm:t>
        <a:bodyPr/>
        <a:lstStyle/>
        <a:p>
          <a:endParaRPr lang="en-AU"/>
        </a:p>
      </dgm:t>
    </dgm:pt>
    <dgm:pt modelId="{1D75DDD2-7DCC-470A-AFD0-6D6CC91D1592}" type="pres">
      <dgm:prSet presAssocID="{81B007EA-8523-46B5-B7D3-1926712C4F6A}" presName="Name0" presStyleCnt="0">
        <dgm:presLayoutVars>
          <dgm:chMax val="11"/>
          <dgm:chPref val="11"/>
          <dgm:dir/>
          <dgm:resizeHandles/>
        </dgm:presLayoutVars>
      </dgm:prSet>
      <dgm:spPr/>
    </dgm:pt>
    <dgm:pt modelId="{52007330-33F2-4B08-A385-2B27301406F5}" type="pres">
      <dgm:prSet presAssocID="{843F8330-F482-4975-8366-41723F3BA96E}" presName="Accent6" presStyleCnt="0"/>
      <dgm:spPr/>
    </dgm:pt>
    <dgm:pt modelId="{CCBD5D5E-DF52-48A6-95B2-CD382C17ED27}" type="pres">
      <dgm:prSet presAssocID="{843F8330-F482-4975-8366-41723F3BA96E}" presName="Accent" presStyleLbl="node1" presStyleIdx="0" presStyleCnt="6"/>
      <dgm:spPr/>
    </dgm:pt>
    <dgm:pt modelId="{A414F320-8129-431F-8699-CAF7DC878C87}" type="pres">
      <dgm:prSet presAssocID="{843F8330-F482-4975-8366-41723F3BA96E}" presName="ParentBackground6" presStyleCnt="0"/>
      <dgm:spPr/>
    </dgm:pt>
    <dgm:pt modelId="{71CB9CEE-D1C4-4873-989B-9D0E425EE5FD}" type="pres">
      <dgm:prSet presAssocID="{843F8330-F482-4975-8366-41723F3BA96E}" presName="ParentBackground" presStyleLbl="fgAcc1" presStyleIdx="0" presStyleCnt="6"/>
      <dgm:spPr/>
    </dgm:pt>
    <dgm:pt modelId="{28DD6F83-FCF5-464F-B222-C793FAF7EF2D}" type="pres">
      <dgm:prSet presAssocID="{843F8330-F482-4975-8366-41723F3BA96E}" presName="Parent6" presStyleLbl="revTx" presStyleIdx="0" presStyleCnt="0">
        <dgm:presLayoutVars>
          <dgm:chMax val="1"/>
          <dgm:chPref val="1"/>
          <dgm:bulletEnabled val="1"/>
        </dgm:presLayoutVars>
      </dgm:prSet>
      <dgm:spPr/>
    </dgm:pt>
    <dgm:pt modelId="{E75BDABD-E4A6-4816-9E12-D05DE990BA48}" type="pres">
      <dgm:prSet presAssocID="{3D8CB00B-C077-41B5-830D-65C33591AC25}" presName="Accent5" presStyleCnt="0"/>
      <dgm:spPr/>
    </dgm:pt>
    <dgm:pt modelId="{2E84982E-0D87-49E2-BBBB-90C39D961F30}" type="pres">
      <dgm:prSet presAssocID="{3D8CB00B-C077-41B5-830D-65C33591AC25}" presName="Accent" presStyleLbl="node1" presStyleIdx="1" presStyleCnt="6"/>
      <dgm:spPr/>
    </dgm:pt>
    <dgm:pt modelId="{92BEE6F3-2277-47F9-9C8B-C62E583CF51C}" type="pres">
      <dgm:prSet presAssocID="{3D8CB00B-C077-41B5-830D-65C33591AC25}" presName="ParentBackground5" presStyleCnt="0"/>
      <dgm:spPr/>
    </dgm:pt>
    <dgm:pt modelId="{BE790A29-FC7F-4E4D-8961-6EF641485756}" type="pres">
      <dgm:prSet presAssocID="{3D8CB00B-C077-41B5-830D-65C33591AC25}" presName="ParentBackground" presStyleLbl="fgAcc1" presStyleIdx="1" presStyleCnt="6"/>
      <dgm:spPr/>
    </dgm:pt>
    <dgm:pt modelId="{82A40AC7-C41C-4220-B9C5-4E0CF490662E}" type="pres">
      <dgm:prSet presAssocID="{3D8CB00B-C077-41B5-830D-65C33591AC25}" presName="Parent5" presStyleLbl="revTx" presStyleIdx="0" presStyleCnt="0">
        <dgm:presLayoutVars>
          <dgm:chMax val="1"/>
          <dgm:chPref val="1"/>
          <dgm:bulletEnabled val="1"/>
        </dgm:presLayoutVars>
      </dgm:prSet>
      <dgm:spPr/>
    </dgm:pt>
    <dgm:pt modelId="{CAB683E6-BB82-49DF-97B0-945AF7235595}" type="pres">
      <dgm:prSet presAssocID="{C982F883-2342-4A38-98FC-C57E59EDC065}" presName="Accent4" presStyleCnt="0"/>
      <dgm:spPr/>
    </dgm:pt>
    <dgm:pt modelId="{05CAF9D4-5392-42DD-8046-F4FE3E86C7D0}" type="pres">
      <dgm:prSet presAssocID="{C982F883-2342-4A38-98FC-C57E59EDC065}" presName="Accent" presStyleLbl="node1" presStyleIdx="2" presStyleCnt="6"/>
      <dgm:spPr/>
    </dgm:pt>
    <dgm:pt modelId="{FA5C8CDA-9A5F-4CAD-8647-A0C60473FAB7}" type="pres">
      <dgm:prSet presAssocID="{C982F883-2342-4A38-98FC-C57E59EDC065}" presName="ParentBackground4" presStyleCnt="0"/>
      <dgm:spPr/>
    </dgm:pt>
    <dgm:pt modelId="{AF3CC971-6383-4835-A3E8-772ECFDFDDF5}" type="pres">
      <dgm:prSet presAssocID="{C982F883-2342-4A38-98FC-C57E59EDC065}" presName="ParentBackground" presStyleLbl="fgAcc1" presStyleIdx="2" presStyleCnt="6"/>
      <dgm:spPr/>
    </dgm:pt>
    <dgm:pt modelId="{47AD7119-B0C5-4727-AC89-382E8C8F7DD5}" type="pres">
      <dgm:prSet presAssocID="{C982F883-2342-4A38-98FC-C57E59EDC065}" presName="Parent4" presStyleLbl="revTx" presStyleIdx="0" presStyleCnt="0">
        <dgm:presLayoutVars>
          <dgm:chMax val="1"/>
          <dgm:chPref val="1"/>
          <dgm:bulletEnabled val="1"/>
        </dgm:presLayoutVars>
      </dgm:prSet>
      <dgm:spPr/>
    </dgm:pt>
    <dgm:pt modelId="{651C9972-CEFA-4AB9-9C61-EA8396B9B728}" type="pres">
      <dgm:prSet presAssocID="{D9C42E83-BDC1-41B7-9450-73E7E185DC2C}" presName="Accent3" presStyleCnt="0"/>
      <dgm:spPr/>
    </dgm:pt>
    <dgm:pt modelId="{4D818E17-73E1-4E8D-AC23-6EE094257FF4}" type="pres">
      <dgm:prSet presAssocID="{D9C42E83-BDC1-41B7-9450-73E7E185DC2C}" presName="Accent" presStyleLbl="node1" presStyleIdx="3" presStyleCnt="6"/>
      <dgm:spPr/>
    </dgm:pt>
    <dgm:pt modelId="{24E6DEE7-FE47-4DFF-8DC2-CE85AEBCCFF6}" type="pres">
      <dgm:prSet presAssocID="{D9C42E83-BDC1-41B7-9450-73E7E185DC2C}" presName="ParentBackground3" presStyleCnt="0"/>
      <dgm:spPr/>
    </dgm:pt>
    <dgm:pt modelId="{D8710377-2BD3-4D9C-B2FB-6D6ED3C317E5}" type="pres">
      <dgm:prSet presAssocID="{D9C42E83-BDC1-41B7-9450-73E7E185DC2C}" presName="ParentBackground" presStyleLbl="fgAcc1" presStyleIdx="3" presStyleCnt="6"/>
      <dgm:spPr/>
    </dgm:pt>
    <dgm:pt modelId="{A1860ADF-0B8F-40F3-BE70-244EE9F5BBC2}" type="pres">
      <dgm:prSet presAssocID="{D9C42E83-BDC1-41B7-9450-73E7E185DC2C}" presName="Parent3" presStyleLbl="revTx" presStyleIdx="0" presStyleCnt="0">
        <dgm:presLayoutVars>
          <dgm:chMax val="1"/>
          <dgm:chPref val="1"/>
          <dgm:bulletEnabled val="1"/>
        </dgm:presLayoutVars>
      </dgm:prSet>
      <dgm:spPr/>
    </dgm:pt>
    <dgm:pt modelId="{59462A18-753E-43F8-8437-B0D2B8DCADA5}" type="pres">
      <dgm:prSet presAssocID="{30CE211A-24E2-4055-856D-CC17B36B06E4}" presName="Accent2" presStyleCnt="0"/>
      <dgm:spPr/>
    </dgm:pt>
    <dgm:pt modelId="{3E4B4C4C-6844-4C52-8501-0DB84EE19303}" type="pres">
      <dgm:prSet presAssocID="{30CE211A-24E2-4055-856D-CC17B36B06E4}" presName="Accent" presStyleLbl="node1" presStyleIdx="4" presStyleCnt="6"/>
      <dgm:spPr/>
    </dgm:pt>
    <dgm:pt modelId="{40B35C6A-F50C-4505-995F-C135D9366253}" type="pres">
      <dgm:prSet presAssocID="{30CE211A-24E2-4055-856D-CC17B36B06E4}" presName="ParentBackground2" presStyleCnt="0"/>
      <dgm:spPr/>
    </dgm:pt>
    <dgm:pt modelId="{5F8F318B-F049-4E67-80A9-2561901EC491}" type="pres">
      <dgm:prSet presAssocID="{30CE211A-24E2-4055-856D-CC17B36B06E4}" presName="ParentBackground" presStyleLbl="fgAcc1" presStyleIdx="4" presStyleCnt="6"/>
      <dgm:spPr/>
    </dgm:pt>
    <dgm:pt modelId="{64130508-EEC8-423D-A54C-36049CB694A7}" type="pres">
      <dgm:prSet presAssocID="{30CE211A-24E2-4055-856D-CC17B36B06E4}" presName="Parent2" presStyleLbl="revTx" presStyleIdx="0" presStyleCnt="0">
        <dgm:presLayoutVars>
          <dgm:chMax val="1"/>
          <dgm:chPref val="1"/>
          <dgm:bulletEnabled val="1"/>
        </dgm:presLayoutVars>
      </dgm:prSet>
      <dgm:spPr/>
    </dgm:pt>
    <dgm:pt modelId="{18E6E0FA-027E-492A-8ED5-BF461306905C}" type="pres">
      <dgm:prSet presAssocID="{247CB4C2-9FDE-43F3-BB15-EDEA19C0ECB0}" presName="Accent1" presStyleCnt="0"/>
      <dgm:spPr/>
    </dgm:pt>
    <dgm:pt modelId="{567C2F9D-AEFD-49D0-8248-2894A6FA37C1}" type="pres">
      <dgm:prSet presAssocID="{247CB4C2-9FDE-43F3-BB15-EDEA19C0ECB0}" presName="Accent" presStyleLbl="node1" presStyleIdx="5" presStyleCnt="6"/>
      <dgm:spPr/>
    </dgm:pt>
    <dgm:pt modelId="{EEBA8139-4F0A-4B00-A571-1BD20A470CF3}" type="pres">
      <dgm:prSet presAssocID="{247CB4C2-9FDE-43F3-BB15-EDEA19C0ECB0}" presName="ParentBackground1" presStyleCnt="0"/>
      <dgm:spPr/>
    </dgm:pt>
    <dgm:pt modelId="{F24C82CF-3EE9-42A7-A37F-B34B717C2F41}" type="pres">
      <dgm:prSet presAssocID="{247CB4C2-9FDE-43F3-BB15-EDEA19C0ECB0}" presName="ParentBackground" presStyleLbl="fgAcc1" presStyleIdx="5" presStyleCnt="6"/>
      <dgm:spPr/>
    </dgm:pt>
    <dgm:pt modelId="{459A7A68-B306-4ABC-A53A-A9DCCD6E7FCB}" type="pres">
      <dgm:prSet presAssocID="{247CB4C2-9FDE-43F3-BB15-EDEA19C0ECB0}" presName="Parent1" presStyleLbl="revTx" presStyleIdx="0" presStyleCnt="0">
        <dgm:presLayoutVars>
          <dgm:chMax val="1"/>
          <dgm:chPref val="1"/>
          <dgm:bulletEnabled val="1"/>
        </dgm:presLayoutVars>
      </dgm:prSet>
      <dgm:spPr/>
    </dgm:pt>
  </dgm:ptLst>
  <dgm:cxnLst>
    <dgm:cxn modelId="{5F1E7D08-0515-47E1-9D96-88309271EE34}" type="presOf" srcId="{3D8CB00B-C077-41B5-830D-65C33591AC25}" destId="{BE790A29-FC7F-4E4D-8961-6EF641485756}" srcOrd="0" destOrd="0" presId="urn:microsoft.com/office/officeart/2011/layout/CircleProcess"/>
    <dgm:cxn modelId="{6F94F30A-4898-4CC2-A5D7-E3B6A13A460C}" srcId="{81B007EA-8523-46B5-B7D3-1926712C4F6A}" destId="{30CE211A-24E2-4055-856D-CC17B36B06E4}" srcOrd="1" destOrd="0" parTransId="{A9004B1C-EBBB-4187-A436-D9D84E2D2501}" sibTransId="{5978E266-5D89-42BA-9289-D0071A8583D7}"/>
    <dgm:cxn modelId="{C242D418-A736-4947-8057-E47C197CF133}" type="presOf" srcId="{30CE211A-24E2-4055-856D-CC17B36B06E4}" destId="{5F8F318B-F049-4E67-80A9-2561901EC491}" srcOrd="0" destOrd="0" presId="urn:microsoft.com/office/officeart/2011/layout/CircleProcess"/>
    <dgm:cxn modelId="{5848161E-8BB5-4B26-A9A1-32B35B26EE01}" srcId="{81B007EA-8523-46B5-B7D3-1926712C4F6A}" destId="{D9C42E83-BDC1-41B7-9450-73E7E185DC2C}" srcOrd="2" destOrd="0" parTransId="{D019B169-FF5E-49F2-A70F-4C8CB162B9E3}" sibTransId="{93C87C42-D2A0-4C6A-BC93-89E0DD677EAB}"/>
    <dgm:cxn modelId="{28B00622-988C-4AEB-89D6-FAFD056BB009}" type="presOf" srcId="{81B007EA-8523-46B5-B7D3-1926712C4F6A}" destId="{1D75DDD2-7DCC-470A-AFD0-6D6CC91D1592}" srcOrd="0" destOrd="0" presId="urn:microsoft.com/office/officeart/2011/layout/CircleProcess"/>
    <dgm:cxn modelId="{0BB3C232-3919-4FC3-A427-0839FC01DBFE}" srcId="{81B007EA-8523-46B5-B7D3-1926712C4F6A}" destId="{C982F883-2342-4A38-98FC-C57E59EDC065}" srcOrd="3" destOrd="0" parTransId="{352F205E-1ECF-4CFB-855D-387113D4DE45}" sibTransId="{70B27DBE-9463-4536-8876-9E6ABB339FAF}"/>
    <dgm:cxn modelId="{93099668-DED2-4458-B753-F58FCA5889A4}" type="presOf" srcId="{247CB4C2-9FDE-43F3-BB15-EDEA19C0ECB0}" destId="{459A7A68-B306-4ABC-A53A-A9DCCD6E7FCB}" srcOrd="0" destOrd="0" presId="urn:microsoft.com/office/officeart/2011/layout/CircleProcess"/>
    <dgm:cxn modelId="{8C00DD4A-77E6-4BAC-BC48-FB9F2D501254}" type="presOf" srcId="{843F8330-F482-4975-8366-41723F3BA96E}" destId="{28DD6F83-FCF5-464F-B222-C793FAF7EF2D}" srcOrd="1" destOrd="0" presId="urn:microsoft.com/office/officeart/2011/layout/CircleProcess"/>
    <dgm:cxn modelId="{F4E85F88-0706-4EC5-8BCF-77E87B8ABC0E}" type="presOf" srcId="{843F8330-F482-4975-8366-41723F3BA96E}" destId="{71CB9CEE-D1C4-4873-989B-9D0E425EE5FD}" srcOrd="0" destOrd="0" presId="urn:microsoft.com/office/officeart/2011/layout/CircleProcess"/>
    <dgm:cxn modelId="{17F15F88-59EE-4D5E-AB38-763C282D59F8}" type="presOf" srcId="{D9C42E83-BDC1-41B7-9450-73E7E185DC2C}" destId="{D8710377-2BD3-4D9C-B2FB-6D6ED3C317E5}" srcOrd="0" destOrd="0" presId="urn:microsoft.com/office/officeart/2011/layout/CircleProcess"/>
    <dgm:cxn modelId="{E34EA493-6C52-4E41-B76B-A00106F2E643}" srcId="{81B007EA-8523-46B5-B7D3-1926712C4F6A}" destId="{843F8330-F482-4975-8366-41723F3BA96E}" srcOrd="5" destOrd="0" parTransId="{DA9299D8-2800-4BCA-A37D-32C5F4A09573}" sibTransId="{4D90E745-A9C7-492E-A256-65AC68BD9FB6}"/>
    <dgm:cxn modelId="{942571A0-C52E-4F97-B92F-13F4CBF92261}" type="presOf" srcId="{C982F883-2342-4A38-98FC-C57E59EDC065}" destId="{AF3CC971-6383-4835-A3E8-772ECFDFDDF5}" srcOrd="0" destOrd="0" presId="urn:microsoft.com/office/officeart/2011/layout/CircleProcess"/>
    <dgm:cxn modelId="{CDC9BAA1-EB3B-48B3-AE14-C470ECAC081D}" srcId="{81B007EA-8523-46B5-B7D3-1926712C4F6A}" destId="{3D8CB00B-C077-41B5-830D-65C33591AC25}" srcOrd="4" destOrd="0" parTransId="{337CD876-65A0-4FC3-ABD4-B829ED355A4F}" sibTransId="{107609E1-E138-4F4F-B6E3-7BD8FE2CD9F3}"/>
    <dgm:cxn modelId="{E32B13A6-5A40-401A-B2E2-8979F00DC7E0}" type="presOf" srcId="{3D8CB00B-C077-41B5-830D-65C33591AC25}" destId="{82A40AC7-C41C-4220-B9C5-4E0CF490662E}" srcOrd="1" destOrd="0" presId="urn:microsoft.com/office/officeart/2011/layout/CircleProcess"/>
    <dgm:cxn modelId="{BAE655B4-D265-4153-AEEA-827D774A87F2}" type="presOf" srcId="{D9C42E83-BDC1-41B7-9450-73E7E185DC2C}" destId="{A1860ADF-0B8F-40F3-BE70-244EE9F5BBC2}" srcOrd="1" destOrd="0" presId="urn:microsoft.com/office/officeart/2011/layout/CircleProcess"/>
    <dgm:cxn modelId="{9606F7BF-D6EA-4232-BAEE-C88D53CF4BAD}" srcId="{81B007EA-8523-46B5-B7D3-1926712C4F6A}" destId="{247CB4C2-9FDE-43F3-BB15-EDEA19C0ECB0}" srcOrd="0" destOrd="0" parTransId="{D8A1F4F0-031C-42F3-9973-8DECC83E70F6}" sibTransId="{0944B56D-CC25-4060-A308-005A01D45806}"/>
    <dgm:cxn modelId="{6E2B65D7-839A-4405-B55C-962677261493}" type="presOf" srcId="{30CE211A-24E2-4055-856D-CC17B36B06E4}" destId="{64130508-EEC8-423D-A54C-36049CB694A7}" srcOrd="1" destOrd="0" presId="urn:microsoft.com/office/officeart/2011/layout/CircleProcess"/>
    <dgm:cxn modelId="{7B40ABD6-7539-4DFF-A47A-05F4669F5C15}" type="presOf" srcId="{247CB4C2-9FDE-43F3-BB15-EDEA19C0ECB0}" destId="{F24C82CF-3EE9-42A7-A37F-B34B717C2F41}" srcOrd="1" destOrd="0" presId="urn:microsoft.com/office/officeart/2011/layout/CircleProcess"/>
    <dgm:cxn modelId="{9ABC95DA-D615-48BB-98BF-0DFC21EE0944}" type="presOf" srcId="{C982F883-2342-4A38-98FC-C57E59EDC065}" destId="{47AD7119-B0C5-4727-AC89-382E8C8F7DD5}" srcOrd="1" destOrd="0" presId="urn:microsoft.com/office/officeart/2011/layout/CircleProcess"/>
    <dgm:cxn modelId="{C663B28F-A42A-47DF-ABB8-AB4B7F86E5FB}" type="presParOf" srcId="{1D75DDD2-7DCC-470A-AFD0-6D6CC91D1592}" destId="{52007330-33F2-4B08-A385-2B27301406F5}" srcOrd="0" destOrd="0" presId="urn:microsoft.com/office/officeart/2011/layout/CircleProcess"/>
    <dgm:cxn modelId="{3126D09A-DDAE-4FD7-B627-106FC2BC6CE6}" type="presParOf" srcId="{52007330-33F2-4B08-A385-2B27301406F5}" destId="{CCBD5D5E-DF52-48A6-95B2-CD382C17ED27}" srcOrd="0" destOrd="0" presId="urn:microsoft.com/office/officeart/2011/layout/CircleProcess"/>
    <dgm:cxn modelId="{4CD16D0E-6365-4A38-A2D8-B1ABEC6F6B11}" type="presParOf" srcId="{1D75DDD2-7DCC-470A-AFD0-6D6CC91D1592}" destId="{A414F320-8129-431F-8699-CAF7DC878C87}" srcOrd="1" destOrd="0" presId="urn:microsoft.com/office/officeart/2011/layout/CircleProcess"/>
    <dgm:cxn modelId="{BB8FBA9B-01EA-4215-853D-FF09D3D0883A}" type="presParOf" srcId="{A414F320-8129-431F-8699-CAF7DC878C87}" destId="{71CB9CEE-D1C4-4873-989B-9D0E425EE5FD}" srcOrd="0" destOrd="0" presId="urn:microsoft.com/office/officeart/2011/layout/CircleProcess"/>
    <dgm:cxn modelId="{D7B7BB7D-42EC-45DE-901B-B6AAB39A5771}" type="presParOf" srcId="{1D75DDD2-7DCC-470A-AFD0-6D6CC91D1592}" destId="{28DD6F83-FCF5-464F-B222-C793FAF7EF2D}" srcOrd="2" destOrd="0" presId="urn:microsoft.com/office/officeart/2011/layout/CircleProcess"/>
    <dgm:cxn modelId="{351F80E4-5D55-4D52-A5BB-23EE7EDF3592}" type="presParOf" srcId="{1D75DDD2-7DCC-470A-AFD0-6D6CC91D1592}" destId="{E75BDABD-E4A6-4816-9E12-D05DE990BA48}" srcOrd="3" destOrd="0" presId="urn:microsoft.com/office/officeart/2011/layout/CircleProcess"/>
    <dgm:cxn modelId="{83E6C159-E390-4DD9-A32A-ADEE3C1E7B35}" type="presParOf" srcId="{E75BDABD-E4A6-4816-9E12-D05DE990BA48}" destId="{2E84982E-0D87-49E2-BBBB-90C39D961F30}" srcOrd="0" destOrd="0" presId="urn:microsoft.com/office/officeart/2011/layout/CircleProcess"/>
    <dgm:cxn modelId="{03035FD2-E5AD-455B-8A50-D82B89E5032A}" type="presParOf" srcId="{1D75DDD2-7DCC-470A-AFD0-6D6CC91D1592}" destId="{92BEE6F3-2277-47F9-9C8B-C62E583CF51C}" srcOrd="4" destOrd="0" presId="urn:microsoft.com/office/officeart/2011/layout/CircleProcess"/>
    <dgm:cxn modelId="{4A7C3DB9-F4E1-4E95-AE16-A7DA8C371AFC}" type="presParOf" srcId="{92BEE6F3-2277-47F9-9C8B-C62E583CF51C}" destId="{BE790A29-FC7F-4E4D-8961-6EF641485756}" srcOrd="0" destOrd="0" presId="urn:microsoft.com/office/officeart/2011/layout/CircleProcess"/>
    <dgm:cxn modelId="{7ABE2A15-A7BA-47A6-BAC1-8A2ABE702B36}" type="presParOf" srcId="{1D75DDD2-7DCC-470A-AFD0-6D6CC91D1592}" destId="{82A40AC7-C41C-4220-B9C5-4E0CF490662E}" srcOrd="5" destOrd="0" presId="urn:microsoft.com/office/officeart/2011/layout/CircleProcess"/>
    <dgm:cxn modelId="{6B3BE1E9-3782-4AEA-ADC9-27532977BC9A}" type="presParOf" srcId="{1D75DDD2-7DCC-470A-AFD0-6D6CC91D1592}" destId="{CAB683E6-BB82-49DF-97B0-945AF7235595}" srcOrd="6" destOrd="0" presId="urn:microsoft.com/office/officeart/2011/layout/CircleProcess"/>
    <dgm:cxn modelId="{E76C2D8E-CC53-422C-888C-F958369DC644}" type="presParOf" srcId="{CAB683E6-BB82-49DF-97B0-945AF7235595}" destId="{05CAF9D4-5392-42DD-8046-F4FE3E86C7D0}" srcOrd="0" destOrd="0" presId="urn:microsoft.com/office/officeart/2011/layout/CircleProcess"/>
    <dgm:cxn modelId="{52473D57-98B3-43AB-A84F-E6B8D70EE38E}" type="presParOf" srcId="{1D75DDD2-7DCC-470A-AFD0-6D6CC91D1592}" destId="{FA5C8CDA-9A5F-4CAD-8647-A0C60473FAB7}" srcOrd="7" destOrd="0" presId="urn:microsoft.com/office/officeart/2011/layout/CircleProcess"/>
    <dgm:cxn modelId="{DA4AE2AB-1147-4B74-A8D1-49C3DF0C3610}" type="presParOf" srcId="{FA5C8CDA-9A5F-4CAD-8647-A0C60473FAB7}" destId="{AF3CC971-6383-4835-A3E8-772ECFDFDDF5}" srcOrd="0" destOrd="0" presId="urn:microsoft.com/office/officeart/2011/layout/CircleProcess"/>
    <dgm:cxn modelId="{7472BB3F-71F4-4559-AB60-2FA181EBFE2E}" type="presParOf" srcId="{1D75DDD2-7DCC-470A-AFD0-6D6CC91D1592}" destId="{47AD7119-B0C5-4727-AC89-382E8C8F7DD5}" srcOrd="8" destOrd="0" presId="urn:microsoft.com/office/officeart/2011/layout/CircleProcess"/>
    <dgm:cxn modelId="{7F49B908-DDFF-4F1E-8FDB-D98D1D1360DA}" type="presParOf" srcId="{1D75DDD2-7DCC-470A-AFD0-6D6CC91D1592}" destId="{651C9972-CEFA-4AB9-9C61-EA8396B9B728}" srcOrd="9" destOrd="0" presId="urn:microsoft.com/office/officeart/2011/layout/CircleProcess"/>
    <dgm:cxn modelId="{B3BA1A8E-B349-4433-B4E7-F5677C010638}" type="presParOf" srcId="{651C9972-CEFA-4AB9-9C61-EA8396B9B728}" destId="{4D818E17-73E1-4E8D-AC23-6EE094257FF4}" srcOrd="0" destOrd="0" presId="urn:microsoft.com/office/officeart/2011/layout/CircleProcess"/>
    <dgm:cxn modelId="{ADF549B4-5DB1-488D-9D2F-B0C8835BC6B3}" type="presParOf" srcId="{1D75DDD2-7DCC-470A-AFD0-6D6CC91D1592}" destId="{24E6DEE7-FE47-4DFF-8DC2-CE85AEBCCFF6}" srcOrd="10" destOrd="0" presId="urn:microsoft.com/office/officeart/2011/layout/CircleProcess"/>
    <dgm:cxn modelId="{3D52C35D-D184-4712-9C26-76A1427FBD22}" type="presParOf" srcId="{24E6DEE7-FE47-4DFF-8DC2-CE85AEBCCFF6}" destId="{D8710377-2BD3-4D9C-B2FB-6D6ED3C317E5}" srcOrd="0" destOrd="0" presId="urn:microsoft.com/office/officeart/2011/layout/CircleProcess"/>
    <dgm:cxn modelId="{FE7E4A7E-4455-48DC-9207-7D35C1083F8C}" type="presParOf" srcId="{1D75DDD2-7DCC-470A-AFD0-6D6CC91D1592}" destId="{A1860ADF-0B8F-40F3-BE70-244EE9F5BBC2}" srcOrd="11" destOrd="0" presId="urn:microsoft.com/office/officeart/2011/layout/CircleProcess"/>
    <dgm:cxn modelId="{C301E68C-DAA6-4055-BCA6-4D3507E10D18}" type="presParOf" srcId="{1D75DDD2-7DCC-470A-AFD0-6D6CC91D1592}" destId="{59462A18-753E-43F8-8437-B0D2B8DCADA5}" srcOrd="12" destOrd="0" presId="urn:microsoft.com/office/officeart/2011/layout/CircleProcess"/>
    <dgm:cxn modelId="{BF496180-C36A-492C-9CE4-AE71A79B26EE}" type="presParOf" srcId="{59462A18-753E-43F8-8437-B0D2B8DCADA5}" destId="{3E4B4C4C-6844-4C52-8501-0DB84EE19303}" srcOrd="0" destOrd="0" presId="urn:microsoft.com/office/officeart/2011/layout/CircleProcess"/>
    <dgm:cxn modelId="{46892FC8-37CD-4F36-BDE2-9176491D821F}" type="presParOf" srcId="{1D75DDD2-7DCC-470A-AFD0-6D6CC91D1592}" destId="{40B35C6A-F50C-4505-995F-C135D9366253}" srcOrd="13" destOrd="0" presId="urn:microsoft.com/office/officeart/2011/layout/CircleProcess"/>
    <dgm:cxn modelId="{0739339E-5775-427E-A28E-BDB4C0DFD4D0}" type="presParOf" srcId="{40B35C6A-F50C-4505-995F-C135D9366253}" destId="{5F8F318B-F049-4E67-80A9-2561901EC491}" srcOrd="0" destOrd="0" presId="urn:microsoft.com/office/officeart/2011/layout/CircleProcess"/>
    <dgm:cxn modelId="{DD7FD762-671F-4DAE-BB4A-0726AF57616B}" type="presParOf" srcId="{1D75DDD2-7DCC-470A-AFD0-6D6CC91D1592}" destId="{64130508-EEC8-423D-A54C-36049CB694A7}" srcOrd="14" destOrd="0" presId="urn:microsoft.com/office/officeart/2011/layout/CircleProcess"/>
    <dgm:cxn modelId="{F2FF57AD-2580-4360-9231-E156FC275052}" type="presParOf" srcId="{1D75DDD2-7DCC-470A-AFD0-6D6CC91D1592}" destId="{18E6E0FA-027E-492A-8ED5-BF461306905C}" srcOrd="15" destOrd="0" presId="urn:microsoft.com/office/officeart/2011/layout/CircleProcess"/>
    <dgm:cxn modelId="{6AE0B5E5-1387-4389-8535-FE956CE9B76A}" type="presParOf" srcId="{18E6E0FA-027E-492A-8ED5-BF461306905C}" destId="{567C2F9D-AEFD-49D0-8248-2894A6FA37C1}" srcOrd="0" destOrd="0" presId="urn:microsoft.com/office/officeart/2011/layout/CircleProcess"/>
    <dgm:cxn modelId="{2D0E0EC2-F036-4BC6-923D-D3D1A8B6F91F}" type="presParOf" srcId="{1D75DDD2-7DCC-470A-AFD0-6D6CC91D1592}" destId="{EEBA8139-4F0A-4B00-A571-1BD20A470CF3}" srcOrd="16" destOrd="0" presId="urn:microsoft.com/office/officeart/2011/layout/CircleProcess"/>
    <dgm:cxn modelId="{1C9A7265-C1FF-4DD6-B48C-AF4C7103ABF0}" type="presParOf" srcId="{EEBA8139-4F0A-4B00-A571-1BD20A470CF3}" destId="{F24C82CF-3EE9-42A7-A37F-B34B717C2F41}" srcOrd="0" destOrd="0" presId="urn:microsoft.com/office/officeart/2011/layout/CircleProcess"/>
    <dgm:cxn modelId="{0C1F549B-0B8A-4235-AE96-C341B153AFFA}" type="presParOf" srcId="{1D75DDD2-7DCC-470A-AFD0-6D6CC91D1592}" destId="{459A7A68-B306-4ABC-A53A-A9DCCD6E7FCB}" srcOrd="17" destOrd="0" presId="urn:microsoft.com/office/officeart/2011/layout/CircleProcess"/>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CBD5D5E-DF52-48A6-95B2-CD382C17ED27}">
      <dsp:nvSpPr>
        <dsp:cNvPr id="0" name=""/>
        <dsp:cNvSpPr/>
      </dsp:nvSpPr>
      <dsp:spPr>
        <a:xfrm>
          <a:off x="5744000" y="435923"/>
          <a:ext cx="1058939" cy="105873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1CB9CEE-D1C4-4873-989B-9D0E425EE5FD}">
      <dsp:nvSpPr>
        <dsp:cNvPr id="0" name=""/>
        <dsp:cNvSpPr/>
      </dsp:nvSpPr>
      <dsp:spPr>
        <a:xfrm>
          <a:off x="5779656" y="471221"/>
          <a:ext cx="988298" cy="988143"/>
        </a:xfrm>
        <a:prstGeom prst="ellipse">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rtl="0">
            <a:lnSpc>
              <a:spcPct val="90000"/>
            </a:lnSpc>
            <a:spcBef>
              <a:spcPct val="0"/>
            </a:spcBef>
            <a:spcAft>
              <a:spcPct val="35000"/>
            </a:spcAft>
            <a:buNone/>
          </a:pPr>
          <a:r>
            <a:rPr lang="en-US" sz="1000" b="0" kern="1200" dirty="0">
              <a:solidFill>
                <a:schemeClr val="tx1"/>
              </a:solidFill>
            </a:rPr>
            <a:t>2025-29 Inclusion (disability) action plan endorsed by Council</a:t>
          </a:r>
        </a:p>
      </dsp:txBody>
      <dsp:txXfrm>
        <a:off x="5920938" y="612411"/>
        <a:ext cx="705735" cy="705763"/>
      </dsp:txXfrm>
    </dsp:sp>
    <dsp:sp modelId="{2E84982E-0D87-49E2-BBBB-90C39D961F30}">
      <dsp:nvSpPr>
        <dsp:cNvPr id="0" name=""/>
        <dsp:cNvSpPr/>
      </dsp:nvSpPr>
      <dsp:spPr>
        <a:xfrm rot="2700000">
          <a:off x="4650151" y="435804"/>
          <a:ext cx="1058790" cy="1058790"/>
        </a:xfrm>
        <a:prstGeom prst="teardrop">
          <a:avLst>
            <a:gd name="adj" fmla="val 10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E790A29-FC7F-4E4D-8961-6EF641485756}">
      <dsp:nvSpPr>
        <dsp:cNvPr id="0" name=""/>
        <dsp:cNvSpPr/>
      </dsp:nvSpPr>
      <dsp:spPr>
        <a:xfrm>
          <a:off x="4685733" y="471221"/>
          <a:ext cx="988298" cy="988143"/>
        </a:xfrm>
        <a:prstGeom prst="ellipse">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rtl="0">
            <a:lnSpc>
              <a:spcPct val="90000"/>
            </a:lnSpc>
            <a:spcBef>
              <a:spcPct val="0"/>
            </a:spcBef>
            <a:spcAft>
              <a:spcPct val="35000"/>
            </a:spcAft>
            <a:buNone/>
          </a:pPr>
          <a:r>
            <a:rPr lang="en-AU" sz="1000" b="0" kern="1200">
              <a:solidFill>
                <a:schemeClr val="tx1"/>
              </a:solidFill>
              <a:latin typeface="+mj-lt"/>
              <a:cs typeface="Calibri"/>
            </a:rPr>
            <a:t>Draft inclusion </a:t>
          </a:r>
          <a:r>
            <a:rPr lang="en-AU" sz="1000" b="0" kern="1200" dirty="0">
              <a:solidFill>
                <a:schemeClr val="tx1"/>
              </a:solidFill>
              <a:latin typeface="+mj-lt"/>
              <a:cs typeface="Calibri"/>
            </a:rPr>
            <a:t>(disability) action plan on public consultation</a:t>
          </a:r>
          <a:r>
            <a:rPr lang="en-AU" sz="1000" b="1" kern="1200" dirty="0">
              <a:solidFill>
                <a:schemeClr val="tx1"/>
              </a:solidFill>
              <a:latin typeface="+mj-lt"/>
              <a:cs typeface="Calibri"/>
            </a:rPr>
            <a:t> </a:t>
          </a:r>
          <a:endParaRPr lang="en-US" sz="1000" b="0" kern="1200" dirty="0">
            <a:solidFill>
              <a:schemeClr val="tx1"/>
            </a:solidFill>
          </a:endParaRPr>
        </a:p>
      </dsp:txBody>
      <dsp:txXfrm>
        <a:off x="4827015" y="612411"/>
        <a:ext cx="705735" cy="705763"/>
      </dsp:txXfrm>
    </dsp:sp>
    <dsp:sp modelId="{05CAF9D4-5392-42DD-8046-F4FE3E86C7D0}">
      <dsp:nvSpPr>
        <dsp:cNvPr id="0" name=""/>
        <dsp:cNvSpPr/>
      </dsp:nvSpPr>
      <dsp:spPr>
        <a:xfrm rot="2700000">
          <a:off x="3556228" y="435804"/>
          <a:ext cx="1058790" cy="1058790"/>
        </a:xfrm>
        <a:prstGeom prst="teardrop">
          <a:avLst>
            <a:gd name="adj" fmla="val 10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F3CC971-6383-4835-A3E8-772ECFDFDDF5}">
      <dsp:nvSpPr>
        <dsp:cNvPr id="0" name=""/>
        <dsp:cNvSpPr/>
      </dsp:nvSpPr>
      <dsp:spPr>
        <a:xfrm>
          <a:off x="3591810" y="471221"/>
          <a:ext cx="988298" cy="988143"/>
        </a:xfrm>
        <a:prstGeom prst="ellipse">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rtl="0">
            <a:lnSpc>
              <a:spcPct val="90000"/>
            </a:lnSpc>
            <a:spcBef>
              <a:spcPct val="0"/>
            </a:spcBef>
            <a:spcAft>
              <a:spcPct val="35000"/>
            </a:spcAft>
            <a:buNone/>
          </a:pPr>
          <a:r>
            <a:rPr lang="en-US" sz="1000" b="0" kern="1200" dirty="0">
              <a:solidFill>
                <a:schemeClr val="tx1"/>
              </a:solidFill>
            </a:rPr>
            <a:t>Internal workshops to refine actions</a:t>
          </a:r>
        </a:p>
      </dsp:txBody>
      <dsp:txXfrm>
        <a:off x="3733091" y="612411"/>
        <a:ext cx="705735" cy="705763"/>
      </dsp:txXfrm>
    </dsp:sp>
    <dsp:sp modelId="{4D818E17-73E1-4E8D-AC23-6EE094257FF4}">
      <dsp:nvSpPr>
        <dsp:cNvPr id="0" name=""/>
        <dsp:cNvSpPr/>
      </dsp:nvSpPr>
      <dsp:spPr>
        <a:xfrm rot="2700000">
          <a:off x="2462304" y="435804"/>
          <a:ext cx="1058790" cy="1058790"/>
        </a:xfrm>
        <a:prstGeom prst="teardrop">
          <a:avLst>
            <a:gd name="adj" fmla="val 10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8710377-2BD3-4D9C-B2FB-6D6ED3C317E5}">
      <dsp:nvSpPr>
        <dsp:cNvPr id="0" name=""/>
        <dsp:cNvSpPr/>
      </dsp:nvSpPr>
      <dsp:spPr>
        <a:xfrm>
          <a:off x="2497886" y="471221"/>
          <a:ext cx="988298" cy="988143"/>
        </a:xfrm>
        <a:prstGeom prst="ellipse">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rtl="0">
            <a:lnSpc>
              <a:spcPct val="90000"/>
            </a:lnSpc>
            <a:spcBef>
              <a:spcPct val="0"/>
            </a:spcBef>
            <a:spcAft>
              <a:spcPct val="35000"/>
            </a:spcAft>
            <a:buNone/>
          </a:pPr>
          <a:r>
            <a:rPr lang="en-AU" sz="1000" b="0" kern="1200" dirty="0">
              <a:solidFill>
                <a:schemeClr val="tx1"/>
              </a:solidFill>
              <a:latin typeface="Arial"/>
            </a:rPr>
            <a:t>Co-Design Roundtable</a:t>
          </a:r>
        </a:p>
      </dsp:txBody>
      <dsp:txXfrm>
        <a:off x="2638495" y="612411"/>
        <a:ext cx="705735" cy="705763"/>
      </dsp:txXfrm>
    </dsp:sp>
    <dsp:sp modelId="{3E4B4C4C-6844-4C52-8501-0DB84EE19303}">
      <dsp:nvSpPr>
        <dsp:cNvPr id="0" name=""/>
        <dsp:cNvSpPr/>
      </dsp:nvSpPr>
      <dsp:spPr>
        <a:xfrm rot="2700000">
          <a:off x="1368381" y="435804"/>
          <a:ext cx="1058790" cy="1058790"/>
        </a:xfrm>
        <a:prstGeom prst="teardrop">
          <a:avLst>
            <a:gd name="adj" fmla="val 10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F8F318B-F049-4E67-80A9-2561901EC491}">
      <dsp:nvSpPr>
        <dsp:cNvPr id="0" name=""/>
        <dsp:cNvSpPr/>
      </dsp:nvSpPr>
      <dsp:spPr>
        <a:xfrm>
          <a:off x="1403963" y="471221"/>
          <a:ext cx="988298" cy="988143"/>
        </a:xfrm>
        <a:prstGeom prst="ellipse">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rtl="0">
            <a:lnSpc>
              <a:spcPct val="90000"/>
            </a:lnSpc>
            <a:spcBef>
              <a:spcPct val="0"/>
            </a:spcBef>
            <a:spcAft>
              <a:spcPct val="35000"/>
            </a:spcAft>
            <a:buNone/>
          </a:pPr>
          <a:r>
            <a:rPr lang="en-AU" sz="1000" b="0" kern="1200" dirty="0">
              <a:solidFill>
                <a:schemeClr val="tx1"/>
              </a:solidFill>
              <a:latin typeface="Arial"/>
            </a:rPr>
            <a:t>Priority Focus Groups</a:t>
          </a:r>
        </a:p>
        <a:p>
          <a:pPr marL="0" lvl="0" indent="0" algn="ctr" defTabSz="444500" rtl="0">
            <a:lnSpc>
              <a:spcPct val="90000"/>
            </a:lnSpc>
            <a:spcBef>
              <a:spcPct val="0"/>
            </a:spcBef>
            <a:spcAft>
              <a:spcPct val="35000"/>
            </a:spcAft>
            <a:buNone/>
          </a:pPr>
          <a:endParaRPr lang="en-AU" sz="1000" b="0" kern="1200" dirty="0">
            <a:solidFill>
              <a:schemeClr val="tx1"/>
            </a:solidFill>
            <a:latin typeface="Arial"/>
          </a:endParaRPr>
        </a:p>
      </dsp:txBody>
      <dsp:txXfrm>
        <a:off x="1544572" y="612411"/>
        <a:ext cx="705735" cy="705763"/>
      </dsp:txXfrm>
    </dsp:sp>
    <dsp:sp modelId="{567C2F9D-AEFD-49D0-8248-2894A6FA37C1}">
      <dsp:nvSpPr>
        <dsp:cNvPr id="0" name=""/>
        <dsp:cNvSpPr/>
      </dsp:nvSpPr>
      <dsp:spPr>
        <a:xfrm rot="2700000">
          <a:off x="274457" y="435804"/>
          <a:ext cx="1058790" cy="1058790"/>
        </a:xfrm>
        <a:prstGeom prst="teardrop">
          <a:avLst>
            <a:gd name="adj" fmla="val 10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24C82CF-3EE9-42A7-A37F-B34B717C2F41}">
      <dsp:nvSpPr>
        <dsp:cNvPr id="0" name=""/>
        <dsp:cNvSpPr/>
      </dsp:nvSpPr>
      <dsp:spPr>
        <a:xfrm>
          <a:off x="309367" y="471221"/>
          <a:ext cx="988298" cy="988143"/>
        </a:xfrm>
        <a:prstGeom prst="ellipse">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rtl="0">
            <a:lnSpc>
              <a:spcPct val="90000"/>
            </a:lnSpc>
            <a:spcBef>
              <a:spcPct val="0"/>
            </a:spcBef>
            <a:spcAft>
              <a:spcPct val="35000"/>
            </a:spcAft>
            <a:buNone/>
          </a:pPr>
          <a:r>
            <a:rPr lang="en-AU" sz="1000" kern="1200" dirty="0">
              <a:solidFill>
                <a:schemeClr val="tx1"/>
              </a:solidFill>
              <a:latin typeface="Arial"/>
            </a:rPr>
            <a:t>Sydney Your Say Survey</a:t>
          </a:r>
          <a:endParaRPr lang="en-AU" sz="1000" kern="1200" dirty="0">
            <a:solidFill>
              <a:schemeClr val="tx1"/>
            </a:solidFill>
          </a:endParaRPr>
        </a:p>
      </dsp:txBody>
      <dsp:txXfrm>
        <a:off x="450649" y="612411"/>
        <a:ext cx="705735" cy="705763"/>
      </dsp:txXfrm>
    </dsp:sp>
  </dsp:spTree>
</dsp:drawing>
</file>

<file path=word/diagrams/layout1.xml><?xml version="1.0" encoding="utf-8"?>
<dgm:layoutDef xmlns:dgm="http://schemas.openxmlformats.org/drawingml/2006/diagram" xmlns:a="http://schemas.openxmlformats.org/drawingml/2006/main" uniqueId="urn:microsoft.com/office/officeart/2011/layout/CircleProcess">
  <dgm:title val="Circle Process"/>
  <dgm:desc val="Use to show sequential steps in a process. Limited to eleven Level 1 shapes with an unlimited number of Level 2 shapes. Works best with small amounts of text. Unused text does not appear, but remains available if you switch layouts."/>
  <dgm:catLst>
    <dgm:cat type="process" pri="8500"/>
    <dgm:cat type="officeonline" pri="85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11"/>
      <dgm:chPref val="11"/>
      <dgm:dir/>
      <dgm:resizeHandles/>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5"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Parent2" refType="w" fact="0.6249"/>
              <dgm:constr type="t" for="ch" forName="Parent2" refType="h" fact="0.2022"/>
              <dgm:constr type="w" for="ch" forName="Parent2" refType="w" fact="0.3001"/>
              <dgm:constr type="h" for="ch" forName="Parent2" refType="h" fact="0.3799"/>
              <dgm:constr type="l" for="ch" forName="Parent1" refType="w" fact="0.1597"/>
              <dgm:constr type="t" for="ch" forName="Parent1" refType="h" fact="0.2022"/>
              <dgm:constr type="w" for="ch" forName="Parent1" refType="w" fact="0.3001"/>
              <dgm:constr type="h" for="ch" forName="Parent1" refType="h" fact="0.3799"/>
              <dgm:constr type="l" for="ch" forName="Accent2" refType="w" fact="0.5498"/>
              <dgm:constr type="t" for="ch" forName="Accent2" refType="h" fact="0.1072"/>
              <dgm:constr type="w" for="ch" forName="Accent2" refType="w" fact="0.4502"/>
              <dgm:constr type="h" for="ch" forName="Accent2" refType="h" fact="0.5699"/>
              <dgm:constr type="l" for="ch" forName="ParentBackground2" refType="w" fact="0.5648"/>
              <dgm:constr type="t" for="ch" forName="ParentBackground2" refType="h" fact="0.1262"/>
              <dgm:constr type="w" for="ch" forName="ParentBackground2" refType="w" fact="0.4201"/>
              <dgm:constr type="h" for="ch" forName="ParentBackground2" refType="h" fact="0.5319"/>
              <dgm:constr type="l" for="ch" forName="Child2" refType="w" fact="0.5648"/>
              <dgm:constr type="t" for="ch" forName="Child2" refType="h" fact="0.6876"/>
              <dgm:constr type="w" for="ch" forName="Child2" refType="w" fact="0.4201"/>
              <dgm:constr type="h" for="ch" forName="Child2" refType="h" fact="0.3124"/>
              <dgm:constr type="l" for="ch" forName="Accent1" refType="w" fact="-0.0086"/>
              <dgm:constr type="t" for="ch" forName="Accent1" refType="h" fact="-0.0109"/>
              <dgm:constr type="w" for="ch" forName="Accent1" refType="w" fact="0.6367"/>
              <dgm:constr type="h" for="ch" forName="Accent1" refType="h" fact="0.806"/>
              <dgm:constr type="l" for="ch" forName="ParentBackground1" refType="w" fact="0.0997"/>
              <dgm:constr type="t" for="ch" forName="ParentBackground1" refType="h" fact="0.1262"/>
              <dgm:constr type="w" for="ch" forName="ParentBackground1" refType="w" fact="0.4201"/>
              <dgm:constr type="h" for="ch" forName="ParentBackground1" refType="h" fact="0.5319"/>
              <dgm:constr type="l" for="ch" forName="Child1" refType="w" fact="0.0997"/>
              <dgm:constr type="t" for="ch" forName="Child1" refType="h" fact="0.6876"/>
              <dgm:constr type="w" for="ch" forName="Child1" refType="w" fact="0.4201"/>
              <dgm:constr type="h" for="ch" forName="Child1" refType="h" fact="0.3124"/>
            </dgm:constrLst>
          </dgm:if>
          <dgm:if name="Name6"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Parent3" refType="w" fact="0.744"/>
              <dgm:constr type="t" for="ch" forName="Parent3" refType="h" fact="0.2022"/>
              <dgm:constr type="w" for="ch" forName="Parent3" refType="w" fact="0.2048"/>
              <dgm:constr type="h" for="ch" forName="Parent3" refType="h" fact="0.3799"/>
              <dgm:constr type="l" for="ch" forName="Parent2" refType="w" fact="0.4265"/>
              <dgm:constr type="t" for="ch" forName="Parent2" refType="h" fact="0.2022"/>
              <dgm:constr type="w" for="ch" forName="Parent2" refType="w" fact="0.2048"/>
              <dgm:constr type="h" for="ch" forName="Parent2" refType="h" fact="0.3799"/>
              <dgm:constr type="l" for="ch" forName="Parent1" refType="w" fact="0.109"/>
              <dgm:constr type="t" for="ch" forName="Parent1" refType="h" fact="0.2022"/>
              <dgm:constr type="w" for="ch" forName="Parent1" refType="w" fact="0.2048"/>
              <dgm:constr type="h" for="ch" forName="Parent1" refType="h" fact="0.3799"/>
              <dgm:constr type="l" for="ch" forName="Accent3" refType="w" fact="0.6928"/>
              <dgm:constr type="t" for="ch" forName="Accent3" refType="h" fact="0.1072"/>
              <dgm:constr type="w" for="ch" forName="Accent3" refType="w" fact="0.3072"/>
              <dgm:constr type="h" for="ch" forName="Accent3" refType="h" fact="0.5699"/>
              <dgm:constr type="l" for="ch" forName="ParentBackground3" refType="w" fact="0.703"/>
              <dgm:constr type="t" for="ch" forName="ParentBackground3" refType="h" fact="0.1262"/>
              <dgm:constr type="w" for="ch" forName="ParentBackground3" refType="w" fact="0.2868"/>
              <dgm:constr type="h" for="ch" forName="ParentBackground3" refType="h" fact="0.5319"/>
              <dgm:constr type="l" for="ch" forName="Child3" refType="w" fact="0.703"/>
              <dgm:constr type="t" for="ch" forName="Child3" refType="h" fact="0.6876"/>
              <dgm:constr type="w" for="ch" forName="Child3" refType="w" fact="0.2868"/>
              <dgm:constr type="h" for="ch" forName="Child3" refType="h" fact="0.3124"/>
              <dgm:constr type="l" for="ch" forName="Accent2" refType="w" fact="0.3122"/>
              <dgm:constr type="t" for="ch" forName="Accent2" refType="h" fact="-0.0109"/>
              <dgm:constr type="w" for="ch" forName="Accent2" refType="w" fact="0.4334"/>
              <dgm:constr type="h" for="ch" forName="Accent2" refType="h" fact="0.806"/>
              <dgm:constr type="l" for="ch" forName="ParentBackground2" refType="w" fact="0.3855"/>
              <dgm:constr type="t" for="ch" forName="ParentBackground2" refType="h" fact="0.1262"/>
              <dgm:constr type="w" for="ch" forName="ParentBackground2" refType="w" fact="0.2868"/>
              <dgm:constr type="h" for="ch" forName="ParentBackground2" refType="h" fact="0.5319"/>
              <dgm:constr type="l" for="ch" forName="Child2" refType="w" fact="0.3855"/>
              <dgm:constr type="t" for="ch" forName="Child2" refType="h" fact="0.6876"/>
              <dgm:constr type="w" for="ch" forName="Child2" refType="w" fact="0.2868"/>
              <dgm:constr type="h" for="ch" forName="Child2" refType="h" fact="0.3124"/>
              <dgm:constr type="l" for="ch" forName="Accent1" refType="w" fact="-0.0053"/>
              <dgm:constr type="t" for="ch" forName="Accent1" refType="h" fact="-0.0109"/>
              <dgm:constr type="w" for="ch" forName="Accent1" refType="w" fact="0.4334"/>
              <dgm:constr type="h" for="ch" forName="Accent1" refType="h" fact="0.806"/>
              <dgm:constr type="l" for="ch" forName="ParentBackground1" refType="w" fact="0.068"/>
              <dgm:constr type="t" for="ch" forName="ParentBackground1" refType="h" fact="0.1262"/>
              <dgm:constr type="w" for="ch" forName="ParentBackground1" refType="w" fact="0.2868"/>
              <dgm:constr type="h" for="ch" forName="ParentBackground1" refType="h" fact="0.5319"/>
              <dgm:constr type="l" for="ch" forName="Child1" refType="w" fact="0.068"/>
              <dgm:constr type="t" for="ch" forName="Child1" refType="h" fact="0.6876"/>
              <dgm:constr type="w" for="ch" forName="Child1" refType="w" fact="0.2868"/>
              <dgm:constr type="h" for="ch" forName="Child1" refType="h" fact="0.3124"/>
            </dgm:constrLst>
          </dgm:if>
          <dgm:if name="Name7"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Parent4" refType="w" fact="0.8057"/>
              <dgm:constr type="t" for="ch" forName="Parent4" refType="h" fact="0.2022"/>
              <dgm:constr type="w" for="ch" forName="Parent4" refType="w" fact="0.1555"/>
              <dgm:constr type="h" for="ch" forName="Parent4" refType="h" fact="0.3799"/>
              <dgm:constr type="l" for="ch" forName="Parent3" refType="w" fact="0.5647"/>
              <dgm:constr type="t" for="ch" forName="Parent3" refType="h" fact="0.2022"/>
              <dgm:constr type="w" for="ch" forName="Parent3" refType="w" fact="0.1555"/>
              <dgm:constr type="h" for="ch" forName="Parent3" refType="h" fact="0.3799"/>
              <dgm:constr type="l" for="ch" forName="Parent2" refType="w" fact="0.3237"/>
              <dgm:constr type="t" for="ch" forName="Parent2" refType="h" fact="0.2022"/>
              <dgm:constr type="w" for="ch" forName="Parent2" refType="w" fact="0.1555"/>
              <dgm:constr type="h" for="ch" forName="Parent2" refType="h" fact="0.3799"/>
              <dgm:constr type="l" for="ch" forName="Parent1" refType="w" fact="0.0827"/>
              <dgm:constr type="t" for="ch" forName="Parent1" refType="h" fact="0.2022"/>
              <dgm:constr type="w" for="ch" forName="Parent1" refType="w" fact="0.1555"/>
              <dgm:constr type="h" for="ch" forName="Parent1" refType="h" fact="0.3799"/>
              <dgm:constr type="l" for="ch" forName="Accent4" refType="w" fact="0.7668"/>
              <dgm:constr type="t" for="ch" forName="Accent4" refType="h" fact="0.1072"/>
              <dgm:constr type="w" for="ch" forName="Accent4" refType="w" fact="0.2332"/>
              <dgm:constr type="h" for="ch" forName="Accent4" refType="h" fact="0.5699"/>
              <dgm:constr type="l" for="ch" forName="ParentBackground4" refType="w" fact="0.7746"/>
              <dgm:constr type="t" for="ch" forName="ParentBackground4" refType="h" fact="0.1262"/>
              <dgm:constr type="w" for="ch" forName="ParentBackground4" refType="w" fact="0.2177"/>
              <dgm:constr type="h" for="ch" forName="ParentBackground4" refType="h" fact="0.5319"/>
              <dgm:constr type="l" for="ch" forName="Child4" refType="w" fact="0.7746"/>
              <dgm:constr type="t" for="ch" forName="Child4" refType="h" fact="0.6876"/>
              <dgm:constr type="w" for="ch" forName="Child4" refType="w" fact="0.2177"/>
              <dgm:constr type="h" for="ch" forName="Child4" refType="h" fact="0.3124"/>
              <dgm:constr type="l" for="ch" forName="Accent3" refType="w" fact="0.4765"/>
              <dgm:constr type="t" for="ch" forName="Accent3" refType="h" fact="-0.0109"/>
              <dgm:constr type="w" for="ch" forName="Accent3" refType="w" fact="0.3298"/>
              <dgm:constr type="h" for="ch" forName="Accent3" refType="h" fact="0.806"/>
              <dgm:constr type="l" for="ch" forName="ParentBackground3" refType="w" fact="0.5336"/>
              <dgm:constr type="t" for="ch" forName="ParentBackground3" refType="h" fact="0.1262"/>
              <dgm:constr type="w" for="ch" forName="ParentBackground3" refType="w" fact="0.2177"/>
              <dgm:constr type="h" for="ch" forName="ParentBackground3" refType="h" fact="0.5319"/>
              <dgm:constr type="l" for="ch" forName="Child3" refType="w" fact="0.5336"/>
              <dgm:constr type="t" for="ch" forName="Child3" refType="h" fact="0.6876"/>
              <dgm:constr type="w" for="ch" forName="Child3" refType="w" fact="0.2177"/>
              <dgm:constr type="h" for="ch" forName="Child3" refType="h" fact="0.3124"/>
              <dgm:constr type="l" for="ch" forName="Accent2" refType="w" fact="0.2365"/>
              <dgm:constr type="t" for="ch" forName="Accent2" refType="h" fact="-0.0109"/>
              <dgm:constr type="w" for="ch" forName="Accent2" refType="w" fact="0.3298"/>
              <dgm:constr type="h" for="ch" forName="Accent2" refType="h" fact="0.806"/>
              <dgm:constr type="l" for="ch" forName="ParentBackground2" refType="w" fact="0.2926"/>
              <dgm:constr type="t" for="ch" forName="ParentBackground2" refType="h" fact="0.1262"/>
              <dgm:constr type="w" for="ch" forName="ParentBackground2" refType="w" fact="0.2177"/>
              <dgm:constr type="h" for="ch" forName="ParentBackground2" refType="h" fact="0.5319"/>
              <dgm:constr type="l" for="ch" forName="Child2" refType="w" fact="0.2926"/>
              <dgm:constr type="t" for="ch" forName="Child2" refType="h" fact="0.6876"/>
              <dgm:constr type="w" for="ch" forName="Child2" refType="w" fact="0.2177"/>
              <dgm:constr type="h" for="ch" forName="Child2" refType="h" fact="0.3124"/>
              <dgm:constr type="l" for="ch" forName="Accent1" refType="w" fact="-0.0045"/>
              <dgm:constr type="t" for="ch" forName="Accent1" refType="h" fact="-0.0109"/>
              <dgm:constr type="w" for="ch" forName="Accent1" refType="w" fact="0.3298"/>
              <dgm:constr type="h" for="ch" forName="Accent1" refType="h" fact="0.806"/>
              <dgm:constr type="l" for="ch" forName="ParentBackground1" refType="w" fact="0.0516"/>
              <dgm:constr type="t" for="ch" forName="ParentBackground1" refType="h" fact="0.1262"/>
              <dgm:constr type="w" for="ch" forName="ParentBackground1" refType="w" fact="0.2177"/>
              <dgm:constr type="h" for="ch" forName="ParentBackground1" refType="h" fact="0.5319"/>
              <dgm:constr type="l" for="ch" forName="Child1" refType="w" fact="0.0516"/>
              <dgm:constr type="t" for="ch" forName="Child1" refType="h" fact="0.6876"/>
              <dgm:constr type="w" for="ch" forName="Child1" refType="w" fact="0.2177"/>
              <dgm:constr type="h" for="ch" forName="Child1" refType="h" fact="0.3124"/>
            </dgm:constrLst>
          </dgm:if>
          <dgm:if name="Name8"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Parent5" refType="w" fact="0.8434"/>
              <dgm:constr type="t" for="ch" forName="Parent5" refType="h" fact="0.2022"/>
              <dgm:constr type="w" for="ch" forName="Parent5" refType="w" fact="0.1253"/>
              <dgm:constr type="h" for="ch" forName="Parent5" refType="h" fact="0.3799"/>
              <dgm:constr type="l" for="ch" forName="Parent4" refType="w" fact="0.6492"/>
              <dgm:constr type="t" for="ch" forName="Parent4" refType="h" fact="0.2022"/>
              <dgm:constr type="w" for="ch" forName="Parent4" refType="w" fact="0.1253"/>
              <dgm:constr type="h" for="ch" forName="Parent4" refType="h" fact="0.3799"/>
              <dgm:constr type="l" for="ch" forName="Parent3" refType="w" fact="0.455"/>
              <dgm:constr type="t" for="ch" forName="Parent3" refType="h" fact="0.2022"/>
              <dgm:constr type="w" for="ch" forName="Parent3" refType="w" fact="0.1253"/>
              <dgm:constr type="h" for="ch" forName="Parent3" refType="h" fact="0.3799"/>
              <dgm:constr type="l" for="ch" forName="Parent2" refType="w" fact="0.2609"/>
              <dgm:constr type="t" for="ch" forName="Parent2" refType="h" fact="0.2022"/>
              <dgm:constr type="w" for="ch" forName="Parent2" refType="w" fact="0.1253"/>
              <dgm:constr type="h" for="ch" forName="Parent2" refType="h" fact="0.3799"/>
              <dgm:constr type="l" for="ch" forName="Parent1" refType="w" fact="0.0667"/>
              <dgm:constr type="t" for="ch" forName="Parent1" refType="h" fact="0.2022"/>
              <dgm:constr type="w" for="ch" forName="Parent1" refType="w" fact="0.1253"/>
              <dgm:constr type="h" for="ch" forName="Parent1" refType="h" fact="0.3799"/>
              <dgm:constr type="l" for="ch" forName="Accent5" refType="w" fact="0.8121"/>
              <dgm:constr type="t" for="ch" forName="Accent5" refType="h" fact="0.1072"/>
              <dgm:constr type="w" for="ch" forName="Accent5" refType="w" fact="0.1879"/>
              <dgm:constr type="h" for="ch" forName="Accent5" refType="h" fact="0.5699"/>
              <dgm:constr type="l" for="ch" forName="ParentBackground5" refType="w" fact="0.8183"/>
              <dgm:constr type="t" for="ch" forName="ParentBackground5" refType="h" fact="0.1262"/>
              <dgm:constr type="w" for="ch" forName="ParentBackground5" refType="w" fact="0.1754"/>
              <dgm:constr type="h" for="ch" forName="ParentBackground5" refType="h" fact="0.5319"/>
              <dgm:constr type="l" for="ch" forName="Child5" refType="w" fact="0.8183"/>
              <dgm:constr type="t" for="ch" forName="Child5" refType="h" fact="0.6876"/>
              <dgm:constr type="w" for="ch" forName="Child5" refType="w" fact="0.1754"/>
              <dgm:constr type="h" for="ch" forName="Child5" refType="h" fact="0.3124"/>
              <dgm:constr type="l" for="ch" forName="Accent4" refType="w" fact="0.5789"/>
              <dgm:constr type="t" for="ch" forName="Accent4" refType="h" fact="-0.0109"/>
              <dgm:constr type="w" for="ch" forName="Accent4" refType="w" fact="0.2657"/>
              <dgm:constr type="h" for="ch" forName="Accent4" refType="h" fact="0.806"/>
              <dgm:constr type="l" for="ch" forName="ParentBackground4" refType="w" fact="0.6242"/>
              <dgm:constr type="t" for="ch" forName="ParentBackground4" refType="h" fact="0.1262"/>
              <dgm:constr type="w" for="ch" forName="ParentBackground4" refType="w" fact="0.1754"/>
              <dgm:constr type="h" for="ch" forName="ParentBackground4" refType="h" fact="0.5319"/>
              <dgm:constr type="l" for="ch" forName="Child4" refType="w" fact="0.6242"/>
              <dgm:constr type="t" for="ch" forName="Child4" refType="h" fact="0.6876"/>
              <dgm:constr type="w" for="ch" forName="Child4" refType="w" fact="0.1754"/>
              <dgm:constr type="h" for="ch" forName="Child4" refType="h" fact="0.3124"/>
              <dgm:constr type="l" for="ch" forName="Accent3" refType="w" fact="0.3848"/>
              <dgm:constr type="t" for="ch" forName="Accent3" refType="h" fact="-0.0109"/>
              <dgm:constr type="w" for="ch" forName="Accent3" refType="w" fact="0.2657"/>
              <dgm:constr type="h" for="ch" forName="Accent3" refType="h" fact="0.806"/>
              <dgm:constr type="l" for="ch" forName="ParentBackground3" refType="w" fact="0.43"/>
              <dgm:constr type="t" for="ch" forName="ParentBackground3" refType="h" fact="0.1262"/>
              <dgm:constr type="w" for="ch" forName="ParentBackground3" refType="w" fact="0.1754"/>
              <dgm:constr type="h" for="ch" forName="ParentBackground3" refType="h" fact="0.5319"/>
              <dgm:constr type="l" for="ch" forName="Child3" refType="w" fact="0.43"/>
              <dgm:constr type="t" for="ch" forName="Child3" refType="h" fact="0.6876"/>
              <dgm:constr type="w" for="ch" forName="Child3" refType="w" fact="0.1754"/>
              <dgm:constr type="h" for="ch" forName="Child3" refType="h" fact="0.3124"/>
              <dgm:constr type="l" for="ch" forName="Accent2" refType="w" fact="0.1906"/>
              <dgm:constr type="t" for="ch" forName="Accent2" refType="h" fact="-0.0109"/>
              <dgm:constr type="w" for="ch" forName="Accent2" refType="w" fact="0.2657"/>
              <dgm:constr type="h" for="ch" forName="Accent2" refType="h" fact="0.806"/>
              <dgm:constr type="l" for="ch" forName="ParentBackground2" refType="w" fact="0.2358"/>
              <dgm:constr type="t" for="ch" forName="ParentBackground2" refType="h" fact="0.1262"/>
              <dgm:constr type="w" for="ch" forName="ParentBackground2" refType="w" fact="0.1754"/>
              <dgm:constr type="h" for="ch" forName="ParentBackground2" refType="h" fact="0.5319"/>
              <dgm:constr type="l" for="ch" forName="Child2" refType="w" fact="0.2358"/>
              <dgm:constr type="t" for="ch" forName="Child2" refType="h" fact="0.6876"/>
              <dgm:constr type="w" for="ch" forName="Child2" refType="w" fact="0.1754"/>
              <dgm:constr type="h" for="ch" forName="Child2" refType="h" fact="0.3124"/>
              <dgm:constr type="l" for="ch" forName="Accent1" refType="w" fact="-0.0036"/>
              <dgm:constr type="t" for="ch" forName="Accent1" refType="h" fact="-0.0109"/>
              <dgm:constr type="w" for="ch" forName="Accent1" refType="w" fact="0.2657"/>
              <dgm:constr type="h" for="ch" forName="Accent1" refType="h" fact="0.806"/>
              <dgm:constr type="l" for="ch" forName="ParentBackground1" refType="w" fact="0.0416"/>
              <dgm:constr type="t" for="ch" forName="ParentBackground1" refType="h" fact="0.1262"/>
              <dgm:constr type="w" for="ch" forName="ParentBackground1" refType="w" fact="0.1754"/>
              <dgm:constr type="h" for="ch" forName="ParentBackground1" refType="h" fact="0.5319"/>
              <dgm:constr type="l" for="ch" forName="Child1" refType="w" fact="0.0416"/>
              <dgm:constr type="t" for="ch" forName="Child1" refType="h" fact="0.6876"/>
              <dgm:constr type="w" for="ch" forName="Child1" refType="w" fact="0.1754"/>
              <dgm:constr type="h" for="ch" forName="Child1" refType="h" fact="0.3124"/>
            </dgm:constrLst>
          </dgm:if>
          <dgm:if name="Name9"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Parent6" refType="w" fact="0.8689"/>
              <dgm:constr type="t" for="ch" forName="Parent6" refType="h" fact="0.2022"/>
              <dgm:constr type="w" for="ch" forName="Parent6" refType="w" fact="0.1049"/>
              <dgm:constr type="h" for="ch" forName="Parent6" refType="h" fact="0.3799"/>
              <dgm:constr type="l" for="ch" forName="Parent5" refType="w" fact="0.7063"/>
              <dgm:constr type="t" for="ch" forName="Parent5" refType="h" fact="0.2022"/>
              <dgm:constr type="w" for="ch" forName="Parent5" refType="w" fact="0.1049"/>
              <dgm:constr type="h" for="ch" forName="Parent5" refType="h" fact="0.3799"/>
              <dgm:constr type="l" for="ch" forName="Parent4" refType="w" fact="0.5437"/>
              <dgm:constr type="t" for="ch" forName="Parent4" refType="h" fact="0.2022"/>
              <dgm:constr type="w" for="ch" forName="Parent4" refType="w" fact="0.1049"/>
              <dgm:constr type="h" for="ch" forName="Parent4" refType="h" fact="0.3799"/>
              <dgm:constr type="l" for="ch" forName="Parent3" refType="w" fact="0.381"/>
              <dgm:constr type="t" for="ch" forName="Parent3" refType="h" fact="0.2022"/>
              <dgm:constr type="w" for="ch" forName="Parent3" refType="w" fact="0.1049"/>
              <dgm:constr type="h" for="ch" forName="Parent3" refType="h" fact="0.3799"/>
              <dgm:constr type="l" for="ch" forName="Parent2" refType="w" fact="0.2184"/>
              <dgm:constr type="t" for="ch" forName="Parent2" refType="h" fact="0.2022"/>
              <dgm:constr type="w" for="ch" forName="Parent2" refType="w" fact="0.1049"/>
              <dgm:constr type="h" for="ch" forName="Parent2" refType="h" fact="0.3799"/>
              <dgm:constr type="l" for="ch" forName="Parent1" refType="w" fact="0.0558"/>
              <dgm:constr type="t" for="ch" forName="Parent1" refType="h" fact="0.2022"/>
              <dgm:constr type="w" for="ch" forName="Parent1" refType="w" fact="0.1049"/>
              <dgm:constr type="h" for="ch" forName="Parent1" refType="h" fact="0.3799"/>
              <dgm:constr type="l" for="ch" forName="Accent6" refType="w" fact="0.8426"/>
              <dgm:constr type="t" for="ch" forName="Accent6" refType="h" fact="0.1072"/>
              <dgm:constr type="w" for="ch" forName="Accent6" refType="w" fact="0.1574"/>
              <dgm:constr type="h" for="ch" forName="Accent6" refType="h" fact="0.5699"/>
              <dgm:constr type="l" for="ch" forName="ParentBackground6" refType="w" fact="0.8479"/>
              <dgm:constr type="t" for="ch" forName="ParentBackground6" refType="h" fact="0.1262"/>
              <dgm:constr type="w" for="ch" forName="ParentBackground6" refType="w" fact="0.1469"/>
              <dgm:constr type="h" for="ch" forName="ParentBackground6" refType="h" fact="0.5319"/>
              <dgm:constr type="l" for="ch" forName="Child6" refType="w" fact="0.8479"/>
              <dgm:constr type="t" for="ch" forName="Child6" refType="h" fact="0.6876"/>
              <dgm:constr type="w" for="ch" forName="Child6" refType="w" fact="0.1469"/>
              <dgm:constr type="h" for="ch" forName="Child6" refType="h" fact="0.3124"/>
              <dgm:constr type="l" for="ch" forName="Accent5" refType="w" fact="0.6474"/>
              <dgm:constr type="t" for="ch" forName="Accent5" refType="h" fact="-0.0109"/>
              <dgm:constr type="w" for="ch" forName="Accent5" refType="w" fact="0.2226"/>
              <dgm:constr type="h" for="ch" forName="Accent5" refType="h" fact="0.806"/>
              <dgm:constr type="l" for="ch" forName="ParentBackground5" refType="w" fact="0.6853"/>
              <dgm:constr type="t" for="ch" forName="ParentBackground5" refType="h" fact="0.1262"/>
              <dgm:constr type="w" for="ch" forName="ParentBackground5" refType="w" fact="0.1469"/>
              <dgm:constr type="h" for="ch" forName="ParentBackground5" refType="h" fact="0.5319"/>
              <dgm:constr type="l" for="ch" forName="Child5" refType="w" fact="0.6853"/>
              <dgm:constr type="t" for="ch" forName="Child5" refType="h" fact="0.6876"/>
              <dgm:constr type="w" for="ch" forName="Child5" refType="w" fact="0.1469"/>
              <dgm:constr type="h" for="ch" forName="Child5" refType="h" fact="0.3124"/>
              <dgm:constr type="l" for="ch" forName="Accent4" refType="w" fact="0.4848"/>
              <dgm:constr type="t" for="ch" forName="Accent4" refType="h" fact="-0.0109"/>
              <dgm:constr type="w" for="ch" forName="Accent4" refType="w" fact="0.2226"/>
              <dgm:constr type="h" for="ch" forName="Accent4" refType="h" fact="0.806"/>
              <dgm:constr type="l" for="ch" forName="ParentBackground4" refType="w" fact="0.5227"/>
              <dgm:constr type="t" for="ch" forName="ParentBackground4" refType="h" fact="0.1262"/>
              <dgm:constr type="w" for="ch" forName="ParentBackground4" refType="w" fact="0.1469"/>
              <dgm:constr type="h" for="ch" forName="ParentBackground4" refType="h" fact="0.5319"/>
              <dgm:constr type="l" for="ch" forName="Child4" refType="w" fact="0.5227"/>
              <dgm:constr type="t" for="ch" forName="Child4" refType="h" fact="0.6876"/>
              <dgm:constr type="w" for="ch" forName="Child4" refType="w" fact="0.1469"/>
              <dgm:constr type="h" for="ch" forName="Child4" refType="h" fact="0.3124"/>
              <dgm:constr type="l" for="ch" forName="Accent3" refType="w" fact="0.3222"/>
              <dgm:constr type="t" for="ch" forName="Accent3" refType="h" fact="-0.0109"/>
              <dgm:constr type="w" for="ch" forName="Accent3" refType="w" fact="0.2226"/>
              <dgm:constr type="h" for="ch" forName="Accent3" refType="h" fact="0.806"/>
              <dgm:constr type="l" for="ch" forName="ParentBackground3" refType="w" fact="0.3601"/>
              <dgm:constr type="t" for="ch" forName="ParentBackground3" refType="h" fact="0.1262"/>
              <dgm:constr type="w" for="ch" forName="ParentBackground3" refType="w" fact="0.1469"/>
              <dgm:constr type="h" for="ch" forName="ParentBackground3" refType="h" fact="0.5319"/>
              <dgm:constr type="l" for="ch" forName="Child3" refType="w" fact="0.3601"/>
              <dgm:constr type="t" for="ch" forName="Child3" refType="h" fact="0.6876"/>
              <dgm:constr type="w" for="ch" forName="Child3" refType="w" fact="0.1469"/>
              <dgm:constr type="h" for="ch" forName="Child3" refType="h" fact="0.3124"/>
              <dgm:constr type="l" for="ch" forName="Accent2" refType="w" fact="0.1596"/>
              <dgm:constr type="t" for="ch" forName="Accent2" refType="h" fact="-0.0109"/>
              <dgm:constr type="w" for="ch" forName="Accent2" refType="w" fact="0.2226"/>
              <dgm:constr type="h" for="ch" forName="Accent2" refType="h" fact="0.806"/>
              <dgm:constr type="l" for="ch" forName="ParentBackground2" refType="w" fact="0.1975"/>
              <dgm:constr type="t" for="ch" forName="ParentBackground2" refType="h" fact="0.1262"/>
              <dgm:constr type="w" for="ch" forName="ParentBackground2" refType="w" fact="0.1469"/>
              <dgm:constr type="h" for="ch" forName="ParentBackground2" refType="h" fact="0.5319"/>
              <dgm:constr type="l" for="ch" forName="Child2" refType="w" fact="0.1975"/>
              <dgm:constr type="t" for="ch" forName="Child2" refType="h" fact="0.6876"/>
              <dgm:constr type="w" for="ch" forName="Child2" refType="w" fact="0.1469"/>
              <dgm:constr type="h" for="ch" forName="Child2" refType="h" fact="0.3124"/>
              <dgm:constr type="l" for="ch" forName="Accent1" refType="w" fact="-0.003"/>
              <dgm:constr type="t" for="ch" forName="Accent1" refType="h" fact="-0.0109"/>
              <dgm:constr type="w" for="ch" forName="Accent1" refType="w" fact="0.2226"/>
              <dgm:constr type="h" for="ch" forName="Accent1" refType="h" fact="0.806"/>
              <dgm:constr type="l" for="ch" forName="ParentBackground1" refType="w" fact="0.0348"/>
              <dgm:constr type="t" for="ch" forName="ParentBackground1" refType="h" fact="0.1262"/>
              <dgm:constr type="w" for="ch" forName="ParentBackground1" refType="w" fact="0.1469"/>
              <dgm:constr type="h" for="ch" forName="ParentBackground1" refType="h" fact="0.5319"/>
              <dgm:constr type="l" for="ch" forName="Child1" refType="w" fact="0.0348"/>
              <dgm:constr type="t" for="ch" forName="Child1" refType="h" fact="0.6876"/>
              <dgm:constr type="w" for="ch" forName="Child1" refType="w" fact="0.1469"/>
              <dgm:constr type="h" for="ch" forName="Child1" refType="h" fact="0.3124"/>
            </dgm:constrLst>
          </dgm:if>
          <dgm:if name="Name10"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Parent7" refType="w" fact="0.8872"/>
              <dgm:constr type="t" for="ch" forName="Parent7" refType="h" fact="0.2022"/>
              <dgm:constr type="w" for="ch" forName="Parent7" refType="w" fact="0.0902"/>
              <dgm:constr type="h" for="ch" forName="Parent7" refType="h" fact="0.3799"/>
              <dgm:constr type="l" for="ch" forName="Parent6" refType="w" fact="0.7473"/>
              <dgm:constr type="t" for="ch" forName="Parent6" refType="h" fact="0.2022"/>
              <dgm:constr type="w" for="ch" forName="Parent6" refType="w" fact="0.0902"/>
              <dgm:constr type="h" for="ch" forName="Parent6" refType="h" fact="0.3799"/>
              <dgm:constr type="l" for="ch" forName="Parent5" refType="w" fact="0.6075"/>
              <dgm:constr type="t" for="ch" forName="Parent5" refType="h" fact="0.2022"/>
              <dgm:constr type="w" for="ch" forName="Parent5" refType="w" fact="0.0902"/>
              <dgm:constr type="h" for="ch" forName="Parent5" refType="h" fact="0.3799"/>
              <dgm:constr type="l" for="ch" forName="Parent4" refType="w" fact="0.4676"/>
              <dgm:constr type="t" for="ch" forName="Parent4" refType="h" fact="0.2022"/>
              <dgm:constr type="w" for="ch" forName="Parent4" refType="w" fact="0.0902"/>
              <dgm:constr type="h" for="ch" forName="Parent4" refType="h" fact="0.3799"/>
              <dgm:constr type="l" for="ch" forName="Parent3" refType="w" fact="0.3277"/>
              <dgm:constr type="t" for="ch" forName="Parent3" refType="h" fact="0.2022"/>
              <dgm:constr type="w" for="ch" forName="Parent3" refType="w" fact="0.0902"/>
              <dgm:constr type="h" for="ch" forName="Parent3" refType="h" fact="0.3799"/>
              <dgm:constr type="l" for="ch" forName="Parent2" refType="w" fact="0.1879"/>
              <dgm:constr type="t" for="ch" forName="Parent2" refType="h" fact="0.2022"/>
              <dgm:constr type="w" for="ch" forName="Parent2" refType="w" fact="0.0902"/>
              <dgm:constr type="h" for="ch" forName="Parent2" refType="h" fact="0.3799"/>
              <dgm:constr type="l" for="ch" forName="Parent1" refType="w" fact="0.048"/>
              <dgm:constr type="t" for="ch" forName="Parent1" refType="h" fact="0.2022"/>
              <dgm:constr type="w" for="ch" forName="Parent1" refType="w" fact="0.0902"/>
              <dgm:constr type="h" for="ch" forName="Parent1" refType="h" fact="0.3799"/>
              <dgm:constr type="l" for="ch" forName="Accent7" refType="w" fact="0.8646"/>
              <dgm:constr type="t" for="ch" forName="Accent7" refType="h" fact="0.1072"/>
              <dgm:constr type="w" for="ch" forName="Accent7" refType="w" fact="0.1354"/>
              <dgm:constr type="h" for="ch" forName="Accent7" refType="h" fact="0.5699"/>
              <dgm:constr type="l" for="ch" forName="ParentBackground7" refType="w" fact="0.8692"/>
              <dgm:constr type="t" for="ch" forName="ParentBackground7" refType="h" fact="0.1262"/>
              <dgm:constr type="w" for="ch" forName="ParentBackground7" refType="w" fact="0.1263"/>
              <dgm:constr type="h" for="ch" forName="ParentBackground7" refType="h" fact="0.5319"/>
              <dgm:constr type="l" for="ch" forName="Child7" refType="w" fact="0.8692"/>
              <dgm:constr type="t" for="ch" forName="Child7" refType="h" fact="0.6876"/>
              <dgm:constr type="w" for="ch" forName="Child7" refType="w" fact="0.1263"/>
              <dgm:constr type="h" for="ch" forName="Child7" refType="h" fact="0.3124"/>
              <dgm:constr type="l" for="ch" forName="Accent6" refType="w" fact="0.6967"/>
              <dgm:constr type="t" for="ch" forName="Accent6" refType="h" fact="-0.0109"/>
              <dgm:constr type="w" for="ch" forName="Accent6" refType="w" fact="0.1915"/>
              <dgm:constr type="h" for="ch" forName="Accent6" refType="h" fact="0.806"/>
              <dgm:constr type="l" for="ch" forName="ParentBackground6" refType="w" fact="0.7293"/>
              <dgm:constr type="t" for="ch" forName="ParentBackground6" refType="h" fact="0.1262"/>
              <dgm:constr type="w" for="ch" forName="ParentBackground6" refType="w" fact="0.1263"/>
              <dgm:constr type="h" for="ch" forName="ParentBackground6" refType="h" fact="0.5319"/>
              <dgm:constr type="l" for="ch" forName="Child6" refType="w" fact="0.7293"/>
              <dgm:constr type="t" for="ch" forName="Child6" refType="h" fact="0.6876"/>
              <dgm:constr type="w" for="ch" forName="Child6" refType="w" fact="0.1263"/>
              <dgm:constr type="h" for="ch" forName="Child6" refType="h" fact="0.3124"/>
              <dgm:constr type="l" for="ch" forName="Accent5" refType="w" fact="0.5569"/>
              <dgm:constr type="t" for="ch" forName="Accent5" refType="h" fact="-0.0109"/>
              <dgm:constr type="w" for="ch" forName="Accent5" refType="w" fact="0.1915"/>
              <dgm:constr type="h" for="ch" forName="Accent5" refType="h" fact="0.806"/>
              <dgm:constr type="l" for="ch" forName="ParentBackground5" refType="w" fact="0.5894"/>
              <dgm:constr type="t" for="ch" forName="ParentBackground5" refType="h" fact="0.1262"/>
              <dgm:constr type="w" for="ch" forName="ParentBackground5" refType="w" fact="0.1263"/>
              <dgm:constr type="h" for="ch" forName="ParentBackground5" refType="h" fact="0.5319"/>
              <dgm:constr type="l" for="ch" forName="Child5" refType="w" fact="0.5894"/>
              <dgm:constr type="t" for="ch" forName="Child5" refType="h" fact="0.6876"/>
              <dgm:constr type="w" for="ch" forName="Child5" refType="w" fact="0.1263"/>
              <dgm:constr type="h" for="ch" forName="Child5" refType="h" fact="0.3124"/>
              <dgm:constr type="l" for="ch" forName="Accent4" refType="w" fact="0.417"/>
              <dgm:constr type="t" for="ch" forName="Accent4" refType="h" fact="-0.0109"/>
              <dgm:constr type="w" for="ch" forName="Accent4" refType="w" fact="0.1915"/>
              <dgm:constr type="h" for="ch" forName="Accent4" refType="h" fact="0.806"/>
              <dgm:constr type="l" for="ch" forName="ParentBackground4" refType="w" fact="0.4496"/>
              <dgm:constr type="t" for="ch" forName="ParentBackground4" refType="h" fact="0.1262"/>
              <dgm:constr type="w" for="ch" forName="ParentBackground4" refType="w" fact="0.1263"/>
              <dgm:constr type="h" for="ch" forName="ParentBackground4" refType="h" fact="0.5319"/>
              <dgm:constr type="l" for="ch" forName="Child4" refType="w" fact="0.4496"/>
              <dgm:constr type="t" for="ch" forName="Child4" refType="h" fact="0.6876"/>
              <dgm:constr type="w" for="ch" forName="Child4" refType="w" fact="0.1263"/>
              <dgm:constr type="h" for="ch" forName="Child4" refType="h" fact="0.3124"/>
              <dgm:constr type="l" for="ch" forName="Accent3" refType="w" fact="0.2771"/>
              <dgm:constr type="t" for="ch" forName="Accent3" refType="h" fact="-0.0109"/>
              <dgm:constr type="w" for="ch" forName="Accent3" refType="w" fact="0.1915"/>
              <dgm:constr type="h" for="ch" forName="Accent3" refType="h" fact="0.806"/>
              <dgm:constr type="l" for="ch" forName="ParentBackground3" refType="w" fact="0.3097"/>
              <dgm:constr type="t" for="ch" forName="ParentBackground3" refType="h" fact="0.1262"/>
              <dgm:constr type="w" for="ch" forName="ParentBackground3" refType="w" fact="0.1263"/>
              <dgm:constr type="h" for="ch" forName="ParentBackground3" refType="h" fact="0.5319"/>
              <dgm:constr type="l" for="ch" forName="Child3" refType="w" fact="0.3097"/>
              <dgm:constr type="t" for="ch" forName="Child3" refType="h" fact="0.6876"/>
              <dgm:constr type="w" for="ch" forName="Child3" refType="w" fact="0.1263"/>
              <dgm:constr type="h" for="ch" forName="Child3" refType="h" fact="0.3124"/>
              <dgm:constr type="l" for="ch" forName="Accent2" refType="w" fact="0.1373"/>
              <dgm:constr type="t" for="ch" forName="Accent2" refType="h" fact="-0.0109"/>
              <dgm:constr type="w" for="ch" forName="Accent2" refType="w" fact="0.1915"/>
              <dgm:constr type="h" for="ch" forName="Accent2" refType="h" fact="0.806"/>
              <dgm:constr type="l" for="ch" forName="ParentBackground2" refType="w" fact="0.1698"/>
              <dgm:constr type="t" for="ch" forName="ParentBackground2" refType="h" fact="0.1262"/>
              <dgm:constr type="w" for="ch" forName="ParentBackground2" refType="w" fact="0.1263"/>
              <dgm:constr type="h" for="ch" forName="ParentBackground2" refType="h" fact="0.5319"/>
              <dgm:constr type="l" for="ch" forName="Child2" refType="w" fact="0.1698"/>
              <dgm:constr type="t" for="ch" forName="Child2" refType="h" fact="0.6876"/>
              <dgm:constr type="w" for="ch" forName="Child2" refType="w" fact="0.1263"/>
              <dgm:constr type="h" for="ch" forName="Child2" refType="h" fact="0.3124"/>
              <dgm:constr type="l" for="ch" forName="Accent1" refType="w" fact="-0.0026"/>
              <dgm:constr type="t" for="ch" forName="Accent1" refType="h" fact="-0.0109"/>
              <dgm:constr type="w" for="ch" forName="Accent1" refType="w" fact="0.1915"/>
              <dgm:constr type="h" for="ch" forName="Accent1" refType="h" fact="0.806"/>
              <dgm:constr type="l" for="ch" forName="ParentBackground1" refType="w" fact="0.03"/>
              <dgm:constr type="t" for="ch" forName="ParentBackground1" refType="h" fact="0.1262"/>
              <dgm:constr type="w" for="ch" forName="ParentBackground1" refType="w" fact="0.1263"/>
              <dgm:constr type="h" for="ch" forName="ParentBackground1" refType="h" fact="0.5319"/>
              <dgm:constr type="l" for="ch" forName="Child1" refType="w" fact="0.03"/>
              <dgm:constr type="t" for="ch" forName="Child1" refType="h" fact="0.6876"/>
              <dgm:constr type="w" for="ch" forName="Child1" refType="w" fact="0.1263"/>
              <dgm:constr type="h" for="ch" forName="Child1" refType="h" fact="0.3124"/>
            </dgm:constrLst>
          </dgm:if>
          <dgm:if name="Name11"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l" for="ch" forName="Parent8" refType="w" fact="0.901"/>
              <dgm:constr type="t" for="ch" forName="Parent8" refType="h" fact="0.2022"/>
              <dgm:constr type="w" for="ch" forName="Parent8" refType="w" fact="0.0792"/>
              <dgm:constr type="h" for="ch" forName="Parent8" refType="h" fact="0.3799"/>
              <dgm:constr type="l" for="ch" forName="Parent7" refType="w" fact="0.7783"/>
              <dgm:constr type="t" for="ch" forName="Parent7" refType="h" fact="0.2022"/>
              <dgm:constr type="w" for="ch" forName="Parent7" refType="w" fact="0.0792"/>
              <dgm:constr type="h" for="ch" forName="Parent7" refType="h" fact="0.3799"/>
              <dgm:constr type="l" for="ch" forName="Parent6" refType="w" fact="0.6556"/>
              <dgm:constr type="t" for="ch" forName="Parent6" refType="h" fact="0.2022"/>
              <dgm:constr type="w" for="ch" forName="Parent6" refType="w" fact="0.0792"/>
              <dgm:constr type="h" for="ch" forName="Parent6" refType="h" fact="0.3799"/>
              <dgm:constr type="l" for="ch" forName="Parent5" refType="w" fact="0.5329"/>
              <dgm:constr type="t" for="ch" forName="Parent5" refType="h" fact="0.2022"/>
              <dgm:constr type="w" for="ch" forName="Parent5" refType="w" fact="0.0792"/>
              <dgm:constr type="h" for="ch" forName="Parent5" refType="h" fact="0.3799"/>
              <dgm:constr type="l" for="ch" forName="Parent4" refType="w" fact="0.4102"/>
              <dgm:constr type="t" for="ch" forName="Parent4" refType="h" fact="0.2022"/>
              <dgm:constr type="w" for="ch" forName="Parent4" refType="w" fact="0.0792"/>
              <dgm:constr type="h" for="ch" forName="Parent4" refType="h" fact="0.3799"/>
              <dgm:constr type="l" for="ch" forName="Parent3" refType="w" fact="0.2875"/>
              <dgm:constr type="t" for="ch" forName="Parent3" refType="h" fact="0.2022"/>
              <dgm:constr type="w" for="ch" forName="Parent3" refType="w" fact="0.0792"/>
              <dgm:constr type="h" for="ch" forName="Parent3" refType="h" fact="0.3799"/>
              <dgm:constr type="l" for="ch" forName="Parent2" refType="w" fact="0.1648"/>
              <dgm:constr type="t" for="ch" forName="Parent2" refType="h" fact="0.2022"/>
              <dgm:constr type="w" for="ch" forName="Parent2" refType="w" fact="0.0792"/>
              <dgm:constr type="h" for="ch" forName="Parent2" refType="h" fact="0.3799"/>
              <dgm:constr type="l" for="ch" forName="Parent1" refType="w" fact="0.0421"/>
              <dgm:constr type="t" for="ch" forName="Parent1" refType="h" fact="0.2022"/>
              <dgm:constr type="w" for="ch" forName="Parent1" refType="w" fact="0.0792"/>
              <dgm:constr type="h" for="ch" forName="Parent1" refType="h" fact="0.3799"/>
              <dgm:constr type="l" for="ch" forName="Accent8" refType="w" fact="0.8813"/>
              <dgm:constr type="t" for="ch" forName="Accent8" refType="h" fact="0.1072"/>
              <dgm:constr type="w" for="ch" forName="Accent8" refType="w" fact="0.1187"/>
              <dgm:constr type="h" for="ch" forName="Accent8" refType="h" fact="0.5699"/>
              <dgm:constr type="l" for="ch" forName="ParentBackground8" refType="w" fact="0.8852"/>
              <dgm:constr type="t" for="ch" forName="ParentBackground8" refType="h" fact="0.1262"/>
              <dgm:constr type="w" for="ch" forName="ParentBackground8" refType="w" fact="0.1108"/>
              <dgm:constr type="h" for="ch" forName="ParentBackground8" refType="h" fact="0.5319"/>
              <dgm:constr type="l" for="ch" forName="Child8" refType="w" fact="0.8852"/>
              <dgm:constr type="t" for="ch" forName="Child8" refType="h" fact="0.6876"/>
              <dgm:constr type="w" for="ch" forName="Child8" refType="w" fact="0.1108"/>
              <dgm:constr type="h" for="ch" forName="Child8" refType="h" fact="0.3124"/>
              <dgm:constr type="l" for="ch" forName="Accent7" refType="w" fact="0.7339"/>
              <dgm:constr type="t" for="ch" forName="Accent7" refType="h" fact="-0.0109"/>
              <dgm:constr type="w" for="ch" forName="Accent7" refType="w" fact="0.1679"/>
              <dgm:constr type="h" for="ch" forName="Accent7" refType="h" fact="0.806"/>
              <dgm:constr type="l" for="ch" forName="ParentBackground7" refType="w" fact="0.7625"/>
              <dgm:constr type="t" for="ch" forName="ParentBackground7" refType="h" fact="0.1262"/>
              <dgm:constr type="w" for="ch" forName="ParentBackground7" refType="w" fact="0.1108"/>
              <dgm:constr type="h" for="ch" forName="ParentBackground7" refType="h" fact="0.5319"/>
              <dgm:constr type="l" for="ch" forName="Child7" refType="w" fact="0.7625"/>
              <dgm:constr type="t" for="ch" forName="Child7" refType="h" fact="0.6876"/>
              <dgm:constr type="w" for="ch" forName="Child7" refType="w" fact="0.1108"/>
              <dgm:constr type="h" for="ch" forName="Child7" refType="h" fact="0.3124"/>
              <dgm:constr type="l" for="ch" forName="Accent6" refType="w" fact="0.6112"/>
              <dgm:constr type="t" for="ch" forName="Accent6" refType="h" fact="-0.0109"/>
              <dgm:constr type="w" for="ch" forName="Accent6" refType="w" fact="0.1679"/>
              <dgm:constr type="h" for="ch" forName="Accent6" refType="h" fact="0.806"/>
              <dgm:constr type="l" for="ch" forName="ParentBackground6" refType="w" fact="0.6398"/>
              <dgm:constr type="t" for="ch" forName="ParentBackground6" refType="h" fact="0.1262"/>
              <dgm:constr type="w" for="ch" forName="ParentBackground6" refType="w" fact="0.1108"/>
              <dgm:constr type="h" for="ch" forName="ParentBackground6" refType="h" fact="0.5319"/>
              <dgm:constr type="l" for="ch" forName="Child6" refType="w" fact="0.6398"/>
              <dgm:constr type="t" for="ch" forName="Child6" refType="h" fact="0.6876"/>
              <dgm:constr type="w" for="ch" forName="Child6" refType="w" fact="0.1108"/>
              <dgm:constr type="h" for="ch" forName="Child6" refType="h" fact="0.3124"/>
              <dgm:constr type="l" for="ch" forName="Accent5" refType="w" fact="0.4885"/>
              <dgm:constr type="t" for="ch" forName="Accent5" refType="h" fact="-0.0109"/>
              <dgm:constr type="w" for="ch" forName="Accent5" refType="w" fact="0.1679"/>
              <dgm:constr type="h" for="ch" forName="Accent5" refType="h" fact="0.806"/>
              <dgm:constr type="l" for="ch" forName="ParentBackground5" refType="w" fact="0.5171"/>
              <dgm:constr type="t" for="ch" forName="ParentBackground5" refType="h" fact="0.1262"/>
              <dgm:constr type="w" for="ch" forName="ParentBackground5" refType="w" fact="0.1108"/>
              <dgm:constr type="h" for="ch" forName="ParentBackground5" refType="h" fact="0.5319"/>
              <dgm:constr type="l" for="ch" forName="Child5" refType="w" fact="0.5171"/>
              <dgm:constr type="t" for="ch" forName="Child5" refType="h" fact="0.6876"/>
              <dgm:constr type="w" for="ch" forName="Child5" refType="w" fact="0.1108"/>
              <dgm:constr type="h" for="ch" forName="Child5" refType="h" fact="0.3124"/>
              <dgm:constr type="l" for="ch" forName="Accent4" refType="w" fact="0.3658"/>
              <dgm:constr type="t" for="ch" forName="Accent4" refType="h" fact="-0.0109"/>
              <dgm:constr type="w" for="ch" forName="Accent4" refType="w" fact="0.1679"/>
              <dgm:constr type="h" for="ch" forName="Accent4" refType="h" fact="0.806"/>
              <dgm:constr type="l" for="ch" forName="ParentBackground4" refType="w" fact="0.3944"/>
              <dgm:constr type="t" for="ch" forName="ParentBackground4" refType="h" fact="0.1262"/>
              <dgm:constr type="w" for="ch" forName="ParentBackground4" refType="w" fact="0.1108"/>
              <dgm:constr type="h" for="ch" forName="ParentBackground4" refType="h" fact="0.5319"/>
              <dgm:constr type="l" for="ch" forName="Child4" refType="w" fact="0.3944"/>
              <dgm:constr type="t" for="ch" forName="Child4" refType="h" fact="0.6876"/>
              <dgm:constr type="w" for="ch" forName="Child4" refType="w" fact="0.1108"/>
              <dgm:constr type="h" for="ch" forName="Child4" refType="h" fact="0.3124"/>
              <dgm:constr type="l" for="ch" forName="Accent3" refType="w" fact="0.2431"/>
              <dgm:constr type="t" for="ch" forName="Accent3" refType="h" fact="-0.0109"/>
              <dgm:constr type="w" for="ch" forName="Accent3" refType="w" fact="0.1679"/>
              <dgm:constr type="h" for="ch" forName="Accent3" refType="h" fact="0.806"/>
              <dgm:constr type="l" for="ch" forName="ParentBackground3" refType="w" fact="0.2717"/>
              <dgm:constr type="t" for="ch" forName="ParentBackground3" refType="h" fact="0.1262"/>
              <dgm:constr type="w" for="ch" forName="ParentBackground3" refType="w" fact="0.1108"/>
              <dgm:constr type="h" for="ch" forName="ParentBackground3" refType="h" fact="0.5319"/>
              <dgm:constr type="l" for="ch" forName="Child3" refType="w" fact="0.2717"/>
              <dgm:constr type="t" for="ch" forName="Child3" refType="h" fact="0.6876"/>
              <dgm:constr type="w" for="ch" forName="Child3" refType="w" fact="0.1108"/>
              <dgm:constr type="h" for="ch" forName="Child3" refType="h" fact="0.3124"/>
              <dgm:constr type="l" for="ch" forName="Accent2" refType="w" fact="0.1204"/>
              <dgm:constr type="t" for="ch" forName="Accent2" refType="h" fact="-0.0109"/>
              <dgm:constr type="w" for="ch" forName="Accent2" refType="w" fact="0.1679"/>
              <dgm:constr type="h" for="ch" forName="Accent2" refType="h" fact="0.806"/>
              <dgm:constr type="l" for="ch" forName="ParentBackground2" refType="w" fact="0.149"/>
              <dgm:constr type="t" for="ch" forName="ParentBackground2" refType="h" fact="0.1262"/>
              <dgm:constr type="w" for="ch" forName="ParentBackground2" refType="w" fact="0.1108"/>
              <dgm:constr type="h" for="ch" forName="ParentBackground2" refType="h" fact="0.5319"/>
              <dgm:constr type="l" for="ch" forName="Child2" refType="w" fact="0.149"/>
              <dgm:constr type="t" for="ch" forName="Child2" refType="h" fact="0.6876"/>
              <dgm:constr type="w" for="ch" forName="Child2" refType="w" fact="0.1108"/>
              <dgm:constr type="h" for="ch" forName="Child2" refType="h" fact="0.3124"/>
              <dgm:constr type="l" for="ch" forName="Accent1" refType="w" fact="-0.0023"/>
              <dgm:constr type="t" for="ch" forName="Accent1" refType="h" fact="-0.0109"/>
              <dgm:constr type="w" for="ch" forName="Accent1" refType="w" fact="0.1679"/>
              <dgm:constr type="h" for="ch" forName="Accent1" refType="h" fact="0.806"/>
              <dgm:constr type="l" for="ch" forName="ParentBackground1" refType="w" fact="0.0263"/>
              <dgm:constr type="t" for="ch" forName="ParentBackground1" refType="h" fact="0.1262"/>
              <dgm:constr type="w" for="ch" forName="ParentBackground1" refType="w" fact="0.1108"/>
              <dgm:constr type="h" for="ch" forName="ParentBackground1" refType="h" fact="0.5319"/>
              <dgm:constr type="l" for="ch" forName="Child1" refType="w" fact="0.0263"/>
              <dgm:constr type="t" for="ch" forName="Child1" refType="h" fact="0.6876"/>
              <dgm:constr type="w" for="ch" forName="Child1" refType="w" fact="0.1108"/>
              <dgm:constr type="h" for="ch" forName="Child1" refType="h" fact="0.3124"/>
            </dgm:constrLst>
          </dgm:if>
          <dgm:if name="Name12"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l" for="ch" forName="Parent9" refType="w" fact="0.9119"/>
              <dgm:constr type="t" for="ch" forName="Parent9" refType="h" fact="0.2022"/>
              <dgm:constr type="w" for="ch" forName="Parent9" refType="w" fact="0.0705"/>
              <dgm:constr type="h" for="ch" forName="Parent9" refType="h" fact="0.3799"/>
              <dgm:constr type="l" for="ch" forName="Parent8" refType="w" fact="0.8026"/>
              <dgm:constr type="t" for="ch" forName="Parent8" refType="h" fact="0.2022"/>
              <dgm:constr type="w" for="ch" forName="Parent8" refType="w" fact="0.0705"/>
              <dgm:constr type="h" for="ch" forName="Parent8" refType="h" fact="0.3799"/>
              <dgm:constr type="l" for="ch" forName="Parent7" refType="w" fact="0.6933"/>
              <dgm:constr type="t" for="ch" forName="Parent7" refType="h" fact="0.2022"/>
              <dgm:constr type="w" for="ch" forName="Parent7" refType="w" fact="0.0705"/>
              <dgm:constr type="h" for="ch" forName="Parent7" refType="h" fact="0.3799"/>
              <dgm:constr type="l" for="ch" forName="Parent6" refType="w" fact="0.584"/>
              <dgm:constr type="t" for="ch" forName="Parent6" refType="h" fact="0.2022"/>
              <dgm:constr type="w" for="ch" forName="Parent6" refType="w" fact="0.0705"/>
              <dgm:constr type="h" for="ch" forName="Parent6" refType="h" fact="0.3799"/>
              <dgm:constr type="l" for="ch" forName="Parent5" refType="w" fact="0.4747"/>
              <dgm:constr type="t" for="ch" forName="Parent5" refType="h" fact="0.2022"/>
              <dgm:constr type="w" for="ch" forName="Parent5" refType="w" fact="0.0705"/>
              <dgm:constr type="h" for="ch" forName="Parent5" refType="h" fact="0.3799"/>
              <dgm:constr type="l" for="ch" forName="Parent4" refType="w" fact="0.3654"/>
              <dgm:constr type="t" for="ch" forName="Parent4" refType="h" fact="0.2022"/>
              <dgm:constr type="w" for="ch" forName="Parent4" refType="w" fact="0.0705"/>
              <dgm:constr type="h" for="ch" forName="Parent4" refType="h" fact="0.3799"/>
              <dgm:constr type="l" for="ch" forName="Parent3" refType="w" fact="0.2561"/>
              <dgm:constr type="t" for="ch" forName="Parent3" refType="h" fact="0.2022"/>
              <dgm:constr type="w" for="ch" forName="Parent3" refType="w" fact="0.0705"/>
              <dgm:constr type="h" for="ch" forName="Parent3" refType="h" fact="0.3799"/>
              <dgm:constr type="l" for="ch" forName="Parent2" refType="w" fact="0.1468"/>
              <dgm:constr type="t" for="ch" forName="Parent2" refType="h" fact="0.2022"/>
              <dgm:constr type="w" for="ch" forName="Parent2" refType="w" fact="0.0705"/>
              <dgm:constr type="h" for="ch" forName="Parent2" refType="h" fact="0.3799"/>
              <dgm:constr type="l" for="ch" forName="Parent1" refType="w" fact="0.0375"/>
              <dgm:constr type="t" for="ch" forName="Parent1" refType="h" fact="0.2022"/>
              <dgm:constr type="w" for="ch" forName="Parent1" refType="w" fact="0.0705"/>
              <dgm:constr type="h" for="ch" forName="Parent1" refType="h" fact="0.3799"/>
              <dgm:constr type="l" for="ch" forName="Accent9" refType="w" fact="0.8942"/>
              <dgm:constr type="t" for="ch" forName="Accent9" refType="h" fact="0.1072"/>
              <dgm:constr type="w" for="ch" forName="Accent9" refType="w" fact="0.1058"/>
              <dgm:constr type="h" for="ch" forName="Accent9" refType="h" fact="0.5699"/>
              <dgm:constr type="l" for="ch" forName="ParentBackground9" refType="w" fact="0.8978"/>
              <dgm:constr type="t" for="ch" forName="ParentBackground9" refType="h" fact="0.1262"/>
              <dgm:constr type="w" for="ch" forName="ParentBackground9" refType="w" fact="0.0987"/>
              <dgm:constr type="h" for="ch" forName="ParentBackground9" refType="h" fact="0.5319"/>
              <dgm:constr type="l" for="ch" forName="Child9" refType="w" fact="0.8978"/>
              <dgm:constr type="t" for="ch" forName="Child9" refType="h" fact="0.6876"/>
              <dgm:constr type="w" for="ch" forName="Child9" refType="w" fact="0.0987"/>
              <dgm:constr type="h" for="ch" forName="Child9" refType="h" fact="0.3124"/>
              <dgm:constr type="l" for="ch" forName="Accent8" refType="w" fact="0.763"/>
              <dgm:constr type="t" for="ch" forName="Accent8" refType="h" fact="-0.0109"/>
              <dgm:constr type="w" for="ch" forName="Accent8" refType="w" fact="0.1496"/>
              <dgm:constr type="h" for="ch" forName="Accent8" refType="h" fact="0.806"/>
              <dgm:constr type="l" for="ch" forName="ParentBackground8" refType="w" fact="0.7885"/>
              <dgm:constr type="t" for="ch" forName="ParentBackground8" refType="h" fact="0.1262"/>
              <dgm:constr type="w" for="ch" forName="ParentBackground8" refType="w" fact="0.0987"/>
              <dgm:constr type="h" for="ch" forName="ParentBackground8" refType="h" fact="0.5319"/>
              <dgm:constr type="l" for="ch" forName="Child8" refType="w" fact="0.7885"/>
              <dgm:constr type="t" for="ch" forName="Child8" refType="h" fact="0.6876"/>
              <dgm:constr type="w" for="ch" forName="Child8" refType="w" fact="0.0987"/>
              <dgm:constr type="h" for="ch" forName="Child8" refType="h" fact="0.3124"/>
              <dgm:constr type="l" for="ch" forName="Accent7" refType="w" fact="0.6538"/>
              <dgm:constr type="t" for="ch" forName="Accent7" refType="h" fact="-0.0109"/>
              <dgm:constr type="w" for="ch" forName="Accent7" refType="w" fact="0.1496"/>
              <dgm:constr type="h" for="ch" forName="Accent7" refType="h" fact="0.806"/>
              <dgm:constr type="l" for="ch" forName="ParentBackground7" refType="w" fact="0.6792"/>
              <dgm:constr type="t" for="ch" forName="ParentBackground7" refType="h" fact="0.1262"/>
              <dgm:constr type="w" for="ch" forName="ParentBackground7" refType="w" fact="0.0987"/>
              <dgm:constr type="h" for="ch" forName="ParentBackground7" refType="h" fact="0.5319"/>
              <dgm:constr type="l" for="ch" forName="Child7" refType="w" fact="0.6792"/>
              <dgm:constr type="t" for="ch" forName="Child7" refType="h" fact="0.6876"/>
              <dgm:constr type="w" for="ch" forName="Child7" refType="w" fact="0.0987"/>
              <dgm:constr type="h" for="ch" forName="Child7" refType="h" fact="0.3124"/>
              <dgm:constr type="l" for="ch" forName="Accent6" refType="w" fact="0.5445"/>
              <dgm:constr type="t" for="ch" forName="Accent6" refType="h" fact="-0.0109"/>
              <dgm:constr type="w" for="ch" forName="Accent6" refType="w" fact="0.1496"/>
              <dgm:constr type="h" for="ch" forName="Accent6" refType="h" fact="0.806"/>
              <dgm:constr type="l" for="ch" forName="ParentBackground6" refType="w" fact="0.5699"/>
              <dgm:constr type="t" for="ch" forName="ParentBackground6" refType="h" fact="0.1262"/>
              <dgm:constr type="w" for="ch" forName="ParentBackground6" refType="w" fact="0.0987"/>
              <dgm:constr type="h" for="ch" forName="ParentBackground6" refType="h" fact="0.5319"/>
              <dgm:constr type="l" for="ch" forName="Child6" refType="w" fact="0.5699"/>
              <dgm:constr type="t" for="ch" forName="Child6" refType="h" fact="0.6876"/>
              <dgm:constr type="w" for="ch" forName="Child6" refType="w" fact="0.0987"/>
              <dgm:constr type="h" for="ch" forName="Child6" refType="h" fact="0.3124"/>
              <dgm:constr type="l" for="ch" forName="Accent5" refType="w" fact="0.4352"/>
              <dgm:constr type="t" for="ch" forName="Accent5" refType="h" fact="-0.0109"/>
              <dgm:constr type="w" for="ch" forName="Accent5" refType="w" fact="0.1496"/>
              <dgm:constr type="h" for="ch" forName="Accent5" refType="h" fact="0.806"/>
              <dgm:constr type="l" for="ch" forName="ParentBackground5" refType="w" fact="0.4606"/>
              <dgm:constr type="t" for="ch" forName="ParentBackground5" refType="h" fact="0.1262"/>
              <dgm:constr type="w" for="ch" forName="ParentBackground5" refType="w" fact="0.0987"/>
              <dgm:constr type="h" for="ch" forName="ParentBackground5" refType="h" fact="0.5319"/>
              <dgm:constr type="l" for="ch" forName="Child5" refType="w" fact="0.4606"/>
              <dgm:constr type="t" for="ch" forName="Child5" refType="h" fact="0.6876"/>
              <dgm:constr type="w" for="ch" forName="Child5" refType="w" fact="0.0987"/>
              <dgm:constr type="h" for="ch" forName="Child5" refType="h" fact="0.3124"/>
              <dgm:constr type="l" for="ch" forName="Accent4" refType="w" fact="0.3259"/>
              <dgm:constr type="t" for="ch" forName="Accent4" refType="h" fact="-0.0109"/>
              <dgm:constr type="w" for="ch" forName="Accent4" refType="w" fact="0.1496"/>
              <dgm:constr type="h" for="ch" forName="Accent4" refType="h" fact="0.806"/>
              <dgm:constr type="l" for="ch" forName="ParentBackground4" refType="w" fact="0.3513"/>
              <dgm:constr type="t" for="ch" forName="ParentBackground4" refType="h" fact="0.1262"/>
              <dgm:constr type="w" for="ch" forName="ParentBackground4" refType="w" fact="0.0987"/>
              <dgm:constr type="h" for="ch" forName="ParentBackground4" refType="h" fact="0.5319"/>
              <dgm:constr type="l" for="ch" forName="Child4" refType="w" fact="0.3513"/>
              <dgm:constr type="t" for="ch" forName="Child4" refType="h" fact="0.6876"/>
              <dgm:constr type="w" for="ch" forName="Child4" refType="w" fact="0.0987"/>
              <dgm:constr type="h" for="ch" forName="Child4" refType="h" fact="0.3124"/>
              <dgm:constr type="l" for="ch" forName="Accent3" refType="w" fact="0.2166"/>
              <dgm:constr type="t" for="ch" forName="Accent3" refType="h" fact="-0.0109"/>
              <dgm:constr type="w" for="ch" forName="Accent3" refType="w" fact="0.1496"/>
              <dgm:constr type="h" for="ch" forName="Accent3" refType="h" fact="0.806"/>
              <dgm:constr type="l" for="ch" forName="ParentBackground3" refType="w" fact="0.242"/>
              <dgm:constr type="t" for="ch" forName="ParentBackground3" refType="h" fact="0.1262"/>
              <dgm:constr type="w" for="ch" forName="ParentBackground3" refType="w" fact="0.0987"/>
              <dgm:constr type="h" for="ch" forName="ParentBackground3" refType="h" fact="0.5319"/>
              <dgm:constr type="l" for="ch" forName="Child3" refType="w" fact="0.242"/>
              <dgm:constr type="t" for="ch" forName="Child3" refType="h" fact="0.6876"/>
              <dgm:constr type="w" for="ch" forName="Child3" refType="w" fact="0.0987"/>
              <dgm:constr type="h" for="ch" forName="Child3" refType="h" fact="0.3124"/>
              <dgm:constr type="l" for="ch" forName="Accent2" refType="w" fact="0.1073"/>
              <dgm:constr type="t" for="ch" forName="Accent2" refType="h" fact="-0.0109"/>
              <dgm:constr type="w" for="ch" forName="Accent2" refType="w" fact="0.1496"/>
              <dgm:constr type="h" for="ch" forName="Accent2" refType="h" fact="0.806"/>
              <dgm:constr type="l" for="ch" forName="ParentBackground2" refType="w" fact="0.1327"/>
              <dgm:constr type="t" for="ch" forName="ParentBackground2" refType="h" fact="0.1262"/>
              <dgm:constr type="w" for="ch" forName="ParentBackground2" refType="w" fact="0.0987"/>
              <dgm:constr type="h" for="ch" forName="ParentBackground2" refType="h" fact="0.5319"/>
              <dgm:constr type="l" for="ch" forName="Child2" refType="w" fact="0.1327"/>
              <dgm:constr type="t" for="ch" forName="Child2" refType="h" fact="0.6876"/>
              <dgm:constr type="w" for="ch" forName="Child2" refType="w" fact="0.0987"/>
              <dgm:constr type="h" for="ch" forName="Child2" refType="h" fact="0.3124"/>
              <dgm:constr type="l" for="ch" forName="Accent1" refType="w" fact="-0.002"/>
              <dgm:constr type="t" for="ch" forName="Accent1" refType="h" fact="-0.0109"/>
              <dgm:constr type="w" for="ch" forName="Accent1" refType="w" fact="0.1496"/>
              <dgm:constr type="h" for="ch" forName="Accent1" refType="h" fact="0.806"/>
              <dgm:constr type="l" for="ch" forName="ParentBackground1" refType="w" fact="0.0234"/>
              <dgm:constr type="t" for="ch" forName="ParentBackground1" refType="h" fact="0.1262"/>
              <dgm:constr type="w" for="ch" forName="ParentBackground1" refType="w" fact="0.0987"/>
              <dgm:constr type="h" for="ch" forName="ParentBackground1" refType="h" fact="0.5319"/>
              <dgm:constr type="l" for="ch" forName="Child1" refType="w" fact="0.0234"/>
              <dgm:constr type="t" for="ch" forName="Child1" refType="h" fact="0.6876"/>
              <dgm:constr type="w" for="ch" forName="Child1" refType="w" fact="0.0987"/>
              <dgm:constr type="h" for="ch" forName="Child1" refType="h" fact="0.3124"/>
            </dgm:constrLst>
          </dgm:if>
          <dgm:if name="Name13"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l" for="ch" forName="Parent10" refType="w" fact="0.9205"/>
              <dgm:constr type="t" for="ch" forName="Parent10" refType="h" fact="0.2022"/>
              <dgm:constr type="w" for="ch" forName="Parent10" refType="w" fact="0.0636"/>
              <dgm:constr type="h" for="ch" forName="Parent10" refType="h" fact="0.3799"/>
              <dgm:constr type="l" for="ch" forName="Parent9" refType="w" fact="0.822"/>
              <dgm:constr type="t" for="ch" forName="Parent9" refType="h" fact="0.2022"/>
              <dgm:constr type="w" for="ch" forName="Parent9" refType="w" fact="0.0636"/>
              <dgm:constr type="h" for="ch" forName="Parent9" refType="h" fact="0.3799"/>
              <dgm:constr type="l" for="ch" forName="Parent8" refType="w" fact="0.7235"/>
              <dgm:constr type="t" for="ch" forName="Parent8" refType="h" fact="0.2022"/>
              <dgm:constr type="w" for="ch" forName="Parent8" refType="w" fact="0.0636"/>
              <dgm:constr type="h" for="ch" forName="Parent8" refType="h" fact="0.3799"/>
              <dgm:constr type="l" for="ch" forName="Parent7" refType="w" fact="0.625"/>
              <dgm:constr type="t" for="ch" forName="Parent7" refType="h" fact="0.2022"/>
              <dgm:constr type="w" for="ch" forName="Parent7" refType="w" fact="0.0636"/>
              <dgm:constr type="h" for="ch" forName="Parent7" refType="h" fact="0.3799"/>
              <dgm:constr type="l" for="ch" forName="Parent6" refType="w" fact="0.5264"/>
              <dgm:constr type="t" for="ch" forName="Parent6" refType="h" fact="0.2022"/>
              <dgm:constr type="w" for="ch" forName="Parent6" refType="w" fact="0.0636"/>
              <dgm:constr type="h" for="ch" forName="Parent6" refType="h" fact="0.3799"/>
              <dgm:constr type="l" for="ch" forName="Parent5" refType="w" fact="0.4279"/>
              <dgm:constr type="t" for="ch" forName="Parent5" refType="h" fact="0.2022"/>
              <dgm:constr type="w" for="ch" forName="Parent5" refType="w" fact="0.0636"/>
              <dgm:constr type="h" for="ch" forName="Parent5" refType="h" fact="0.3799"/>
              <dgm:constr type="l" for="ch" forName="Parent4" refType="w" fact="0.3294"/>
              <dgm:constr type="t" for="ch" forName="Parent4" refType="h" fact="0.2022"/>
              <dgm:constr type="w" for="ch" forName="Parent4" refType="w" fact="0.0636"/>
              <dgm:constr type="h" for="ch" forName="Parent4" refType="h" fact="0.3799"/>
              <dgm:constr type="l" for="ch" forName="Parent3" refType="w" fact="0.2309"/>
              <dgm:constr type="t" for="ch" forName="Parent3" refType="h" fact="0.2022"/>
              <dgm:constr type="w" for="ch" forName="Parent3" refType="w" fact="0.0636"/>
              <dgm:constr type="h" for="ch" forName="Parent3" refType="h" fact="0.3799"/>
              <dgm:constr type="l" for="ch" forName="Parent2" refType="w" fact="0.1324"/>
              <dgm:constr type="t" for="ch" forName="Parent2" refType="h" fact="0.2022"/>
              <dgm:constr type="w" for="ch" forName="Parent2" refType="w" fact="0.0636"/>
              <dgm:constr type="h" for="ch" forName="Parent2" refType="h" fact="0.3799"/>
              <dgm:constr type="l" for="ch" forName="Parent1" refType="w" fact="0.0338"/>
              <dgm:constr type="t" for="ch" forName="Parent1" refType="h" fact="0.2022"/>
              <dgm:constr type="w" for="ch" forName="Parent1" refType="w" fact="0.0636"/>
              <dgm:constr type="h" for="ch" forName="Parent1" refType="h" fact="0.3799"/>
              <dgm:constr type="l" for="ch" forName="Accent10" refType="w" fact="0.9047"/>
              <dgm:constr type="t" for="ch" forName="Accent10" refType="h" fact="0.1072"/>
              <dgm:constr type="w" for="ch" forName="Accent10" refType="w" fact="0.0953"/>
              <dgm:constr type="h" for="ch" forName="Accent10" refType="h" fact="0.5699"/>
              <dgm:constr type="l" for="ch" forName="ParentBackground10" refType="w" fact="0.9078"/>
              <dgm:constr type="t" for="ch" forName="ParentBackground10" refType="h" fact="0.1262"/>
              <dgm:constr type="w" for="ch" forName="ParentBackground10" refType="w" fact="0.089"/>
              <dgm:constr type="h" for="ch" forName="ParentBackground10" refType="h" fact="0.5319"/>
              <dgm:constr type="l" for="ch" forName="Child10" refType="w" fact="0.9078"/>
              <dgm:constr type="t" for="ch" forName="Child10" refType="h" fact="0.6876"/>
              <dgm:constr type="w" for="ch" forName="Child10" refType="w" fact="0.089"/>
              <dgm:constr type="h" for="ch" forName="Child10" refType="h" fact="0.3124"/>
              <dgm:constr type="l" for="ch" forName="Accent9" refType="w" fact="0.7864"/>
              <dgm:constr type="t" for="ch" forName="Accent9" refType="h" fact="-0.0109"/>
              <dgm:constr type="w" for="ch" forName="Accent9" refType="w" fact="0.1348"/>
              <dgm:constr type="h" for="ch" forName="Accent9" refType="h" fact="0.806"/>
              <dgm:constr type="l" for="ch" forName="ParentBackground9" refType="w" fact="0.8093"/>
              <dgm:constr type="t" for="ch" forName="ParentBackground9" refType="h" fact="0.1262"/>
              <dgm:constr type="w" for="ch" forName="ParentBackground9" refType="w" fact="0.089"/>
              <dgm:constr type="h" for="ch" forName="ParentBackground9" refType="h" fact="0.5319"/>
              <dgm:constr type="l" for="ch" forName="Child9" refType="w" fact="0.8093"/>
              <dgm:constr type="t" for="ch" forName="Child9" refType="h" fact="0.6876"/>
              <dgm:constr type="w" for="ch" forName="Child9" refType="w" fact="0.089"/>
              <dgm:constr type="h" for="ch" forName="Child9" refType="h" fact="0.3124"/>
              <dgm:constr type="l" for="ch" forName="Accent8" refType="w" fact="0.6879"/>
              <dgm:constr type="t" for="ch" forName="Accent8" refType="h" fact="-0.0109"/>
              <dgm:constr type="w" for="ch" forName="Accent8" refType="w" fact="0.1348"/>
              <dgm:constr type="h" for="ch" forName="Accent8" refType="h" fact="0.806"/>
              <dgm:constr type="l" for="ch" forName="ParentBackground8" refType="w" fact="0.7108"/>
              <dgm:constr type="t" for="ch" forName="ParentBackground8" refType="h" fact="0.1262"/>
              <dgm:constr type="w" for="ch" forName="ParentBackground8" refType="w" fact="0.089"/>
              <dgm:constr type="h" for="ch" forName="ParentBackground8" refType="h" fact="0.5319"/>
              <dgm:constr type="l" for="ch" forName="Child8" refType="w" fact="0.7108"/>
              <dgm:constr type="t" for="ch" forName="Child8" refType="h" fact="0.6876"/>
              <dgm:constr type="w" for="ch" forName="Child8" refType="w" fact="0.089"/>
              <dgm:constr type="h" for="ch" forName="Child8" refType="h" fact="0.3124"/>
              <dgm:constr type="l" for="ch" forName="Accent7" refType="w" fact="0.5893"/>
              <dgm:constr type="t" for="ch" forName="Accent7" refType="h" fact="-0.0109"/>
              <dgm:constr type="w" for="ch" forName="Accent7" refType="w" fact="0.1348"/>
              <dgm:constr type="h" for="ch" forName="Accent7" refType="h" fact="0.806"/>
              <dgm:constr type="l" for="ch" forName="ParentBackground7" refType="w" fact="0.6123"/>
              <dgm:constr type="t" for="ch" forName="ParentBackground7" refType="h" fact="0.1262"/>
              <dgm:constr type="w" for="ch" forName="ParentBackground7" refType="w" fact="0.089"/>
              <dgm:constr type="h" for="ch" forName="ParentBackground7" refType="h" fact="0.5319"/>
              <dgm:constr type="l" for="ch" forName="Child7" refType="w" fact="0.6123"/>
              <dgm:constr type="t" for="ch" forName="Child7" refType="h" fact="0.6876"/>
              <dgm:constr type="w" for="ch" forName="Child7" refType="w" fact="0.089"/>
              <dgm:constr type="h" for="ch" forName="Child7" refType="h" fact="0.3124"/>
              <dgm:constr type="l" for="ch" forName="Accent6" refType="w" fact="0.4908"/>
              <dgm:constr type="t" for="ch" forName="Accent6" refType="h" fact="-0.0109"/>
              <dgm:constr type="w" for="ch" forName="Accent6" refType="w" fact="0.1348"/>
              <dgm:constr type="h" for="ch" forName="Accent6" refType="h" fact="0.806"/>
              <dgm:constr type="l" for="ch" forName="ParentBackground6" refType="w" fact="0.5137"/>
              <dgm:constr type="t" for="ch" forName="ParentBackground6" refType="h" fact="0.1262"/>
              <dgm:constr type="w" for="ch" forName="ParentBackground6" refType="w" fact="0.089"/>
              <dgm:constr type="h" for="ch" forName="ParentBackground6" refType="h" fact="0.5319"/>
              <dgm:constr type="l" for="ch" forName="Child6" refType="w" fact="0.5137"/>
              <dgm:constr type="t" for="ch" forName="Child6" refType="h" fact="0.6876"/>
              <dgm:constr type="w" for="ch" forName="Child6" refType="w" fact="0.089"/>
              <dgm:constr type="h" for="ch" forName="Child6" refType="h" fact="0.3124"/>
              <dgm:constr type="l" for="ch" forName="Accent5" refType="w" fact="0.3923"/>
              <dgm:constr type="t" for="ch" forName="Accent5" refType="h" fact="-0.0109"/>
              <dgm:constr type="w" for="ch" forName="Accent5" refType="w" fact="0.1348"/>
              <dgm:constr type="h" for="ch" forName="Accent5" refType="h" fact="0.806"/>
              <dgm:constr type="l" for="ch" forName="ParentBackground5" refType="w" fact="0.4152"/>
              <dgm:constr type="t" for="ch" forName="ParentBackground5" refType="h" fact="0.1262"/>
              <dgm:constr type="w" for="ch" forName="ParentBackground5" refType="w" fact="0.089"/>
              <dgm:constr type="h" for="ch" forName="ParentBackground5" refType="h" fact="0.5319"/>
              <dgm:constr type="l" for="ch" forName="Child5" refType="w" fact="0.4152"/>
              <dgm:constr type="t" for="ch" forName="Child5" refType="h" fact="0.6876"/>
              <dgm:constr type="w" for="ch" forName="Child5" refType="w" fact="0.089"/>
              <dgm:constr type="h" for="ch" forName="Child5" refType="h" fact="0.3124"/>
              <dgm:constr type="l" for="ch" forName="Accent4" refType="w" fact="0.2938"/>
              <dgm:constr type="t" for="ch" forName="Accent4" refType="h" fact="-0.0109"/>
              <dgm:constr type="w" for="ch" forName="Accent4" refType="w" fact="0.1348"/>
              <dgm:constr type="h" for="ch" forName="Accent4" refType="h" fact="0.806"/>
              <dgm:constr type="l" for="ch" forName="ParentBackground4" refType="w" fact="0.3167"/>
              <dgm:constr type="t" for="ch" forName="ParentBackground4" refType="h" fact="0.1262"/>
              <dgm:constr type="w" for="ch" forName="ParentBackground4" refType="w" fact="0.089"/>
              <dgm:constr type="h" for="ch" forName="ParentBackground4" refType="h" fact="0.5319"/>
              <dgm:constr type="l" for="ch" forName="Child4" refType="w" fact="0.3167"/>
              <dgm:constr type="t" for="ch" forName="Child4" refType="h" fact="0.6876"/>
              <dgm:constr type="w" for="ch" forName="Child4" refType="w" fact="0.089"/>
              <dgm:constr type="h" for="ch" forName="Child4" refType="h" fact="0.3124"/>
              <dgm:constr type="l" for="ch" forName="Accent3" refType="w" fact="0.1952"/>
              <dgm:constr type="t" for="ch" forName="Accent3" refType="h" fact="-0.0109"/>
              <dgm:constr type="w" for="ch" forName="Accent3" refType="w" fact="0.1348"/>
              <dgm:constr type="h" for="ch" forName="Accent3" refType="h" fact="0.806"/>
              <dgm:constr type="l" for="ch" forName="ParentBackground3" refType="w" fact="0.2182"/>
              <dgm:constr type="t" for="ch" forName="ParentBackground3" refType="h" fact="0.1262"/>
              <dgm:constr type="w" for="ch" forName="ParentBackground3" refType="w" fact="0.089"/>
              <dgm:constr type="h" for="ch" forName="ParentBackground3" refType="h" fact="0.5319"/>
              <dgm:constr type="l" for="ch" forName="Child3" refType="w" fact="0.2182"/>
              <dgm:constr type="t" for="ch" forName="Child3" refType="h" fact="0.6876"/>
              <dgm:constr type="w" for="ch" forName="Child3" refType="w" fact="0.089"/>
              <dgm:constr type="h" for="ch" forName="Child3" refType="h" fact="0.3124"/>
              <dgm:constr type="l" for="ch" forName="Accent2" refType="w" fact="0.0967"/>
              <dgm:constr type="t" for="ch" forName="Accent2" refType="h" fact="-0.0109"/>
              <dgm:constr type="w" for="ch" forName="Accent2" refType="w" fact="0.1348"/>
              <dgm:constr type="h" for="ch" forName="Accent2" refType="h" fact="0.806"/>
              <dgm:constr type="l" for="ch" forName="ParentBackground2" refType="w" fact="0.1196"/>
              <dgm:constr type="t" for="ch" forName="ParentBackground2" refType="h" fact="0.1262"/>
              <dgm:constr type="w" for="ch" forName="ParentBackground2" refType="w" fact="0.089"/>
              <dgm:constr type="h" for="ch" forName="ParentBackground2" refType="h" fact="0.5319"/>
              <dgm:constr type="l" for="ch" forName="Child2" refType="w" fact="0.1196"/>
              <dgm:constr type="t" for="ch" forName="Child2" refType="h" fact="0.6876"/>
              <dgm:constr type="w" for="ch" forName="Child2" refType="w" fact="0.089"/>
              <dgm:constr type="h" for="ch" forName="Child2" refType="h" fact="0.3124"/>
              <dgm:constr type="l" for="ch" forName="Accent1" refType="w" fact="-0.0018"/>
              <dgm:constr type="t" for="ch" forName="Accent1" refType="h" fact="-0.0109"/>
              <dgm:constr type="w" for="ch" forName="Accent1" refType="w" fact="0.1348"/>
              <dgm:constr type="h" for="ch" forName="Accent1" refType="h" fact="0.806"/>
              <dgm:constr type="l" for="ch" forName="ParentBackground1" refType="w" fact="0.0211"/>
              <dgm:constr type="t" for="ch" forName="ParentBackground1" refType="h" fact="0.1262"/>
              <dgm:constr type="w" for="ch" forName="ParentBackground1" refType="w" fact="0.089"/>
              <dgm:constr type="h" for="ch" forName="ParentBackground1" refType="h" fact="0.5319"/>
              <dgm:constr type="l" for="ch" forName="Child1" refType="w" fact="0.0211"/>
              <dgm:constr type="t" for="ch" forName="Child1" refType="h" fact="0.6876"/>
              <dgm:constr type="w" for="ch" forName="Child1" refType="w" fact="0.089"/>
              <dgm:constr type="h" for="ch" forName="Child1" refType="h" fact="0.3124"/>
            </dgm:constrLst>
          </dgm:if>
          <dgm:else name="Name14">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l" for="ch" forName="Parent11" refType="w" fact="0.9277"/>
              <dgm:constr type="t" for="ch" forName="Parent11" refType="h" fact="0.2022"/>
              <dgm:constr type="w" for="ch" forName="Parent11" refType="w" fact="0.0579"/>
              <dgm:constr type="h" for="ch" forName="Parent11" refType="h" fact="0.3799"/>
              <dgm:constr type="l" for="ch" forName="Parent10" refType="w" fact="0.838"/>
              <dgm:constr type="t" for="ch" forName="Parent10" refType="h" fact="0.2022"/>
              <dgm:constr type="w" for="ch" forName="Parent10" refType="w" fact="0.0579"/>
              <dgm:constr type="h" for="ch" forName="Parent10" refType="h" fact="0.3799"/>
              <dgm:constr type="l" for="ch" forName="Parent9" refType="w" fact="0.7483"/>
              <dgm:constr type="t" for="ch" forName="Parent9" refType="h" fact="0.2022"/>
              <dgm:constr type="w" for="ch" forName="Parent9" refType="w" fact="0.0579"/>
              <dgm:constr type="h" for="ch" forName="Parent9" refType="h" fact="0.3799"/>
              <dgm:constr type="l" for="ch" forName="Parent8" refType="w" fact="0.6586"/>
              <dgm:constr type="t" for="ch" forName="Parent8" refType="h" fact="0.2022"/>
              <dgm:constr type="w" for="ch" forName="Parent8" refType="w" fact="0.0579"/>
              <dgm:constr type="h" for="ch" forName="Parent8" refType="h" fact="0.3799"/>
              <dgm:constr type="l" for="ch" forName="Parent7" refType="w" fact="0.5689"/>
              <dgm:constr type="t" for="ch" forName="Parent7" refType="h" fact="0.2022"/>
              <dgm:constr type="w" for="ch" forName="Parent7" refType="w" fact="0.0579"/>
              <dgm:constr type="h" for="ch" forName="Parent7" refType="h" fact="0.3799"/>
              <dgm:constr type="l" for="ch" forName="Parent6" refType="w" fact="0.4792"/>
              <dgm:constr type="t" for="ch" forName="Parent6" refType="h" fact="0.2022"/>
              <dgm:constr type="w" for="ch" forName="Parent6" refType="w" fact="0.0579"/>
              <dgm:constr type="h" for="ch" forName="Parent6" refType="h" fact="0.3799"/>
              <dgm:constr type="l" for="ch" forName="Parent5" refType="w" fact="0.3895"/>
              <dgm:constr type="t" for="ch" forName="Parent5" refType="h" fact="0.2022"/>
              <dgm:constr type="w" for="ch" forName="Parent5" refType="w" fact="0.0579"/>
              <dgm:constr type="h" for="ch" forName="Parent5" refType="h" fact="0.3799"/>
              <dgm:constr type="l" for="ch" forName="Parent4" refType="w" fact="0.2999"/>
              <dgm:constr type="t" for="ch" forName="Parent4" refType="h" fact="0.2022"/>
              <dgm:constr type="w" for="ch" forName="Parent4" refType="w" fact="0.0579"/>
              <dgm:constr type="h" for="ch" forName="Parent4" refType="h" fact="0.3799"/>
              <dgm:constr type="l" for="ch" forName="Parent3" refType="w" fact="0.2102"/>
              <dgm:constr type="t" for="ch" forName="Parent3" refType="h" fact="0.2022"/>
              <dgm:constr type="w" for="ch" forName="Parent3" refType="w" fact="0.0579"/>
              <dgm:constr type="h" for="ch" forName="Parent3" refType="h" fact="0.3799"/>
              <dgm:constr type="l" for="ch" forName="Parent2" refType="w" fact="0.1205"/>
              <dgm:constr type="t" for="ch" forName="Parent2" refType="h" fact="0.2022"/>
              <dgm:constr type="w" for="ch" forName="Parent2" refType="w" fact="0.0579"/>
              <dgm:constr type="h" for="ch" forName="Parent2" refType="h" fact="0.3799"/>
              <dgm:constr type="l" for="ch" forName="Parent1" refType="w" fact="0.0308"/>
              <dgm:constr type="t" for="ch" forName="Parent1" refType="h" fact="0.2022"/>
              <dgm:constr type="w" for="ch" forName="Parent1" refType="w" fact="0.0579"/>
              <dgm:constr type="h" for="ch" forName="Parent1" refType="h" fact="0.3799"/>
              <dgm:constr type="l" for="ch" forName="Accent11" refType="w" fact="0.9132"/>
              <dgm:constr type="t" for="ch" forName="Accent11" refType="h" fact="0.1072"/>
              <dgm:constr type="w" for="ch" forName="Accent11" refType="w" fact="0.0868"/>
              <dgm:constr type="h" for="ch" forName="Accent11" refType="h" fact="0.5699"/>
              <dgm:constr type="l" for="ch" forName="ParentBackground11" refType="w" fact="0.9161"/>
              <dgm:constr type="t" for="ch" forName="ParentBackground11" refType="h" fact="0.1262"/>
              <dgm:constr type="w" for="ch" forName="ParentBackground11" refType="w" fact="0.081"/>
              <dgm:constr type="h" for="ch" forName="ParentBackground11" refType="h" fact="0.5319"/>
              <dgm:constr type="l" for="ch" forName="Child11" refType="w" fact="0.9161"/>
              <dgm:constr type="t" for="ch" forName="Child11" refType="h" fact="0.6876"/>
              <dgm:constr type="w" for="ch" forName="Child11" refType="w" fact="0.081"/>
              <dgm:constr type="h" for="ch" forName="Child11" refType="h" fact="0.3124"/>
              <dgm:constr type="l" for="ch" forName="Accent10" refType="w" fact="0.8055"/>
              <dgm:constr type="t" for="ch" forName="Accent10" refType="h" fact="-0.0109"/>
              <dgm:constr type="w" for="ch" forName="Accent10" refType="w" fact="0.1228"/>
              <dgm:constr type="h" for="ch" forName="Accent10" refType="h" fact="0.806"/>
              <dgm:constr type="l" for="ch" forName="ParentBackground10" refType="w" fact="0.8264"/>
              <dgm:constr type="t" for="ch" forName="ParentBackground10" refType="h" fact="0.1262"/>
              <dgm:constr type="w" for="ch" forName="ParentBackground10" refType="w" fact="0.081"/>
              <dgm:constr type="h" for="ch" forName="ParentBackground10" refType="h" fact="0.5319"/>
              <dgm:constr type="l" for="ch" forName="Child10" refType="w" fact="0.8264"/>
              <dgm:constr type="t" for="ch" forName="Child10" refType="h" fact="0.6876"/>
              <dgm:constr type="w" for="ch" forName="Child10" refType="w" fact="0.081"/>
              <dgm:constr type="h" for="ch" forName="Child10" refType="h" fact="0.3124"/>
              <dgm:constr type="l" for="ch" forName="Accent9" refType="w" fact="0.7158"/>
              <dgm:constr type="t" for="ch" forName="Accent9" refType="h" fact="-0.0109"/>
              <dgm:constr type="w" for="ch" forName="Accent9" refType="w" fact="0.1228"/>
              <dgm:constr type="h" for="ch" forName="Accent9" refType="h" fact="0.806"/>
              <dgm:constr type="l" for="ch" forName="ParentBackground9" refType="w" fact="0.7367"/>
              <dgm:constr type="t" for="ch" forName="ParentBackground9" refType="h" fact="0.1262"/>
              <dgm:constr type="w" for="ch" forName="ParentBackground9" refType="w" fact="0.081"/>
              <dgm:constr type="h" for="ch" forName="ParentBackground9" refType="h" fact="0.5319"/>
              <dgm:constr type="l" for="ch" forName="Child9" refType="w" fact="0.7367"/>
              <dgm:constr type="t" for="ch" forName="Child9" refType="h" fact="0.6876"/>
              <dgm:constr type="w" for="ch" forName="Child9" refType="w" fact="0.081"/>
              <dgm:constr type="h" for="ch" forName="Child9" refType="h" fact="0.3124"/>
              <dgm:constr type="l" for="ch" forName="Accent8" refType="w" fact="0.6261"/>
              <dgm:constr type="t" for="ch" forName="Accent8" refType="h" fact="-0.0109"/>
              <dgm:constr type="w" for="ch" forName="Accent8" refType="w" fact="0.1228"/>
              <dgm:constr type="h" for="ch" forName="Accent8" refType="h" fact="0.806"/>
              <dgm:constr type="l" for="ch" forName="ParentBackground8" refType="w" fact="0.647"/>
              <dgm:constr type="t" for="ch" forName="ParentBackground8" refType="h" fact="0.1262"/>
              <dgm:constr type="w" for="ch" forName="ParentBackground8" refType="w" fact="0.081"/>
              <dgm:constr type="h" for="ch" forName="ParentBackground8" refType="h" fact="0.5319"/>
              <dgm:constr type="l" for="ch" forName="Child8" refType="w" fact="0.647"/>
              <dgm:constr type="t" for="ch" forName="Child8" refType="h" fact="0.6876"/>
              <dgm:constr type="w" for="ch" forName="Child8" refType="w" fact="0.081"/>
              <dgm:constr type="h" for="ch" forName="Child8" refType="h" fact="0.3124"/>
              <dgm:constr type="l" for="ch" forName="Accent7" refType="w" fact="0.5364"/>
              <dgm:constr type="t" for="ch" forName="Accent7" refType="h" fact="-0.0109"/>
              <dgm:constr type="w" for="ch" forName="Accent7" refType="w" fact="0.1228"/>
              <dgm:constr type="h" for="ch" forName="Accent7" refType="h" fact="0.806"/>
              <dgm:constr type="l" for="ch" forName="ParentBackground7" refType="w" fact="0.5573"/>
              <dgm:constr type="t" for="ch" forName="ParentBackground7" refType="h" fact="0.1262"/>
              <dgm:constr type="w" for="ch" forName="ParentBackground7" refType="w" fact="0.081"/>
              <dgm:constr type="h" for="ch" forName="ParentBackground7" refType="h" fact="0.5319"/>
              <dgm:constr type="l" for="ch" forName="Child7" refType="w" fact="0.5573"/>
              <dgm:constr type="t" for="ch" forName="Child7" refType="h" fact="0.6876"/>
              <dgm:constr type="w" for="ch" forName="Child7" refType="w" fact="0.081"/>
              <dgm:constr type="h" for="ch" forName="Child7" refType="h" fact="0.3124"/>
              <dgm:constr type="l" for="ch" forName="Accent6" refType="w" fact="0.4467"/>
              <dgm:constr type="t" for="ch" forName="Accent6" refType="h" fact="-0.0109"/>
              <dgm:constr type="w" for="ch" forName="Accent6" refType="w" fact="0.1228"/>
              <dgm:constr type="h" for="ch" forName="Accent6" refType="h" fact="0.806"/>
              <dgm:constr type="l" for="ch" forName="ParentBackground6" refType="w" fact="0.4677"/>
              <dgm:constr type="t" for="ch" forName="ParentBackground6" refType="h" fact="0.1262"/>
              <dgm:constr type="w" for="ch" forName="ParentBackground6" refType="w" fact="0.081"/>
              <dgm:constr type="h" for="ch" forName="ParentBackground6" refType="h" fact="0.5319"/>
              <dgm:constr type="l" for="ch" forName="Child6" refType="w" fact="0.4677"/>
              <dgm:constr type="t" for="ch" forName="Child6" refType="h" fact="0.6876"/>
              <dgm:constr type="w" for="ch" forName="Child6" refType="w" fact="0.081"/>
              <dgm:constr type="h" for="ch" forName="Child6" refType="h" fact="0.3124"/>
              <dgm:constr type="l" for="ch" forName="Accent5" refType="w" fact="0.3571"/>
              <dgm:constr type="t" for="ch" forName="Accent5" refType="h" fact="-0.0109"/>
              <dgm:constr type="w" for="ch" forName="Accent5" refType="w" fact="0.1228"/>
              <dgm:constr type="h" for="ch" forName="Accent5" refType="h" fact="0.806"/>
              <dgm:constr type="l" for="ch" forName="ParentBackground5" refType="w" fact="0.378"/>
              <dgm:constr type="t" for="ch" forName="ParentBackground5" refType="h" fact="0.1262"/>
              <dgm:constr type="w" for="ch" forName="ParentBackground5" refType="w" fact="0.081"/>
              <dgm:constr type="h" for="ch" forName="ParentBackground5" refType="h" fact="0.5319"/>
              <dgm:constr type="l" for="ch" forName="Child5" refType="w" fact="0.378"/>
              <dgm:constr type="t" for="ch" forName="Child5" refType="h" fact="0.6876"/>
              <dgm:constr type="w" for="ch" forName="Child5" refType="w" fact="0.081"/>
              <dgm:constr type="h" for="ch" forName="Child5" refType="h" fact="0.3124"/>
              <dgm:constr type="l" for="ch" forName="Accent4" refType="w" fact="0.2674"/>
              <dgm:constr type="t" for="ch" forName="Accent4" refType="h" fact="-0.0109"/>
              <dgm:constr type="w" for="ch" forName="Accent4" refType="w" fact="0.1228"/>
              <dgm:constr type="h" for="ch" forName="Accent4" refType="h" fact="0.806"/>
              <dgm:constr type="l" for="ch" forName="ParentBackground4" refType="w" fact="0.2883"/>
              <dgm:constr type="t" for="ch" forName="ParentBackground4" refType="h" fact="0.1262"/>
              <dgm:constr type="w" for="ch" forName="ParentBackground4" refType="w" fact="0.081"/>
              <dgm:constr type="h" for="ch" forName="ParentBackground4" refType="h" fact="0.5319"/>
              <dgm:constr type="l" for="ch" forName="Child4" refType="w" fact="0.2883"/>
              <dgm:constr type="t" for="ch" forName="Child4" refType="h" fact="0.6876"/>
              <dgm:constr type="w" for="ch" forName="Child4" refType="w" fact="0.081"/>
              <dgm:constr type="h" for="ch" forName="Child4" refType="h" fact="0.3124"/>
              <dgm:constr type="l" for="ch" forName="Accent3" refType="w" fact="0.1777"/>
              <dgm:constr type="t" for="ch" forName="Accent3" refType="h" fact="-0.0109"/>
              <dgm:constr type="w" for="ch" forName="Accent3" refType="w" fact="0.1228"/>
              <dgm:constr type="h" for="ch" forName="Accent3" refType="h" fact="0.806"/>
              <dgm:constr type="l" for="ch" forName="ParentBackground3" refType="w" fact="0.1986"/>
              <dgm:constr type="t" for="ch" forName="ParentBackground3" refType="h" fact="0.1262"/>
              <dgm:constr type="w" for="ch" forName="ParentBackground3" refType="w" fact="0.081"/>
              <dgm:constr type="h" for="ch" forName="ParentBackground3" refType="h" fact="0.5319"/>
              <dgm:constr type="l" for="ch" forName="Child3" refType="w" fact="0.1986"/>
              <dgm:constr type="t" for="ch" forName="Child3" refType="h" fact="0.6876"/>
              <dgm:constr type="w" for="ch" forName="Child3" refType="w" fact="0.081"/>
              <dgm:constr type="h" for="ch" forName="Child3" refType="h" fact="0.3124"/>
              <dgm:constr type="l" for="ch" forName="Accent2" refType="w" fact="0.088"/>
              <dgm:constr type="t" for="ch" forName="Accent2" refType="h" fact="-0.0109"/>
              <dgm:constr type="w" for="ch" forName="Accent2" refType="w" fact="0.1228"/>
              <dgm:constr type="h" for="ch" forName="Accent2" refType="h" fact="0.806"/>
              <dgm:constr type="l" for="ch" forName="ParentBackground2" refType="w" fact="0.1089"/>
              <dgm:constr type="t" for="ch" forName="ParentBackground2" refType="h" fact="0.1262"/>
              <dgm:constr type="w" for="ch" forName="ParentBackground2" refType="w" fact="0.081"/>
              <dgm:constr type="h" for="ch" forName="ParentBackground2" refType="h" fact="0.5319"/>
              <dgm:constr type="l" for="ch" forName="Child2" refType="w" fact="0.1089"/>
              <dgm:constr type="t" for="ch" forName="Child2" refType="h" fact="0.6876"/>
              <dgm:constr type="w" for="ch" forName="Child2" refType="w" fact="0.081"/>
              <dgm:constr type="h" for="ch" forName="Child2" refType="h" fact="0.3124"/>
              <dgm:constr type="l" for="ch" forName="Accent1" refType="w" fact="-0.0017"/>
              <dgm:constr type="t" for="ch" forName="Accent1" refType="h" fact="-0.0109"/>
              <dgm:constr type="w" for="ch" forName="Accent1" refType="w" fact="0.1228"/>
              <dgm:constr type="h" for="ch" forName="Accent1" refType="h" fact="0.806"/>
              <dgm:constr type="l" for="ch" forName="ParentBackground1" refType="w" fact="0.0192"/>
              <dgm:constr type="t" for="ch" forName="ParentBackground1" refType="h" fact="0.1262"/>
              <dgm:constr type="w" for="ch" forName="ParentBackground1" refType="w" fact="0.081"/>
              <dgm:constr type="h" for="ch" forName="ParentBackground1" refType="h" fact="0.5319"/>
              <dgm:constr type="l" for="ch" forName="Child1" refType="w" fact="0.0192"/>
              <dgm:constr type="t" for="ch" forName="Child1" refType="h" fact="0.6876"/>
              <dgm:constr type="w" for="ch" forName="Child1" refType="w" fact="0.081"/>
              <dgm:constr type="h" for="ch" forName="Child1" refType="h" fact="0.3124"/>
            </dgm:constrLst>
          </dgm:else>
        </dgm:choose>
      </dgm:if>
      <dgm:else name="Name15">
        <dgm:choose name="Name16">
          <dgm:if name="Name17"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18"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r" for="ch" forName="Parent2" refType="w" fact="0.3751"/>
              <dgm:constr type="t" for="ch" forName="Parent2" refType="h" fact="0.2022"/>
              <dgm:constr type="w" for="ch" forName="Parent2" refType="w" fact="0.3001"/>
              <dgm:constr type="h" for="ch" forName="Parent2" refType="h" fact="0.3799"/>
              <dgm:constr type="r" for="ch" forName="Parent1" refType="w" fact="0.8403"/>
              <dgm:constr type="t" for="ch" forName="Parent1" refType="h" fact="0.2022"/>
              <dgm:constr type="w" for="ch" forName="Parent1" refType="w" fact="0.3001"/>
              <dgm:constr type="h" for="ch" forName="Parent1" refType="h" fact="0.3799"/>
              <dgm:constr type="r" for="ch" forName="Accent2" refType="w" fact="0.4502"/>
              <dgm:constr type="t" for="ch" forName="Accent2" refType="h" fact="0.1072"/>
              <dgm:constr type="w" for="ch" forName="Accent2" refType="w" fact="0.4502"/>
              <dgm:constr type="h" for="ch" forName="Accent2" refType="h" fact="0.5699"/>
              <dgm:constr type="r" for="ch" forName="ParentBackground2" refType="w" fact="0.4352"/>
              <dgm:constr type="t" for="ch" forName="ParentBackground2" refType="h" fact="0.1262"/>
              <dgm:constr type="w" for="ch" forName="ParentBackground2" refType="w" fact="0.4201"/>
              <dgm:constr type="h" for="ch" forName="ParentBackground2" refType="h" fact="0.5319"/>
              <dgm:constr type="r" for="ch" forName="Child2" refType="w" fact="0.4352"/>
              <dgm:constr type="t" for="ch" forName="Child2" refType="h" fact="0.6876"/>
              <dgm:constr type="w" for="ch" forName="Child2" refType="w" fact="0.4201"/>
              <dgm:constr type="h" for="ch" forName="Child2" refType="h" fact="0.3124"/>
              <dgm:constr type="r" for="ch" forName="Accent1" refType="w" fact="1.0086"/>
              <dgm:constr type="t" for="ch" forName="Accent1" refType="h" fact="-0.0109"/>
              <dgm:constr type="w" for="ch" forName="Accent1" refType="w" fact="0.6367"/>
              <dgm:constr type="h" for="ch" forName="Accent1" refType="h" fact="0.806"/>
              <dgm:constr type="r" for="ch" forName="ParentBackground1" refType="w" fact="0.9003"/>
              <dgm:constr type="t" for="ch" forName="ParentBackground1" refType="h" fact="0.1262"/>
              <dgm:constr type="w" for="ch" forName="ParentBackground1" refType="w" fact="0.4201"/>
              <dgm:constr type="h" for="ch" forName="ParentBackground1" refType="h" fact="0.5319"/>
              <dgm:constr type="r" for="ch" forName="Child1" refType="w" fact="0.9003"/>
              <dgm:constr type="t" for="ch" forName="Child1" refType="h" fact="0.6876"/>
              <dgm:constr type="w" for="ch" forName="Child1" refType="w" fact="0.4201"/>
              <dgm:constr type="h" for="ch" forName="Child1" refType="h" fact="0.3124"/>
            </dgm:constrLst>
          </dgm:if>
          <dgm:if name="Name19"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r" for="ch" forName="Parent3" refType="w" fact="0.256"/>
              <dgm:constr type="t" for="ch" forName="Parent3" refType="h" fact="0.2022"/>
              <dgm:constr type="w" for="ch" forName="Parent3" refType="w" fact="0.2048"/>
              <dgm:constr type="h" for="ch" forName="Parent3" refType="h" fact="0.3799"/>
              <dgm:constr type="r" for="ch" forName="Parent2" refType="w" fact="0.5735"/>
              <dgm:constr type="t" for="ch" forName="Parent2" refType="h" fact="0.2022"/>
              <dgm:constr type="w" for="ch" forName="Parent2" refType="w" fact="0.2048"/>
              <dgm:constr type="h" for="ch" forName="Parent2" refType="h" fact="0.3799"/>
              <dgm:constr type="r" for="ch" forName="Parent1" refType="w" fact="0.891"/>
              <dgm:constr type="t" for="ch" forName="Parent1" refType="h" fact="0.2022"/>
              <dgm:constr type="w" for="ch" forName="Parent1" refType="w" fact="0.2048"/>
              <dgm:constr type="h" for="ch" forName="Parent1" refType="h" fact="0.3799"/>
              <dgm:constr type="r" for="ch" forName="Accent3" refType="w" fact="0.3072"/>
              <dgm:constr type="t" for="ch" forName="Accent3" refType="h" fact="0.1072"/>
              <dgm:constr type="w" for="ch" forName="Accent3" refType="w" fact="0.3072"/>
              <dgm:constr type="h" for="ch" forName="Accent3" refType="h" fact="0.5699"/>
              <dgm:constr type="r" for="ch" forName="ParentBackground3" refType="w" fact="0.297"/>
              <dgm:constr type="t" for="ch" forName="ParentBackground3" refType="h" fact="0.1262"/>
              <dgm:constr type="w" for="ch" forName="ParentBackground3" refType="w" fact="0.2868"/>
              <dgm:constr type="h" for="ch" forName="ParentBackground3" refType="h" fact="0.5319"/>
              <dgm:constr type="r" for="ch" forName="Child3" refType="w" fact="0.297"/>
              <dgm:constr type="t" for="ch" forName="Child3" refType="h" fact="0.6876"/>
              <dgm:constr type="w" for="ch" forName="Child3" refType="w" fact="0.2868"/>
              <dgm:constr type="h" for="ch" forName="Child3" refType="h" fact="0.3124"/>
              <dgm:constr type="r" for="ch" forName="Accent2" refType="w" fact="0.6878"/>
              <dgm:constr type="t" for="ch" forName="Accent2" refType="h" fact="-0.0109"/>
              <dgm:constr type="w" for="ch" forName="Accent2" refType="w" fact="0.4334"/>
              <dgm:constr type="h" for="ch" forName="Accent2" refType="h" fact="0.806"/>
              <dgm:constr type="r" for="ch" forName="ParentBackground2" refType="w" fact="0.6145"/>
              <dgm:constr type="t" for="ch" forName="ParentBackground2" refType="h" fact="0.1262"/>
              <dgm:constr type="w" for="ch" forName="ParentBackground2" refType="w" fact="0.2868"/>
              <dgm:constr type="h" for="ch" forName="ParentBackground2" refType="h" fact="0.5319"/>
              <dgm:constr type="r" for="ch" forName="Child2" refType="w" fact="0.6145"/>
              <dgm:constr type="t" for="ch" forName="Child2" refType="h" fact="0.6876"/>
              <dgm:constr type="w" for="ch" forName="Child2" refType="w" fact="0.2868"/>
              <dgm:constr type="h" for="ch" forName="Child2" refType="h" fact="0.3124"/>
              <dgm:constr type="r" for="ch" forName="Accent1" refType="w" fact="1.0053"/>
              <dgm:constr type="t" for="ch" forName="Accent1" refType="h" fact="-0.0109"/>
              <dgm:constr type="w" for="ch" forName="Accent1" refType="w" fact="0.4334"/>
              <dgm:constr type="h" for="ch" forName="Accent1" refType="h" fact="0.806"/>
              <dgm:constr type="r" for="ch" forName="ParentBackground1" refType="w" fact="0.932"/>
              <dgm:constr type="t" for="ch" forName="ParentBackground1" refType="h" fact="0.1262"/>
              <dgm:constr type="w" for="ch" forName="ParentBackground1" refType="w" fact="0.2868"/>
              <dgm:constr type="h" for="ch" forName="ParentBackground1" refType="h" fact="0.5319"/>
              <dgm:constr type="r" for="ch" forName="Child1" refType="w" fact="0.932"/>
              <dgm:constr type="t" for="ch" forName="Child1" refType="h" fact="0.6876"/>
              <dgm:constr type="w" for="ch" forName="Child1" refType="w" fact="0.2868"/>
              <dgm:constr type="h" for="ch" forName="Child1" refType="h" fact="0.3124"/>
            </dgm:constrLst>
          </dgm:if>
          <dgm:if name="Name20"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Parent4" refType="w" fact="0.1943"/>
              <dgm:constr type="t" for="ch" forName="Parent4" refType="h" fact="0.2022"/>
              <dgm:constr type="w" for="ch" forName="Parent4" refType="w" fact="0.1555"/>
              <dgm:constr type="h" for="ch" forName="Parent4" refType="h" fact="0.3799"/>
              <dgm:constr type="r" for="ch" forName="Parent3" refType="w" fact="0.4353"/>
              <dgm:constr type="t" for="ch" forName="Parent3" refType="h" fact="0.2022"/>
              <dgm:constr type="w" for="ch" forName="Parent3" refType="w" fact="0.1555"/>
              <dgm:constr type="h" for="ch" forName="Parent3" refType="h" fact="0.3799"/>
              <dgm:constr type="r" for="ch" forName="Parent2" refType="w" fact="0.6763"/>
              <dgm:constr type="t" for="ch" forName="Parent2" refType="h" fact="0.2022"/>
              <dgm:constr type="w" for="ch" forName="Parent2" refType="w" fact="0.1555"/>
              <dgm:constr type="h" for="ch" forName="Parent2" refType="h" fact="0.3799"/>
              <dgm:constr type="r" for="ch" forName="Parent1" refType="w" fact="0.9173"/>
              <dgm:constr type="t" for="ch" forName="Parent1" refType="h" fact="0.2022"/>
              <dgm:constr type="w" for="ch" forName="Parent1" refType="w" fact="0.1555"/>
              <dgm:constr type="h" for="ch" forName="Parent1" refType="h" fact="0.3799"/>
              <dgm:constr type="r" for="ch" forName="Accent4" refType="w" fact="0.2332"/>
              <dgm:constr type="t" for="ch" forName="Accent4" refType="h" fact="0.1072"/>
              <dgm:constr type="w" for="ch" forName="Accent4" refType="w" fact="0.2332"/>
              <dgm:constr type="h" for="ch" forName="Accent4" refType="h" fact="0.5699"/>
              <dgm:constr type="r" for="ch" forName="ParentBackground4" refType="w" fact="0.2254"/>
              <dgm:constr type="t" for="ch" forName="ParentBackground4" refType="h" fact="0.1262"/>
              <dgm:constr type="w" for="ch" forName="ParentBackground4" refType="w" fact="0.2177"/>
              <dgm:constr type="h" for="ch" forName="ParentBackground4" refType="h" fact="0.5319"/>
              <dgm:constr type="r" for="ch" forName="Child4" refType="w" fact="0.2254"/>
              <dgm:constr type="t" for="ch" forName="Child4" refType="h" fact="0.6876"/>
              <dgm:constr type="w" for="ch" forName="Child4" refType="w" fact="0.2177"/>
              <dgm:constr type="h" for="ch" forName="Child4" refType="h" fact="0.3124"/>
              <dgm:constr type="r" for="ch" forName="Accent3" refType="w" fact="0.5235"/>
              <dgm:constr type="t" for="ch" forName="Accent3" refType="h" fact="-0.0109"/>
              <dgm:constr type="w" for="ch" forName="Accent3" refType="w" fact="0.3298"/>
              <dgm:constr type="h" for="ch" forName="Accent3" refType="h" fact="0.806"/>
              <dgm:constr type="r" for="ch" forName="ParentBackground3" refType="w" fact="0.4664"/>
              <dgm:constr type="t" for="ch" forName="ParentBackground3" refType="h" fact="0.1262"/>
              <dgm:constr type="w" for="ch" forName="ParentBackground3" refType="w" fact="0.2177"/>
              <dgm:constr type="h" for="ch" forName="ParentBackground3" refType="h" fact="0.5319"/>
              <dgm:constr type="r" for="ch" forName="Child3" refType="w" fact="0.4664"/>
              <dgm:constr type="t" for="ch" forName="Child3" refType="h" fact="0.6876"/>
              <dgm:constr type="w" for="ch" forName="Child3" refType="w" fact="0.2177"/>
              <dgm:constr type="h" for="ch" forName="Child3" refType="h" fact="0.3124"/>
              <dgm:constr type="r" for="ch" forName="Accent2" refType="w" fact="0.7635"/>
              <dgm:constr type="t" for="ch" forName="Accent2" refType="h" fact="-0.0109"/>
              <dgm:constr type="w" for="ch" forName="Accent2" refType="w" fact="0.3298"/>
              <dgm:constr type="h" for="ch" forName="Accent2" refType="h" fact="0.806"/>
              <dgm:constr type="r" for="ch" forName="ParentBackground2" refType="w" fact="0.7074"/>
              <dgm:constr type="t" for="ch" forName="ParentBackground2" refType="h" fact="0.1262"/>
              <dgm:constr type="w" for="ch" forName="ParentBackground2" refType="w" fact="0.2177"/>
              <dgm:constr type="h" for="ch" forName="ParentBackground2" refType="h" fact="0.5319"/>
              <dgm:constr type="r" for="ch" forName="Child2" refType="w" fact="0.7074"/>
              <dgm:constr type="t" for="ch" forName="Child2" refType="h" fact="0.6876"/>
              <dgm:constr type="w" for="ch" forName="Child2" refType="w" fact="0.2177"/>
              <dgm:constr type="h" for="ch" forName="Child2" refType="h" fact="0.3124"/>
              <dgm:constr type="r" for="ch" forName="Accent1" refType="w" fact="1.0045"/>
              <dgm:constr type="t" for="ch" forName="Accent1" refType="h" fact="-0.0109"/>
              <dgm:constr type="w" for="ch" forName="Accent1" refType="w" fact="0.3298"/>
              <dgm:constr type="h" for="ch" forName="Accent1" refType="h" fact="0.806"/>
              <dgm:constr type="r" for="ch" forName="ParentBackground1" refType="w" fact="0.9484"/>
              <dgm:constr type="t" for="ch" forName="ParentBackground1" refType="h" fact="0.1262"/>
              <dgm:constr type="w" for="ch" forName="ParentBackground1" refType="w" fact="0.2177"/>
              <dgm:constr type="h" for="ch" forName="ParentBackground1" refType="h" fact="0.5319"/>
              <dgm:constr type="r" for="ch" forName="Child1" refType="w" fact="0.9484"/>
              <dgm:constr type="t" for="ch" forName="Child1" refType="h" fact="0.6876"/>
              <dgm:constr type="w" for="ch" forName="Child1" refType="w" fact="0.2177"/>
              <dgm:constr type="h" for="ch" forName="Child1" refType="h" fact="0.3124"/>
            </dgm:constrLst>
          </dgm:if>
          <dgm:if name="Name21"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Parent5" refType="w" fact="0.1566"/>
              <dgm:constr type="t" for="ch" forName="Parent5" refType="h" fact="0.2022"/>
              <dgm:constr type="w" for="ch" forName="Parent5" refType="w" fact="0.1253"/>
              <dgm:constr type="h" for="ch" forName="Parent5" refType="h" fact="0.3799"/>
              <dgm:constr type="r" for="ch" forName="Parent4" refType="w" fact="0.3508"/>
              <dgm:constr type="t" for="ch" forName="Parent4" refType="h" fact="0.2022"/>
              <dgm:constr type="w" for="ch" forName="Parent4" refType="w" fact="0.1253"/>
              <dgm:constr type="h" for="ch" forName="Parent4" refType="h" fact="0.3799"/>
              <dgm:constr type="r" for="ch" forName="Parent3" refType="w" fact="0.545"/>
              <dgm:constr type="t" for="ch" forName="Parent3" refType="h" fact="0.2022"/>
              <dgm:constr type="w" for="ch" forName="Parent3" refType="w" fact="0.1253"/>
              <dgm:constr type="h" for="ch" forName="Parent3" refType="h" fact="0.3799"/>
              <dgm:constr type="r" for="ch" forName="Parent2" refType="w" fact="0.7391"/>
              <dgm:constr type="t" for="ch" forName="Parent2" refType="h" fact="0.2022"/>
              <dgm:constr type="w" for="ch" forName="Parent2" refType="w" fact="0.1253"/>
              <dgm:constr type="h" for="ch" forName="Parent2" refType="h" fact="0.3799"/>
              <dgm:constr type="r" for="ch" forName="Parent1" refType="w" fact="0.9333"/>
              <dgm:constr type="t" for="ch" forName="Parent1" refType="h" fact="0.2022"/>
              <dgm:constr type="w" for="ch" forName="Parent1" refType="w" fact="0.1253"/>
              <dgm:constr type="h" for="ch" forName="Parent1" refType="h" fact="0.3799"/>
              <dgm:constr type="r" for="ch" forName="Accent5" refType="w" fact="0.1879"/>
              <dgm:constr type="t" for="ch" forName="Accent5" refType="h" fact="0.1072"/>
              <dgm:constr type="w" for="ch" forName="Accent5" refType="w" fact="0.1879"/>
              <dgm:constr type="h" for="ch" forName="Accent5" refType="h" fact="0.5699"/>
              <dgm:constr type="r" for="ch" forName="ParentBackground5" refType="w" fact="0.1817"/>
              <dgm:constr type="t" for="ch" forName="ParentBackground5" refType="h" fact="0.1262"/>
              <dgm:constr type="w" for="ch" forName="ParentBackground5" refType="w" fact="0.1754"/>
              <dgm:constr type="h" for="ch" forName="ParentBackground5" refType="h" fact="0.5319"/>
              <dgm:constr type="r" for="ch" forName="Child5" refType="w" fact="0.1817"/>
              <dgm:constr type="t" for="ch" forName="Child5" refType="h" fact="0.6876"/>
              <dgm:constr type="w" for="ch" forName="Child5" refType="w" fact="0.1754"/>
              <dgm:constr type="h" for="ch" forName="Child5" refType="h" fact="0.3124"/>
              <dgm:constr type="r" for="ch" forName="Accent4" refType="w" fact="0.4211"/>
              <dgm:constr type="t" for="ch" forName="Accent4" refType="h" fact="-0.0109"/>
              <dgm:constr type="w" for="ch" forName="Accent4" refType="w" fact="0.2657"/>
              <dgm:constr type="h" for="ch" forName="Accent4" refType="h" fact="0.806"/>
              <dgm:constr type="r" for="ch" forName="ParentBackground4" refType="w" fact="0.3758"/>
              <dgm:constr type="t" for="ch" forName="ParentBackground4" refType="h" fact="0.1262"/>
              <dgm:constr type="w" for="ch" forName="ParentBackground4" refType="w" fact="0.1754"/>
              <dgm:constr type="h" for="ch" forName="ParentBackground4" refType="h" fact="0.5319"/>
              <dgm:constr type="r" for="ch" forName="Child4" refType="w" fact="0.3758"/>
              <dgm:constr type="t" for="ch" forName="Child4" refType="h" fact="0.6876"/>
              <dgm:constr type="w" for="ch" forName="Child4" refType="w" fact="0.1754"/>
              <dgm:constr type="h" for="ch" forName="Child4" refType="h" fact="0.3124"/>
              <dgm:constr type="r" for="ch" forName="Accent3" refType="w" fact="0.6152"/>
              <dgm:constr type="t" for="ch" forName="Accent3" refType="h" fact="-0.0109"/>
              <dgm:constr type="w" for="ch" forName="Accent3" refType="w" fact="0.2657"/>
              <dgm:constr type="h" for="ch" forName="Accent3" refType="h" fact="0.806"/>
              <dgm:constr type="r" for="ch" forName="ParentBackground3" refType="w" fact="0.57"/>
              <dgm:constr type="t" for="ch" forName="ParentBackground3" refType="h" fact="0.1262"/>
              <dgm:constr type="w" for="ch" forName="ParentBackground3" refType="w" fact="0.1754"/>
              <dgm:constr type="h" for="ch" forName="ParentBackground3" refType="h" fact="0.5319"/>
              <dgm:constr type="r" for="ch" forName="Child3" refType="w" fact="0.57"/>
              <dgm:constr type="t" for="ch" forName="Child3" refType="h" fact="0.6876"/>
              <dgm:constr type="w" for="ch" forName="Child3" refType="w" fact="0.1754"/>
              <dgm:constr type="h" for="ch" forName="Child3" refType="h" fact="0.3124"/>
              <dgm:constr type="r" for="ch" forName="Accent2" refType="w" fact="0.8094"/>
              <dgm:constr type="t" for="ch" forName="Accent2" refType="h" fact="-0.0109"/>
              <dgm:constr type="w" for="ch" forName="Accent2" refType="w" fact="0.2657"/>
              <dgm:constr type="h" for="ch" forName="Accent2" refType="h" fact="0.806"/>
              <dgm:constr type="r" for="ch" forName="ParentBackground2" refType="w" fact="0.7642"/>
              <dgm:constr type="t" for="ch" forName="ParentBackground2" refType="h" fact="0.1262"/>
              <dgm:constr type="w" for="ch" forName="ParentBackground2" refType="w" fact="0.1754"/>
              <dgm:constr type="h" for="ch" forName="ParentBackground2" refType="h" fact="0.5319"/>
              <dgm:constr type="r" for="ch" forName="Child2" refType="w" fact="0.7642"/>
              <dgm:constr type="t" for="ch" forName="Child2" refType="h" fact="0.6876"/>
              <dgm:constr type="w" for="ch" forName="Child2" refType="w" fact="0.1754"/>
              <dgm:constr type="h" for="ch" forName="Child2" refType="h" fact="0.3124"/>
              <dgm:constr type="r" for="ch" forName="Accent1" refType="w" fact="1.0036"/>
              <dgm:constr type="t" for="ch" forName="Accent1" refType="h" fact="-0.0109"/>
              <dgm:constr type="w" for="ch" forName="Accent1" refType="w" fact="0.2657"/>
              <dgm:constr type="h" for="ch" forName="Accent1" refType="h" fact="0.806"/>
              <dgm:constr type="r" for="ch" forName="ParentBackground1" refType="w" fact="0.9584"/>
              <dgm:constr type="t" for="ch" forName="ParentBackground1" refType="h" fact="0.1262"/>
              <dgm:constr type="w" for="ch" forName="ParentBackground1" refType="w" fact="0.1754"/>
              <dgm:constr type="h" for="ch" forName="ParentBackground1" refType="h" fact="0.5319"/>
              <dgm:constr type="r" for="ch" forName="Child1" refType="w" fact="0.9584"/>
              <dgm:constr type="t" for="ch" forName="Child1" refType="h" fact="0.6876"/>
              <dgm:constr type="w" for="ch" forName="Child1" refType="w" fact="0.1754"/>
              <dgm:constr type="h" for="ch" forName="Child1" refType="h" fact="0.3124"/>
            </dgm:constrLst>
          </dgm:if>
          <dgm:if name="Name22"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r" for="ch" forName="Parent6" refType="w" fact="0.1311"/>
              <dgm:constr type="t" for="ch" forName="Parent6" refType="h" fact="0.2022"/>
              <dgm:constr type="w" for="ch" forName="Parent6" refType="w" fact="0.1049"/>
              <dgm:constr type="h" for="ch" forName="Parent6" refType="h" fact="0.3799"/>
              <dgm:constr type="r" for="ch" forName="Parent5" refType="w" fact="0.2937"/>
              <dgm:constr type="t" for="ch" forName="Parent5" refType="h" fact="0.2022"/>
              <dgm:constr type="w" for="ch" forName="Parent5" refType="w" fact="0.1049"/>
              <dgm:constr type="h" for="ch" forName="Parent5" refType="h" fact="0.3799"/>
              <dgm:constr type="r" for="ch" forName="Parent4" refType="w" fact="0.4563"/>
              <dgm:constr type="t" for="ch" forName="Parent4" refType="h" fact="0.2022"/>
              <dgm:constr type="w" for="ch" forName="Parent4" refType="w" fact="0.1049"/>
              <dgm:constr type="h" for="ch" forName="Parent4" refType="h" fact="0.3799"/>
              <dgm:constr type="r" for="ch" forName="Parent3" refType="w" fact="0.619"/>
              <dgm:constr type="t" for="ch" forName="Parent3" refType="h" fact="0.2022"/>
              <dgm:constr type="w" for="ch" forName="Parent3" refType="w" fact="0.1049"/>
              <dgm:constr type="h" for="ch" forName="Parent3" refType="h" fact="0.3799"/>
              <dgm:constr type="r" for="ch" forName="Parent2" refType="w" fact="0.7816"/>
              <dgm:constr type="t" for="ch" forName="Parent2" refType="h" fact="0.2022"/>
              <dgm:constr type="w" for="ch" forName="Parent2" refType="w" fact="0.1049"/>
              <dgm:constr type="h" for="ch" forName="Parent2" refType="h" fact="0.3799"/>
              <dgm:constr type="r" for="ch" forName="Parent1" refType="w" fact="0.9442"/>
              <dgm:constr type="t" for="ch" forName="Parent1" refType="h" fact="0.2022"/>
              <dgm:constr type="w" for="ch" forName="Parent1" refType="w" fact="0.1049"/>
              <dgm:constr type="h" for="ch" forName="Parent1" refType="h" fact="0.3799"/>
              <dgm:constr type="r" for="ch" forName="Accent6" refType="w" fact="0.1574"/>
              <dgm:constr type="t" for="ch" forName="Accent6" refType="h" fact="0.1072"/>
              <dgm:constr type="w" for="ch" forName="Accent6" refType="w" fact="0.1574"/>
              <dgm:constr type="h" for="ch" forName="Accent6" refType="h" fact="0.5699"/>
              <dgm:constr type="r" for="ch" forName="ParentBackground6" refType="w" fact="0.1521"/>
              <dgm:constr type="t" for="ch" forName="ParentBackground6" refType="h" fact="0.1262"/>
              <dgm:constr type="w" for="ch" forName="ParentBackground6" refType="w" fact="0.1469"/>
              <dgm:constr type="h" for="ch" forName="ParentBackground6" refType="h" fact="0.5319"/>
              <dgm:constr type="r" for="ch" forName="Child6" refType="w" fact="0.1521"/>
              <dgm:constr type="t" for="ch" forName="Child6" refType="h" fact="0.6876"/>
              <dgm:constr type="w" for="ch" forName="Child6" refType="w" fact="0.1469"/>
              <dgm:constr type="h" for="ch" forName="Child6" refType="h" fact="0.3124"/>
              <dgm:constr type="r" for="ch" forName="Accent5" refType="w" fact="0.3526"/>
              <dgm:constr type="t" for="ch" forName="Accent5" refType="h" fact="-0.0109"/>
              <dgm:constr type="w" for="ch" forName="Accent5" refType="w" fact="0.2226"/>
              <dgm:constr type="h" for="ch" forName="Accent5" refType="h" fact="0.806"/>
              <dgm:constr type="r" for="ch" forName="ParentBackground5" refType="w" fact="0.3147"/>
              <dgm:constr type="t" for="ch" forName="ParentBackground5" refType="h" fact="0.1262"/>
              <dgm:constr type="w" for="ch" forName="ParentBackground5" refType="w" fact="0.1469"/>
              <dgm:constr type="h" for="ch" forName="ParentBackground5" refType="h" fact="0.5319"/>
              <dgm:constr type="r" for="ch" forName="Child5" refType="w" fact="0.3147"/>
              <dgm:constr type="t" for="ch" forName="Child5" refType="h" fact="0.6876"/>
              <dgm:constr type="w" for="ch" forName="Child5" refType="w" fact="0.1469"/>
              <dgm:constr type="h" for="ch" forName="Child5" refType="h" fact="0.3124"/>
              <dgm:constr type="r" for="ch" forName="Accent4" refType="w" fact="0.5152"/>
              <dgm:constr type="t" for="ch" forName="Accent4" refType="h" fact="-0.0109"/>
              <dgm:constr type="w" for="ch" forName="Accent4" refType="w" fact="0.2226"/>
              <dgm:constr type="h" for="ch" forName="Accent4" refType="h" fact="0.806"/>
              <dgm:constr type="r" for="ch" forName="ParentBackground4" refType="w" fact="0.4773"/>
              <dgm:constr type="t" for="ch" forName="ParentBackground4" refType="h" fact="0.1262"/>
              <dgm:constr type="w" for="ch" forName="ParentBackground4" refType="w" fact="0.1469"/>
              <dgm:constr type="h" for="ch" forName="ParentBackground4" refType="h" fact="0.5319"/>
              <dgm:constr type="r" for="ch" forName="Child4" refType="w" fact="0.4773"/>
              <dgm:constr type="t" for="ch" forName="Child4" refType="h" fact="0.6876"/>
              <dgm:constr type="w" for="ch" forName="Child4" refType="w" fact="0.1469"/>
              <dgm:constr type="h" for="ch" forName="Child4" refType="h" fact="0.3124"/>
              <dgm:constr type="r" for="ch" forName="Accent3" refType="w" fact="0.6778"/>
              <dgm:constr type="t" for="ch" forName="Accent3" refType="h" fact="-0.0109"/>
              <dgm:constr type="w" for="ch" forName="Accent3" refType="w" fact="0.2226"/>
              <dgm:constr type="h" for="ch" forName="Accent3" refType="h" fact="0.806"/>
              <dgm:constr type="r" for="ch" forName="ParentBackground3" refType="w" fact="0.6399"/>
              <dgm:constr type="t" for="ch" forName="ParentBackground3" refType="h" fact="0.1262"/>
              <dgm:constr type="w" for="ch" forName="ParentBackground3" refType="w" fact="0.1469"/>
              <dgm:constr type="h" for="ch" forName="ParentBackground3" refType="h" fact="0.5319"/>
              <dgm:constr type="r" for="ch" forName="Child3" refType="w" fact="0.6399"/>
              <dgm:constr type="t" for="ch" forName="Child3" refType="h" fact="0.6876"/>
              <dgm:constr type="w" for="ch" forName="Child3" refType="w" fact="0.1469"/>
              <dgm:constr type="h" for="ch" forName="Child3" refType="h" fact="0.3124"/>
              <dgm:constr type="r" for="ch" forName="Accent2" refType="w" fact="0.8404"/>
              <dgm:constr type="t" for="ch" forName="Accent2" refType="h" fact="-0.0109"/>
              <dgm:constr type="w" for="ch" forName="Accent2" refType="w" fact="0.2226"/>
              <dgm:constr type="h" for="ch" forName="Accent2" refType="h" fact="0.806"/>
              <dgm:constr type="r" for="ch" forName="ParentBackground2" refType="w" fact="0.8025"/>
              <dgm:constr type="t" for="ch" forName="ParentBackground2" refType="h" fact="0.1262"/>
              <dgm:constr type="w" for="ch" forName="ParentBackground2" refType="w" fact="0.1469"/>
              <dgm:constr type="h" for="ch" forName="ParentBackground2" refType="h" fact="0.5319"/>
              <dgm:constr type="r" for="ch" forName="Child2" refType="w" fact="0.8025"/>
              <dgm:constr type="t" for="ch" forName="Child2" refType="h" fact="0.6876"/>
              <dgm:constr type="w" for="ch" forName="Child2" refType="w" fact="0.1469"/>
              <dgm:constr type="h" for="ch" forName="Child2" refType="h" fact="0.3124"/>
              <dgm:constr type="r" for="ch" forName="Accent1" refType="w" fact="1.003"/>
              <dgm:constr type="t" for="ch" forName="Accent1" refType="h" fact="-0.0109"/>
              <dgm:constr type="w" for="ch" forName="Accent1" refType="w" fact="0.2226"/>
              <dgm:constr type="h" for="ch" forName="Accent1" refType="h" fact="0.806"/>
              <dgm:constr type="r" for="ch" forName="ParentBackground1" refType="w" fact="0.9652"/>
              <dgm:constr type="t" for="ch" forName="ParentBackground1" refType="h" fact="0.1262"/>
              <dgm:constr type="w" for="ch" forName="ParentBackground1" refType="w" fact="0.1469"/>
              <dgm:constr type="h" for="ch" forName="ParentBackground1" refType="h" fact="0.5319"/>
              <dgm:constr type="r" for="ch" forName="Child1" refType="w" fact="0.9652"/>
              <dgm:constr type="t" for="ch" forName="Child1" refType="h" fact="0.6876"/>
              <dgm:constr type="w" for="ch" forName="Child1" refType="w" fact="0.1469"/>
              <dgm:constr type="h" for="ch" forName="Child1" refType="h" fact="0.3124"/>
            </dgm:constrLst>
          </dgm:if>
          <dgm:if name="Name23"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r" for="ch" forName="Parent7" refType="w" fact="0.1128"/>
              <dgm:constr type="t" for="ch" forName="Parent7" refType="h" fact="0.2022"/>
              <dgm:constr type="w" for="ch" forName="Parent7" refType="w" fact="0.0902"/>
              <dgm:constr type="h" for="ch" forName="Parent7" refType="h" fact="0.3799"/>
              <dgm:constr type="r" for="ch" forName="Parent6" refType="w" fact="0.2527"/>
              <dgm:constr type="t" for="ch" forName="Parent6" refType="h" fact="0.2022"/>
              <dgm:constr type="w" for="ch" forName="Parent6" refType="w" fact="0.0902"/>
              <dgm:constr type="h" for="ch" forName="Parent6" refType="h" fact="0.3799"/>
              <dgm:constr type="r" for="ch" forName="Parent5" refType="w" fact="0.3925"/>
              <dgm:constr type="t" for="ch" forName="Parent5" refType="h" fact="0.2022"/>
              <dgm:constr type="w" for="ch" forName="Parent5" refType="w" fact="0.0902"/>
              <dgm:constr type="h" for="ch" forName="Parent5" refType="h" fact="0.3799"/>
              <dgm:constr type="r" for="ch" forName="Parent4" refType="w" fact="0.5324"/>
              <dgm:constr type="t" for="ch" forName="Parent4" refType="h" fact="0.2022"/>
              <dgm:constr type="w" for="ch" forName="Parent4" refType="w" fact="0.0902"/>
              <dgm:constr type="h" for="ch" forName="Parent4" refType="h" fact="0.3799"/>
              <dgm:constr type="r" for="ch" forName="Parent3" refType="w" fact="0.6723"/>
              <dgm:constr type="t" for="ch" forName="Parent3" refType="h" fact="0.2022"/>
              <dgm:constr type="w" for="ch" forName="Parent3" refType="w" fact="0.0902"/>
              <dgm:constr type="h" for="ch" forName="Parent3" refType="h" fact="0.3799"/>
              <dgm:constr type="r" for="ch" forName="Parent2" refType="w" fact="0.8121"/>
              <dgm:constr type="t" for="ch" forName="Parent2" refType="h" fact="0.2022"/>
              <dgm:constr type="w" for="ch" forName="Parent2" refType="w" fact="0.0902"/>
              <dgm:constr type="h" for="ch" forName="Parent2" refType="h" fact="0.3799"/>
              <dgm:constr type="r" for="ch" forName="Parent1" refType="w" fact="0.952"/>
              <dgm:constr type="t" for="ch" forName="Parent1" refType="h" fact="0.2022"/>
              <dgm:constr type="w" for="ch" forName="Parent1" refType="w" fact="0.0902"/>
              <dgm:constr type="h" for="ch" forName="Parent1" refType="h" fact="0.3799"/>
              <dgm:constr type="r" for="ch" forName="Accent7" refType="w" fact="0.1354"/>
              <dgm:constr type="t" for="ch" forName="Accent7" refType="h" fact="0.1072"/>
              <dgm:constr type="w" for="ch" forName="Accent7" refType="w" fact="0.1354"/>
              <dgm:constr type="h" for="ch" forName="Accent7" refType="h" fact="0.5699"/>
              <dgm:constr type="r" for="ch" forName="ParentBackground7" refType="w" fact="0.1308"/>
              <dgm:constr type="t" for="ch" forName="ParentBackground7" refType="h" fact="0.1262"/>
              <dgm:constr type="w" for="ch" forName="ParentBackground7" refType="w" fact="0.1263"/>
              <dgm:constr type="h" for="ch" forName="ParentBackground7" refType="h" fact="0.5319"/>
              <dgm:constr type="r" for="ch" forName="Child7" refType="w" fact="0.1308"/>
              <dgm:constr type="t" for="ch" forName="Child7" refType="h" fact="0.6876"/>
              <dgm:constr type="w" for="ch" forName="Child7" refType="w" fact="0.1263"/>
              <dgm:constr type="h" for="ch" forName="Child7" refType="h" fact="0.3124"/>
              <dgm:constr type="r" for="ch" forName="Accent6" refType="w" fact="0.3033"/>
              <dgm:constr type="t" for="ch" forName="Accent6" refType="h" fact="-0.0109"/>
              <dgm:constr type="w" for="ch" forName="Accent6" refType="w" fact="0.1915"/>
              <dgm:constr type="h" for="ch" forName="Accent6" refType="h" fact="0.806"/>
              <dgm:constr type="r" for="ch" forName="ParentBackground6" refType="w" fact="0.2707"/>
              <dgm:constr type="t" for="ch" forName="ParentBackground6" refType="h" fact="0.1262"/>
              <dgm:constr type="w" for="ch" forName="ParentBackground6" refType="w" fact="0.1263"/>
              <dgm:constr type="h" for="ch" forName="ParentBackground6" refType="h" fact="0.5319"/>
              <dgm:constr type="r" for="ch" forName="Child6" refType="w" fact="0.2707"/>
              <dgm:constr type="t" for="ch" forName="Child6" refType="h" fact="0.6876"/>
              <dgm:constr type="w" for="ch" forName="Child6" refType="w" fact="0.1263"/>
              <dgm:constr type="h" for="ch" forName="Child6" refType="h" fact="0.3124"/>
              <dgm:constr type="r" for="ch" forName="Accent5" refType="w" fact="0.4431"/>
              <dgm:constr type="t" for="ch" forName="Accent5" refType="h" fact="-0.0109"/>
              <dgm:constr type="w" for="ch" forName="Accent5" refType="w" fact="0.1915"/>
              <dgm:constr type="h" for="ch" forName="Accent5" refType="h" fact="0.806"/>
              <dgm:constr type="r" for="ch" forName="ParentBackground5" refType="w" fact="0.4106"/>
              <dgm:constr type="t" for="ch" forName="ParentBackground5" refType="h" fact="0.1262"/>
              <dgm:constr type="w" for="ch" forName="ParentBackground5" refType="w" fact="0.1263"/>
              <dgm:constr type="h" for="ch" forName="ParentBackground5" refType="h" fact="0.5319"/>
              <dgm:constr type="r" for="ch" forName="Child5" refType="w" fact="0.4106"/>
              <dgm:constr type="t" for="ch" forName="Child5" refType="h" fact="0.6876"/>
              <dgm:constr type="w" for="ch" forName="Child5" refType="w" fact="0.1263"/>
              <dgm:constr type="h" for="ch" forName="Child5" refType="h" fact="0.3124"/>
              <dgm:constr type="r" for="ch" forName="Accent4" refType="w" fact="0.583"/>
              <dgm:constr type="t" for="ch" forName="Accent4" refType="h" fact="-0.0109"/>
              <dgm:constr type="w" for="ch" forName="Accent4" refType="w" fact="0.1915"/>
              <dgm:constr type="h" for="ch" forName="Accent4" refType="h" fact="0.806"/>
              <dgm:constr type="r" for="ch" forName="ParentBackground4" refType="w" fact="0.5504"/>
              <dgm:constr type="t" for="ch" forName="ParentBackground4" refType="h" fact="0.1262"/>
              <dgm:constr type="w" for="ch" forName="ParentBackground4" refType="w" fact="0.1263"/>
              <dgm:constr type="h" for="ch" forName="ParentBackground4" refType="h" fact="0.5319"/>
              <dgm:constr type="r" for="ch" forName="Child4" refType="w" fact="0.5504"/>
              <dgm:constr type="t" for="ch" forName="Child4" refType="h" fact="0.6876"/>
              <dgm:constr type="w" for="ch" forName="Child4" refType="w" fact="0.1263"/>
              <dgm:constr type="h" for="ch" forName="Child4" refType="h" fact="0.3124"/>
              <dgm:constr type="r" for="ch" forName="Accent3" refType="w" fact="0.7229"/>
              <dgm:constr type="t" for="ch" forName="Accent3" refType="h" fact="-0.0109"/>
              <dgm:constr type="w" for="ch" forName="Accent3" refType="w" fact="0.1915"/>
              <dgm:constr type="h" for="ch" forName="Accent3" refType="h" fact="0.806"/>
              <dgm:constr type="r" for="ch" forName="ParentBackground3" refType="w" fact="0.6903"/>
              <dgm:constr type="t" for="ch" forName="ParentBackground3" refType="h" fact="0.1262"/>
              <dgm:constr type="w" for="ch" forName="ParentBackground3" refType="w" fact="0.1263"/>
              <dgm:constr type="h" for="ch" forName="ParentBackground3" refType="h" fact="0.5319"/>
              <dgm:constr type="r" for="ch" forName="Child3" refType="w" fact="0.6903"/>
              <dgm:constr type="t" for="ch" forName="Child3" refType="h" fact="0.6876"/>
              <dgm:constr type="w" for="ch" forName="Child3" refType="w" fact="0.1263"/>
              <dgm:constr type="h" for="ch" forName="Child3" refType="h" fact="0.3124"/>
              <dgm:constr type="r" for="ch" forName="Accent2" refType="w" fact="0.8627"/>
              <dgm:constr type="t" for="ch" forName="Accent2" refType="h" fact="-0.0109"/>
              <dgm:constr type="w" for="ch" forName="Accent2" refType="w" fact="0.1915"/>
              <dgm:constr type="h" for="ch" forName="Accent2" refType="h" fact="0.806"/>
              <dgm:constr type="r" for="ch" forName="ParentBackground2" refType="w" fact="0.8302"/>
              <dgm:constr type="t" for="ch" forName="ParentBackground2" refType="h" fact="0.1262"/>
              <dgm:constr type="w" for="ch" forName="ParentBackground2" refType="w" fact="0.1263"/>
              <dgm:constr type="h" for="ch" forName="ParentBackground2" refType="h" fact="0.5319"/>
              <dgm:constr type="r" for="ch" forName="Child2" refType="w" fact="0.8302"/>
              <dgm:constr type="t" for="ch" forName="Child2" refType="h" fact="0.6876"/>
              <dgm:constr type="w" for="ch" forName="Child2" refType="w" fact="0.1263"/>
              <dgm:constr type="h" for="ch" forName="Child2" refType="h" fact="0.3124"/>
              <dgm:constr type="r" for="ch" forName="Accent1" refType="w" fact="1.0026"/>
              <dgm:constr type="t" for="ch" forName="Accent1" refType="h" fact="-0.0109"/>
              <dgm:constr type="w" for="ch" forName="Accent1" refType="w" fact="0.1915"/>
              <dgm:constr type="h" for="ch" forName="Accent1" refType="h" fact="0.806"/>
              <dgm:constr type="r" for="ch" forName="ParentBackground1" refType="w" fact="0.97"/>
              <dgm:constr type="t" for="ch" forName="ParentBackground1" refType="h" fact="0.1262"/>
              <dgm:constr type="w" for="ch" forName="ParentBackground1" refType="w" fact="0.1263"/>
              <dgm:constr type="h" for="ch" forName="ParentBackground1" refType="h" fact="0.5319"/>
              <dgm:constr type="r" for="ch" forName="Child1" refType="w" fact="0.97"/>
              <dgm:constr type="t" for="ch" forName="Child1" refType="h" fact="0.6876"/>
              <dgm:constr type="w" for="ch" forName="Child1" refType="w" fact="0.1263"/>
              <dgm:constr type="h" for="ch" forName="Child1" refType="h" fact="0.3124"/>
            </dgm:constrLst>
          </dgm:if>
          <dgm:if name="Name24"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r" for="ch" forName="Parent8" refType="w" fact="0.099"/>
              <dgm:constr type="t" for="ch" forName="Parent8" refType="h" fact="0.2022"/>
              <dgm:constr type="w" for="ch" forName="Parent8" refType="w" fact="0.0792"/>
              <dgm:constr type="h" for="ch" forName="Parent8" refType="h" fact="0.3799"/>
              <dgm:constr type="r" for="ch" forName="Parent7" refType="w" fact="0.2217"/>
              <dgm:constr type="t" for="ch" forName="Parent7" refType="h" fact="0.2022"/>
              <dgm:constr type="w" for="ch" forName="Parent7" refType="w" fact="0.0792"/>
              <dgm:constr type="h" for="ch" forName="Parent7" refType="h" fact="0.3799"/>
              <dgm:constr type="r" for="ch" forName="Parent6" refType="w" fact="0.3444"/>
              <dgm:constr type="t" for="ch" forName="Parent6" refType="h" fact="0.2022"/>
              <dgm:constr type="w" for="ch" forName="Parent6" refType="w" fact="0.0792"/>
              <dgm:constr type="h" for="ch" forName="Parent6" refType="h" fact="0.3799"/>
              <dgm:constr type="r" for="ch" forName="Parent5" refType="w" fact="0.4671"/>
              <dgm:constr type="t" for="ch" forName="Parent5" refType="h" fact="0.2022"/>
              <dgm:constr type="w" for="ch" forName="Parent5" refType="w" fact="0.0792"/>
              <dgm:constr type="h" for="ch" forName="Parent5" refType="h" fact="0.3799"/>
              <dgm:constr type="r" for="ch" forName="Parent4" refType="w" fact="0.5898"/>
              <dgm:constr type="t" for="ch" forName="Parent4" refType="h" fact="0.2022"/>
              <dgm:constr type="w" for="ch" forName="Parent4" refType="w" fact="0.0792"/>
              <dgm:constr type="h" for="ch" forName="Parent4" refType="h" fact="0.3799"/>
              <dgm:constr type="r" for="ch" forName="Parent3" refType="w" fact="0.7125"/>
              <dgm:constr type="t" for="ch" forName="Parent3" refType="h" fact="0.2022"/>
              <dgm:constr type="w" for="ch" forName="Parent3" refType="w" fact="0.0792"/>
              <dgm:constr type="h" for="ch" forName="Parent3" refType="h" fact="0.3799"/>
              <dgm:constr type="r" for="ch" forName="Parent2" refType="w" fact="0.8352"/>
              <dgm:constr type="t" for="ch" forName="Parent2" refType="h" fact="0.2022"/>
              <dgm:constr type="w" for="ch" forName="Parent2" refType="w" fact="0.0792"/>
              <dgm:constr type="h" for="ch" forName="Parent2" refType="h" fact="0.3799"/>
              <dgm:constr type="r" for="ch" forName="Parent1" refType="w" fact="0.9579"/>
              <dgm:constr type="t" for="ch" forName="Parent1" refType="h" fact="0.2022"/>
              <dgm:constr type="w" for="ch" forName="Parent1" refType="w" fact="0.0792"/>
              <dgm:constr type="h" for="ch" forName="Parent1" refType="h" fact="0.3799"/>
              <dgm:constr type="r" for="ch" forName="Accent8" refType="w" fact="0.1187"/>
              <dgm:constr type="t" for="ch" forName="Accent8" refType="h" fact="0.1072"/>
              <dgm:constr type="w" for="ch" forName="Accent8" refType="w" fact="0.1187"/>
              <dgm:constr type="h" for="ch" forName="Accent8" refType="h" fact="0.5699"/>
              <dgm:constr type="r" for="ch" forName="ParentBackground8" refType="w" fact="0.1148"/>
              <dgm:constr type="t" for="ch" forName="ParentBackground8" refType="h" fact="0.1262"/>
              <dgm:constr type="w" for="ch" forName="ParentBackground8" refType="w" fact="0.1108"/>
              <dgm:constr type="h" for="ch" forName="ParentBackground8" refType="h" fact="0.5319"/>
              <dgm:constr type="r" for="ch" forName="Child8" refType="w" fact="0.1148"/>
              <dgm:constr type="t" for="ch" forName="Child8" refType="h" fact="0.6876"/>
              <dgm:constr type="w" for="ch" forName="Child8" refType="w" fact="0.1108"/>
              <dgm:constr type="h" for="ch" forName="Child8" refType="h" fact="0.3124"/>
              <dgm:constr type="r" for="ch" forName="Accent7" refType="w" fact="0.2661"/>
              <dgm:constr type="t" for="ch" forName="Accent7" refType="h" fact="-0.0109"/>
              <dgm:constr type="w" for="ch" forName="Accent7" refType="w" fact="0.1679"/>
              <dgm:constr type="h" for="ch" forName="Accent7" refType="h" fact="0.806"/>
              <dgm:constr type="r" for="ch" forName="ParentBackground7" refType="w" fact="0.2375"/>
              <dgm:constr type="t" for="ch" forName="ParentBackground7" refType="h" fact="0.1262"/>
              <dgm:constr type="w" for="ch" forName="ParentBackground7" refType="w" fact="0.1108"/>
              <dgm:constr type="h" for="ch" forName="ParentBackground7" refType="h" fact="0.5319"/>
              <dgm:constr type="r" for="ch" forName="Child7" refType="w" fact="0.2375"/>
              <dgm:constr type="t" for="ch" forName="Child7" refType="h" fact="0.6876"/>
              <dgm:constr type="w" for="ch" forName="Child7" refType="w" fact="0.1108"/>
              <dgm:constr type="h" for="ch" forName="Child7" refType="h" fact="0.3124"/>
              <dgm:constr type="r" for="ch" forName="Accent6" refType="w" fact="0.3888"/>
              <dgm:constr type="t" for="ch" forName="Accent6" refType="h" fact="-0.0109"/>
              <dgm:constr type="w" for="ch" forName="Accent6" refType="w" fact="0.1679"/>
              <dgm:constr type="h" for="ch" forName="Accent6" refType="h" fact="0.806"/>
              <dgm:constr type="r" for="ch" forName="ParentBackground6" refType="w" fact="0.3602"/>
              <dgm:constr type="t" for="ch" forName="ParentBackground6" refType="h" fact="0.1262"/>
              <dgm:constr type="w" for="ch" forName="ParentBackground6" refType="w" fact="0.1108"/>
              <dgm:constr type="h" for="ch" forName="ParentBackground6" refType="h" fact="0.5319"/>
              <dgm:constr type="r" for="ch" forName="Child6" refType="w" fact="0.3602"/>
              <dgm:constr type="t" for="ch" forName="Child6" refType="h" fact="0.6876"/>
              <dgm:constr type="w" for="ch" forName="Child6" refType="w" fact="0.1108"/>
              <dgm:constr type="h" for="ch" forName="Child6" refType="h" fact="0.3124"/>
              <dgm:constr type="r" for="ch" forName="Accent5" refType="w" fact="0.5115"/>
              <dgm:constr type="t" for="ch" forName="Accent5" refType="h" fact="-0.0109"/>
              <dgm:constr type="w" for="ch" forName="Accent5" refType="w" fact="0.1679"/>
              <dgm:constr type="h" for="ch" forName="Accent5" refType="h" fact="0.806"/>
              <dgm:constr type="r" for="ch" forName="ParentBackground5" refType="w" fact="0.4829"/>
              <dgm:constr type="t" for="ch" forName="ParentBackground5" refType="h" fact="0.1262"/>
              <dgm:constr type="w" for="ch" forName="ParentBackground5" refType="w" fact="0.1108"/>
              <dgm:constr type="h" for="ch" forName="ParentBackground5" refType="h" fact="0.5319"/>
              <dgm:constr type="r" for="ch" forName="Child5" refType="w" fact="0.4829"/>
              <dgm:constr type="t" for="ch" forName="Child5" refType="h" fact="0.6876"/>
              <dgm:constr type="w" for="ch" forName="Child5" refType="w" fact="0.1108"/>
              <dgm:constr type="h" for="ch" forName="Child5" refType="h" fact="0.3124"/>
              <dgm:constr type="r" for="ch" forName="Accent4" refType="w" fact="0.6342"/>
              <dgm:constr type="t" for="ch" forName="Accent4" refType="h" fact="-0.0109"/>
              <dgm:constr type="w" for="ch" forName="Accent4" refType="w" fact="0.1679"/>
              <dgm:constr type="h" for="ch" forName="Accent4" refType="h" fact="0.806"/>
              <dgm:constr type="r" for="ch" forName="ParentBackground4" refType="w" fact="0.6056"/>
              <dgm:constr type="t" for="ch" forName="ParentBackground4" refType="h" fact="0.1262"/>
              <dgm:constr type="w" for="ch" forName="ParentBackground4" refType="w" fact="0.1108"/>
              <dgm:constr type="h" for="ch" forName="ParentBackground4" refType="h" fact="0.5319"/>
              <dgm:constr type="r" for="ch" forName="Child4" refType="w" fact="0.6056"/>
              <dgm:constr type="t" for="ch" forName="Child4" refType="h" fact="0.6876"/>
              <dgm:constr type="w" for="ch" forName="Child4" refType="w" fact="0.1108"/>
              <dgm:constr type="h" for="ch" forName="Child4" refType="h" fact="0.3124"/>
              <dgm:constr type="r" for="ch" forName="Accent3" refType="w" fact="0.7569"/>
              <dgm:constr type="t" for="ch" forName="Accent3" refType="h" fact="-0.0109"/>
              <dgm:constr type="w" for="ch" forName="Accent3" refType="w" fact="0.1679"/>
              <dgm:constr type="h" for="ch" forName="Accent3" refType="h" fact="0.806"/>
              <dgm:constr type="r" for="ch" forName="ParentBackground3" refType="w" fact="0.7283"/>
              <dgm:constr type="t" for="ch" forName="ParentBackground3" refType="h" fact="0.1262"/>
              <dgm:constr type="w" for="ch" forName="ParentBackground3" refType="w" fact="0.1108"/>
              <dgm:constr type="h" for="ch" forName="ParentBackground3" refType="h" fact="0.5319"/>
              <dgm:constr type="r" for="ch" forName="Child3" refType="w" fact="0.7283"/>
              <dgm:constr type="t" for="ch" forName="Child3" refType="h" fact="0.6876"/>
              <dgm:constr type="w" for="ch" forName="Child3" refType="w" fact="0.1108"/>
              <dgm:constr type="h" for="ch" forName="Child3" refType="h" fact="0.3124"/>
              <dgm:constr type="r" for="ch" forName="Accent2" refType="w" fact="0.8796"/>
              <dgm:constr type="t" for="ch" forName="Accent2" refType="h" fact="-0.0109"/>
              <dgm:constr type="w" for="ch" forName="Accent2" refType="w" fact="0.1679"/>
              <dgm:constr type="h" for="ch" forName="Accent2" refType="h" fact="0.806"/>
              <dgm:constr type="r" for="ch" forName="ParentBackground2" refType="w" fact="0.851"/>
              <dgm:constr type="t" for="ch" forName="ParentBackground2" refType="h" fact="0.1262"/>
              <dgm:constr type="w" for="ch" forName="ParentBackground2" refType="w" fact="0.1108"/>
              <dgm:constr type="h" for="ch" forName="ParentBackground2" refType="h" fact="0.5319"/>
              <dgm:constr type="r" for="ch" forName="Child2" refType="w" fact="0.851"/>
              <dgm:constr type="t" for="ch" forName="Child2" refType="h" fact="0.6876"/>
              <dgm:constr type="w" for="ch" forName="Child2" refType="w" fact="0.1108"/>
              <dgm:constr type="h" for="ch" forName="Child2" refType="h" fact="0.3124"/>
              <dgm:constr type="r" for="ch" forName="Accent1" refType="w" fact="1.0023"/>
              <dgm:constr type="t" for="ch" forName="Accent1" refType="h" fact="-0.0109"/>
              <dgm:constr type="w" for="ch" forName="Accent1" refType="w" fact="0.1679"/>
              <dgm:constr type="h" for="ch" forName="Accent1" refType="h" fact="0.806"/>
              <dgm:constr type="r" for="ch" forName="ParentBackground1" refType="w" fact="0.9737"/>
              <dgm:constr type="t" for="ch" forName="ParentBackground1" refType="h" fact="0.1262"/>
              <dgm:constr type="w" for="ch" forName="ParentBackground1" refType="w" fact="0.1108"/>
              <dgm:constr type="h" for="ch" forName="ParentBackground1" refType="h" fact="0.5319"/>
              <dgm:constr type="r" for="ch" forName="Child1" refType="w" fact="0.9737"/>
              <dgm:constr type="t" for="ch" forName="Child1" refType="h" fact="0.6876"/>
              <dgm:constr type="w" for="ch" forName="Child1" refType="w" fact="0.1108"/>
              <dgm:constr type="h" for="ch" forName="Child1" refType="h" fact="0.3124"/>
            </dgm:constrLst>
          </dgm:if>
          <dgm:if name="Name25"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r" for="ch" forName="Parent9" refType="w" fact="0.0881"/>
              <dgm:constr type="t" for="ch" forName="Parent9" refType="h" fact="0.2022"/>
              <dgm:constr type="w" for="ch" forName="Parent9" refType="w" fact="0.0705"/>
              <dgm:constr type="h" for="ch" forName="Parent9" refType="h" fact="0.3799"/>
              <dgm:constr type="r" for="ch" forName="Parent8" refType="w" fact="0.1974"/>
              <dgm:constr type="t" for="ch" forName="Parent8" refType="h" fact="0.2022"/>
              <dgm:constr type="w" for="ch" forName="Parent8" refType="w" fact="0.0705"/>
              <dgm:constr type="h" for="ch" forName="Parent8" refType="h" fact="0.3799"/>
              <dgm:constr type="r" for="ch" forName="Parent7" refType="w" fact="0.3067"/>
              <dgm:constr type="t" for="ch" forName="Parent7" refType="h" fact="0.2022"/>
              <dgm:constr type="w" for="ch" forName="Parent7" refType="w" fact="0.0705"/>
              <dgm:constr type="h" for="ch" forName="Parent7" refType="h" fact="0.3799"/>
              <dgm:constr type="r" for="ch" forName="Parent6" refType="w" fact="0.416"/>
              <dgm:constr type="t" for="ch" forName="Parent6" refType="h" fact="0.2022"/>
              <dgm:constr type="w" for="ch" forName="Parent6" refType="w" fact="0.0705"/>
              <dgm:constr type="h" for="ch" forName="Parent6" refType="h" fact="0.3799"/>
              <dgm:constr type="r" for="ch" forName="Parent5" refType="w" fact="0.5253"/>
              <dgm:constr type="t" for="ch" forName="Parent5" refType="h" fact="0.2022"/>
              <dgm:constr type="w" for="ch" forName="Parent5" refType="w" fact="0.0705"/>
              <dgm:constr type="h" for="ch" forName="Parent5" refType="h" fact="0.3799"/>
              <dgm:constr type="r" for="ch" forName="Parent4" refType="w" fact="0.6346"/>
              <dgm:constr type="t" for="ch" forName="Parent4" refType="h" fact="0.2022"/>
              <dgm:constr type="w" for="ch" forName="Parent4" refType="w" fact="0.0705"/>
              <dgm:constr type="h" for="ch" forName="Parent4" refType="h" fact="0.3799"/>
              <dgm:constr type="r" for="ch" forName="Parent3" refType="w" fact="0.7439"/>
              <dgm:constr type="t" for="ch" forName="Parent3" refType="h" fact="0.2022"/>
              <dgm:constr type="w" for="ch" forName="Parent3" refType="w" fact="0.0705"/>
              <dgm:constr type="h" for="ch" forName="Parent3" refType="h" fact="0.3799"/>
              <dgm:constr type="r" for="ch" forName="Parent2" refType="w" fact="0.8532"/>
              <dgm:constr type="t" for="ch" forName="Parent2" refType="h" fact="0.2022"/>
              <dgm:constr type="w" for="ch" forName="Parent2" refType="w" fact="0.0705"/>
              <dgm:constr type="h" for="ch" forName="Parent2" refType="h" fact="0.3799"/>
              <dgm:constr type="r" for="ch" forName="Parent1" refType="w" fact="0.9625"/>
              <dgm:constr type="t" for="ch" forName="Parent1" refType="h" fact="0.2022"/>
              <dgm:constr type="w" for="ch" forName="Parent1" refType="w" fact="0.0705"/>
              <dgm:constr type="h" for="ch" forName="Parent1" refType="h" fact="0.3799"/>
              <dgm:constr type="r" for="ch" forName="Accent9" refType="w" fact="0.1058"/>
              <dgm:constr type="t" for="ch" forName="Accent9" refType="h" fact="0.1072"/>
              <dgm:constr type="w" for="ch" forName="Accent9" refType="w" fact="0.1058"/>
              <dgm:constr type="h" for="ch" forName="Accent9" refType="h" fact="0.5699"/>
              <dgm:constr type="r" for="ch" forName="ParentBackground9" refType="w" fact="0.1022"/>
              <dgm:constr type="t" for="ch" forName="ParentBackground9" refType="h" fact="0.1262"/>
              <dgm:constr type="w" for="ch" forName="ParentBackground9" refType="w" fact="0.0987"/>
              <dgm:constr type="h" for="ch" forName="ParentBackground9" refType="h" fact="0.5319"/>
              <dgm:constr type="r" for="ch" forName="Child9" refType="w" fact="0.1022"/>
              <dgm:constr type="t" for="ch" forName="Child9" refType="h" fact="0.6876"/>
              <dgm:constr type="w" for="ch" forName="Child9" refType="w" fact="0.0987"/>
              <dgm:constr type="h" for="ch" forName="Child9" refType="h" fact="0.3124"/>
              <dgm:constr type="r" for="ch" forName="Accent8" refType="w" fact="0.237"/>
              <dgm:constr type="t" for="ch" forName="Accent8" refType="h" fact="-0.0109"/>
              <dgm:constr type="w" for="ch" forName="Accent8" refType="w" fact="0.1496"/>
              <dgm:constr type="h" for="ch" forName="Accent8" refType="h" fact="0.806"/>
              <dgm:constr type="r" for="ch" forName="ParentBackground8" refType="w" fact="0.2115"/>
              <dgm:constr type="t" for="ch" forName="ParentBackground8" refType="h" fact="0.1262"/>
              <dgm:constr type="w" for="ch" forName="ParentBackground8" refType="w" fact="0.0987"/>
              <dgm:constr type="h" for="ch" forName="ParentBackground8" refType="h" fact="0.5319"/>
              <dgm:constr type="r" for="ch" forName="Child8" refType="w" fact="0.2115"/>
              <dgm:constr type="t" for="ch" forName="Child8" refType="h" fact="0.6876"/>
              <dgm:constr type="w" for="ch" forName="Child8" refType="w" fact="0.0987"/>
              <dgm:constr type="h" for="ch" forName="Child8" refType="h" fact="0.3124"/>
              <dgm:constr type="r" for="ch" forName="Accent7" refType="w" fact="0.3462"/>
              <dgm:constr type="t" for="ch" forName="Accent7" refType="h" fact="-0.0109"/>
              <dgm:constr type="w" for="ch" forName="Accent7" refType="w" fact="0.1496"/>
              <dgm:constr type="h" for="ch" forName="Accent7" refType="h" fact="0.806"/>
              <dgm:constr type="r" for="ch" forName="ParentBackground7" refType="w" fact="0.3208"/>
              <dgm:constr type="t" for="ch" forName="ParentBackground7" refType="h" fact="0.1262"/>
              <dgm:constr type="w" for="ch" forName="ParentBackground7" refType="w" fact="0.0987"/>
              <dgm:constr type="h" for="ch" forName="ParentBackground7" refType="h" fact="0.5319"/>
              <dgm:constr type="r" for="ch" forName="Child7" refType="w" fact="0.3208"/>
              <dgm:constr type="t" for="ch" forName="Child7" refType="h" fact="0.6876"/>
              <dgm:constr type="w" for="ch" forName="Child7" refType="w" fact="0.0987"/>
              <dgm:constr type="h" for="ch" forName="Child7" refType="h" fact="0.3124"/>
              <dgm:constr type="r" for="ch" forName="Accent6" refType="w" fact="0.4555"/>
              <dgm:constr type="t" for="ch" forName="Accent6" refType="h" fact="-0.0109"/>
              <dgm:constr type="w" for="ch" forName="Accent6" refType="w" fact="0.1496"/>
              <dgm:constr type="h" for="ch" forName="Accent6" refType="h" fact="0.806"/>
              <dgm:constr type="r" for="ch" forName="ParentBackground6" refType="w" fact="0.4301"/>
              <dgm:constr type="t" for="ch" forName="ParentBackground6" refType="h" fact="0.1262"/>
              <dgm:constr type="w" for="ch" forName="ParentBackground6" refType="w" fact="0.0987"/>
              <dgm:constr type="h" for="ch" forName="ParentBackground6" refType="h" fact="0.5319"/>
              <dgm:constr type="r" for="ch" forName="Child6" refType="w" fact="0.4301"/>
              <dgm:constr type="t" for="ch" forName="Child6" refType="h" fact="0.6876"/>
              <dgm:constr type="w" for="ch" forName="Child6" refType="w" fact="0.0987"/>
              <dgm:constr type="h" for="ch" forName="Child6" refType="h" fact="0.3124"/>
              <dgm:constr type="r" for="ch" forName="Accent5" refType="w" fact="0.5648"/>
              <dgm:constr type="t" for="ch" forName="Accent5" refType="h" fact="-0.0109"/>
              <dgm:constr type="w" for="ch" forName="Accent5" refType="w" fact="0.1496"/>
              <dgm:constr type="h" for="ch" forName="Accent5" refType="h" fact="0.806"/>
              <dgm:constr type="r" for="ch" forName="ParentBackground5" refType="w" fact="0.5394"/>
              <dgm:constr type="t" for="ch" forName="ParentBackground5" refType="h" fact="0.1262"/>
              <dgm:constr type="w" for="ch" forName="ParentBackground5" refType="w" fact="0.0987"/>
              <dgm:constr type="h" for="ch" forName="ParentBackground5" refType="h" fact="0.5319"/>
              <dgm:constr type="r" for="ch" forName="Child5" refType="w" fact="0.5394"/>
              <dgm:constr type="t" for="ch" forName="Child5" refType="h" fact="0.6876"/>
              <dgm:constr type="w" for="ch" forName="Child5" refType="w" fact="0.0987"/>
              <dgm:constr type="h" for="ch" forName="Child5" refType="h" fact="0.3124"/>
              <dgm:constr type="r" for="ch" forName="Accent4" refType="w" fact="0.6741"/>
              <dgm:constr type="t" for="ch" forName="Accent4" refType="h" fact="-0.0109"/>
              <dgm:constr type="w" for="ch" forName="Accent4" refType="w" fact="0.1496"/>
              <dgm:constr type="h" for="ch" forName="Accent4" refType="h" fact="0.806"/>
              <dgm:constr type="r" for="ch" forName="ParentBackground4" refType="w" fact="0.6487"/>
              <dgm:constr type="t" for="ch" forName="ParentBackground4" refType="h" fact="0.1262"/>
              <dgm:constr type="w" for="ch" forName="ParentBackground4" refType="w" fact="0.0987"/>
              <dgm:constr type="h" for="ch" forName="ParentBackground4" refType="h" fact="0.5319"/>
              <dgm:constr type="r" for="ch" forName="Child4" refType="w" fact="0.6487"/>
              <dgm:constr type="t" for="ch" forName="Child4" refType="h" fact="0.6876"/>
              <dgm:constr type="w" for="ch" forName="Child4" refType="w" fact="0.0987"/>
              <dgm:constr type="h" for="ch" forName="Child4" refType="h" fact="0.3124"/>
              <dgm:constr type="r" for="ch" forName="Accent3" refType="w" fact="0.7834"/>
              <dgm:constr type="t" for="ch" forName="Accent3" refType="h" fact="-0.0109"/>
              <dgm:constr type="w" for="ch" forName="Accent3" refType="w" fact="0.1496"/>
              <dgm:constr type="h" for="ch" forName="Accent3" refType="h" fact="0.806"/>
              <dgm:constr type="r" for="ch" forName="ParentBackground3" refType="w" fact="0.758"/>
              <dgm:constr type="t" for="ch" forName="ParentBackground3" refType="h" fact="0.1262"/>
              <dgm:constr type="w" for="ch" forName="ParentBackground3" refType="w" fact="0.0987"/>
              <dgm:constr type="h" for="ch" forName="ParentBackground3" refType="h" fact="0.5319"/>
              <dgm:constr type="r" for="ch" forName="Child3" refType="w" fact="0.758"/>
              <dgm:constr type="t" for="ch" forName="Child3" refType="h" fact="0.6876"/>
              <dgm:constr type="w" for="ch" forName="Child3" refType="w" fact="0.0987"/>
              <dgm:constr type="h" for="ch" forName="Child3" refType="h" fact="0.3124"/>
              <dgm:constr type="r" for="ch" forName="Accent2" refType="w" fact="0.8927"/>
              <dgm:constr type="t" for="ch" forName="Accent2" refType="h" fact="-0.0109"/>
              <dgm:constr type="w" for="ch" forName="Accent2" refType="w" fact="0.1496"/>
              <dgm:constr type="h" for="ch" forName="Accent2" refType="h" fact="0.806"/>
              <dgm:constr type="r" for="ch" forName="ParentBackground2" refType="w" fact="0.8673"/>
              <dgm:constr type="t" for="ch" forName="ParentBackground2" refType="h" fact="0.1262"/>
              <dgm:constr type="w" for="ch" forName="ParentBackground2" refType="w" fact="0.0987"/>
              <dgm:constr type="h" for="ch" forName="ParentBackground2" refType="h" fact="0.5319"/>
              <dgm:constr type="r" for="ch" forName="Child2" refType="w" fact="0.8673"/>
              <dgm:constr type="t" for="ch" forName="Child2" refType="h" fact="0.6876"/>
              <dgm:constr type="w" for="ch" forName="Child2" refType="w" fact="0.0987"/>
              <dgm:constr type="h" for="ch" forName="Child2" refType="h" fact="0.3124"/>
              <dgm:constr type="r" for="ch" forName="Accent1" refType="w" fact="1.002"/>
              <dgm:constr type="t" for="ch" forName="Accent1" refType="h" fact="-0.0109"/>
              <dgm:constr type="w" for="ch" forName="Accent1" refType="w" fact="0.1496"/>
              <dgm:constr type="h" for="ch" forName="Accent1" refType="h" fact="0.806"/>
              <dgm:constr type="r" for="ch" forName="ParentBackground1" refType="w" fact="0.9765"/>
              <dgm:constr type="t" for="ch" forName="ParentBackground1" refType="h" fact="0.1262"/>
              <dgm:constr type="w" for="ch" forName="ParentBackground1" refType="w" fact="0.0987"/>
              <dgm:constr type="h" for="ch" forName="ParentBackground1" refType="h" fact="0.5319"/>
              <dgm:constr type="r" for="ch" forName="Child1" refType="w" fact="0.9765"/>
              <dgm:constr type="t" for="ch" forName="Child1" refType="h" fact="0.6876"/>
              <dgm:constr type="w" for="ch" forName="Child1" refType="w" fact="0.0987"/>
              <dgm:constr type="h" for="ch" forName="Child1" refType="h" fact="0.3124"/>
            </dgm:constrLst>
          </dgm:if>
          <dgm:if name="Name26"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r" for="ch" forName="Parent10" refType="w" fact="0.0795"/>
              <dgm:constr type="t" for="ch" forName="Parent10" refType="h" fact="0.2022"/>
              <dgm:constr type="w" for="ch" forName="Parent10" refType="w" fact="0.0636"/>
              <dgm:constr type="h" for="ch" forName="Parent10" refType="h" fact="0.3799"/>
              <dgm:constr type="r" for="ch" forName="Parent9" refType="w" fact="0.178"/>
              <dgm:constr type="t" for="ch" forName="Parent9" refType="h" fact="0.2022"/>
              <dgm:constr type="w" for="ch" forName="Parent9" refType="w" fact="0.0636"/>
              <dgm:constr type="h" for="ch" forName="Parent9" refType="h" fact="0.3799"/>
              <dgm:constr type="r" for="ch" forName="Parent8" refType="w" fact="0.2765"/>
              <dgm:constr type="t" for="ch" forName="Parent8" refType="h" fact="0.2022"/>
              <dgm:constr type="w" for="ch" forName="Parent8" refType="w" fact="0.0636"/>
              <dgm:constr type="h" for="ch" forName="Parent8" refType="h" fact="0.3799"/>
              <dgm:constr type="r" for="ch" forName="Parent7" refType="w" fact="0.375"/>
              <dgm:constr type="t" for="ch" forName="Parent7" refType="h" fact="0.2022"/>
              <dgm:constr type="w" for="ch" forName="Parent7" refType="w" fact="0.0636"/>
              <dgm:constr type="h" for="ch" forName="Parent7" refType="h" fact="0.3799"/>
              <dgm:constr type="r" for="ch" forName="Parent6" refType="w" fact="0.4736"/>
              <dgm:constr type="t" for="ch" forName="Parent6" refType="h" fact="0.2022"/>
              <dgm:constr type="w" for="ch" forName="Parent6" refType="w" fact="0.0636"/>
              <dgm:constr type="h" for="ch" forName="Parent6" refType="h" fact="0.3799"/>
              <dgm:constr type="r" for="ch" forName="Parent5" refType="w" fact="0.5721"/>
              <dgm:constr type="t" for="ch" forName="Parent5" refType="h" fact="0.2022"/>
              <dgm:constr type="w" for="ch" forName="Parent5" refType="w" fact="0.0636"/>
              <dgm:constr type="h" for="ch" forName="Parent5" refType="h" fact="0.3799"/>
              <dgm:constr type="r" for="ch" forName="Parent4" refType="w" fact="0.6706"/>
              <dgm:constr type="t" for="ch" forName="Parent4" refType="h" fact="0.2022"/>
              <dgm:constr type="w" for="ch" forName="Parent4" refType="w" fact="0.0636"/>
              <dgm:constr type="h" for="ch" forName="Parent4" refType="h" fact="0.3799"/>
              <dgm:constr type="r" for="ch" forName="Parent3" refType="w" fact="0.7691"/>
              <dgm:constr type="t" for="ch" forName="Parent3" refType="h" fact="0.2022"/>
              <dgm:constr type="w" for="ch" forName="Parent3" refType="w" fact="0.0636"/>
              <dgm:constr type="h" for="ch" forName="Parent3" refType="h" fact="0.3799"/>
              <dgm:constr type="r" for="ch" forName="Parent2" refType="w" fact="0.8676"/>
              <dgm:constr type="t" for="ch" forName="Parent2" refType="h" fact="0.2022"/>
              <dgm:constr type="w" for="ch" forName="Parent2" refType="w" fact="0.0636"/>
              <dgm:constr type="h" for="ch" forName="Parent2" refType="h" fact="0.3799"/>
              <dgm:constr type="r" for="ch" forName="Parent1" refType="w" fact="0.9662"/>
              <dgm:constr type="t" for="ch" forName="Parent1" refType="h" fact="0.2022"/>
              <dgm:constr type="w" for="ch" forName="Parent1" refType="w" fact="0.0636"/>
              <dgm:constr type="h" for="ch" forName="Parent1" refType="h" fact="0.3799"/>
              <dgm:constr type="r" for="ch" forName="Accent10" refType="w" fact="0.0953"/>
              <dgm:constr type="t" for="ch" forName="Accent10" refType="h" fact="0.1072"/>
              <dgm:constr type="w" for="ch" forName="Accent10" refType="w" fact="0.0953"/>
              <dgm:constr type="h" for="ch" forName="Accent10" refType="h" fact="0.5699"/>
              <dgm:constr type="r" for="ch" forName="ParentBackground10" refType="w" fact="0.0922"/>
              <dgm:constr type="t" for="ch" forName="ParentBackground10" refType="h" fact="0.1262"/>
              <dgm:constr type="w" for="ch" forName="ParentBackground10" refType="w" fact="0.089"/>
              <dgm:constr type="h" for="ch" forName="ParentBackground10" refType="h" fact="0.5319"/>
              <dgm:constr type="r" for="ch" forName="Child10" refType="w" fact="0.0922"/>
              <dgm:constr type="t" for="ch" forName="Child10" refType="h" fact="0.6876"/>
              <dgm:constr type="w" for="ch" forName="Child10" refType="w" fact="0.089"/>
              <dgm:constr type="h" for="ch" forName="Child10" refType="h" fact="0.3124"/>
              <dgm:constr type="r" for="ch" forName="Accent9" refType="w" fact="0.2136"/>
              <dgm:constr type="t" for="ch" forName="Accent9" refType="h" fact="-0.0109"/>
              <dgm:constr type="w" for="ch" forName="Accent9" refType="w" fact="0.1348"/>
              <dgm:constr type="h" for="ch" forName="Accent9" refType="h" fact="0.806"/>
              <dgm:constr type="r" for="ch" forName="ParentBackground9" refType="w" fact="0.1907"/>
              <dgm:constr type="t" for="ch" forName="ParentBackground9" refType="h" fact="0.1262"/>
              <dgm:constr type="w" for="ch" forName="ParentBackground9" refType="w" fact="0.089"/>
              <dgm:constr type="h" for="ch" forName="ParentBackground9" refType="h" fact="0.5319"/>
              <dgm:constr type="r" for="ch" forName="Child9" refType="w" fact="0.1907"/>
              <dgm:constr type="t" for="ch" forName="Child9" refType="h" fact="0.6876"/>
              <dgm:constr type="w" for="ch" forName="Child9" refType="w" fact="0.089"/>
              <dgm:constr type="h" for="ch" forName="Child9" refType="h" fact="0.3124"/>
              <dgm:constr type="r" for="ch" forName="Accent8" refType="w" fact="0.3121"/>
              <dgm:constr type="t" for="ch" forName="Accent8" refType="h" fact="-0.0109"/>
              <dgm:constr type="w" for="ch" forName="Accent8" refType="w" fact="0.1348"/>
              <dgm:constr type="h" for="ch" forName="Accent8" refType="h" fact="0.806"/>
              <dgm:constr type="r" for="ch" forName="ParentBackground8" refType="w" fact="0.2892"/>
              <dgm:constr type="t" for="ch" forName="ParentBackground8" refType="h" fact="0.1262"/>
              <dgm:constr type="w" for="ch" forName="ParentBackground8" refType="w" fact="0.089"/>
              <dgm:constr type="h" for="ch" forName="ParentBackground8" refType="h" fact="0.5319"/>
              <dgm:constr type="r" for="ch" forName="Child8" refType="w" fact="0.2892"/>
              <dgm:constr type="t" for="ch" forName="Child8" refType="h" fact="0.6876"/>
              <dgm:constr type="w" for="ch" forName="Child8" refType="w" fact="0.089"/>
              <dgm:constr type="h" for="ch" forName="Child8" refType="h" fact="0.3124"/>
              <dgm:constr type="r" for="ch" forName="Accent7" refType="w" fact="0.4107"/>
              <dgm:constr type="t" for="ch" forName="Accent7" refType="h" fact="-0.0109"/>
              <dgm:constr type="w" for="ch" forName="Accent7" refType="w" fact="0.1348"/>
              <dgm:constr type="h" for="ch" forName="Accent7" refType="h" fact="0.806"/>
              <dgm:constr type="r" for="ch" forName="ParentBackground7" refType="w" fact="0.3877"/>
              <dgm:constr type="t" for="ch" forName="ParentBackground7" refType="h" fact="0.1262"/>
              <dgm:constr type="w" for="ch" forName="ParentBackground7" refType="w" fact="0.089"/>
              <dgm:constr type="h" for="ch" forName="ParentBackground7" refType="h" fact="0.5319"/>
              <dgm:constr type="r" for="ch" forName="Child7" refType="w" fact="0.3877"/>
              <dgm:constr type="t" for="ch" forName="Child7" refType="h" fact="0.6876"/>
              <dgm:constr type="w" for="ch" forName="Child7" refType="w" fact="0.089"/>
              <dgm:constr type="h" for="ch" forName="Child7" refType="h" fact="0.3124"/>
              <dgm:constr type="r" for="ch" forName="Accent6" refType="w" fact="0.5092"/>
              <dgm:constr type="t" for="ch" forName="Accent6" refType="h" fact="-0.0109"/>
              <dgm:constr type="w" for="ch" forName="Accent6" refType="w" fact="0.1348"/>
              <dgm:constr type="h" for="ch" forName="Accent6" refType="h" fact="0.806"/>
              <dgm:constr type="r" for="ch" forName="ParentBackground6" refType="w" fact="0.4863"/>
              <dgm:constr type="t" for="ch" forName="ParentBackground6" refType="h" fact="0.1262"/>
              <dgm:constr type="w" for="ch" forName="ParentBackground6" refType="w" fact="0.089"/>
              <dgm:constr type="h" for="ch" forName="ParentBackground6" refType="h" fact="0.5319"/>
              <dgm:constr type="r" for="ch" forName="Child6" refType="w" fact="0.4863"/>
              <dgm:constr type="t" for="ch" forName="Child6" refType="h" fact="0.6876"/>
              <dgm:constr type="w" for="ch" forName="Child6" refType="w" fact="0.089"/>
              <dgm:constr type="h" for="ch" forName="Child6" refType="h" fact="0.3124"/>
              <dgm:constr type="r" for="ch" forName="Accent5" refType="w" fact="0.6077"/>
              <dgm:constr type="t" for="ch" forName="Accent5" refType="h" fact="-0.0109"/>
              <dgm:constr type="w" for="ch" forName="Accent5" refType="w" fact="0.1348"/>
              <dgm:constr type="h" for="ch" forName="Accent5" refType="h" fact="0.806"/>
              <dgm:constr type="r" for="ch" forName="ParentBackground5" refType="w" fact="0.5848"/>
              <dgm:constr type="t" for="ch" forName="ParentBackground5" refType="h" fact="0.1262"/>
              <dgm:constr type="w" for="ch" forName="ParentBackground5" refType="w" fact="0.089"/>
              <dgm:constr type="h" for="ch" forName="ParentBackground5" refType="h" fact="0.5319"/>
              <dgm:constr type="r" for="ch" forName="Child5" refType="w" fact="0.5848"/>
              <dgm:constr type="t" for="ch" forName="Child5" refType="h" fact="0.6876"/>
              <dgm:constr type="w" for="ch" forName="Child5" refType="w" fact="0.089"/>
              <dgm:constr type="h" for="ch" forName="Child5" refType="h" fact="0.3124"/>
              <dgm:constr type="r" for="ch" forName="Accent4" refType="w" fact="0.7062"/>
              <dgm:constr type="t" for="ch" forName="Accent4" refType="h" fact="-0.0109"/>
              <dgm:constr type="w" for="ch" forName="Accent4" refType="w" fact="0.1348"/>
              <dgm:constr type="h" for="ch" forName="Accent4" refType="h" fact="0.806"/>
              <dgm:constr type="r" for="ch" forName="ParentBackground4" refType="w" fact="0.6833"/>
              <dgm:constr type="t" for="ch" forName="ParentBackground4" refType="h" fact="0.1262"/>
              <dgm:constr type="w" for="ch" forName="ParentBackground4" refType="w" fact="0.089"/>
              <dgm:constr type="h" for="ch" forName="ParentBackground4" refType="h" fact="0.5319"/>
              <dgm:constr type="r" for="ch" forName="Child4" refType="w" fact="0.6833"/>
              <dgm:constr type="t" for="ch" forName="Child4" refType="h" fact="0.6876"/>
              <dgm:constr type="w" for="ch" forName="Child4" refType="w" fact="0.089"/>
              <dgm:constr type="h" for="ch" forName="Child4" refType="h" fact="0.3124"/>
              <dgm:constr type="r" for="ch" forName="Accent3" refType="w" fact="0.8048"/>
              <dgm:constr type="t" for="ch" forName="Accent3" refType="h" fact="-0.0109"/>
              <dgm:constr type="w" for="ch" forName="Accent3" refType="w" fact="0.1348"/>
              <dgm:constr type="h" for="ch" forName="Accent3" refType="h" fact="0.806"/>
              <dgm:constr type="r" for="ch" forName="ParentBackground3" refType="w" fact="0.7818"/>
              <dgm:constr type="t" for="ch" forName="ParentBackground3" refType="h" fact="0.1262"/>
              <dgm:constr type="w" for="ch" forName="ParentBackground3" refType="w" fact="0.089"/>
              <dgm:constr type="h" for="ch" forName="ParentBackground3" refType="h" fact="0.5319"/>
              <dgm:constr type="r" for="ch" forName="Child3" refType="w" fact="0.7818"/>
              <dgm:constr type="t" for="ch" forName="Child3" refType="h" fact="0.6876"/>
              <dgm:constr type="w" for="ch" forName="Child3" refType="w" fact="0.089"/>
              <dgm:constr type="h" for="ch" forName="Child3" refType="h" fact="0.3124"/>
              <dgm:constr type="r" for="ch" forName="Accent2" refType="w" fact="0.9033"/>
              <dgm:constr type="t" for="ch" forName="Accent2" refType="h" fact="-0.0109"/>
              <dgm:constr type="w" for="ch" forName="Accent2" refType="w" fact="0.1348"/>
              <dgm:constr type="h" for="ch" forName="Accent2" refType="h" fact="0.806"/>
              <dgm:constr type="r" for="ch" forName="ParentBackground2" refType="w" fact="0.8804"/>
              <dgm:constr type="t" for="ch" forName="ParentBackground2" refType="h" fact="0.1262"/>
              <dgm:constr type="w" for="ch" forName="ParentBackground2" refType="w" fact="0.089"/>
              <dgm:constr type="h" for="ch" forName="ParentBackground2" refType="h" fact="0.5319"/>
              <dgm:constr type="r" for="ch" forName="Child2" refType="w" fact="0.8804"/>
              <dgm:constr type="t" for="ch" forName="Child2" refType="h" fact="0.6876"/>
              <dgm:constr type="w" for="ch" forName="Child2" refType="w" fact="0.089"/>
              <dgm:constr type="h" for="ch" forName="Child2" refType="h" fact="0.3124"/>
              <dgm:constr type="r" for="ch" forName="Accent1" refType="w" fact="1.0018"/>
              <dgm:constr type="t" for="ch" forName="Accent1" refType="h" fact="-0.0109"/>
              <dgm:constr type="w" for="ch" forName="Accent1" refType="w" fact="0.1348"/>
              <dgm:constr type="h" for="ch" forName="Accent1" refType="h" fact="0.806"/>
              <dgm:constr type="r" for="ch" forName="ParentBackground1" refType="w" fact="0.9789"/>
              <dgm:constr type="t" for="ch" forName="ParentBackground1" refType="h" fact="0.1262"/>
              <dgm:constr type="w" for="ch" forName="ParentBackground1" refType="w" fact="0.089"/>
              <dgm:constr type="h" for="ch" forName="ParentBackground1" refType="h" fact="0.5319"/>
              <dgm:constr type="r" for="ch" forName="Child1" refType="w" fact="0.9789"/>
              <dgm:constr type="t" for="ch" forName="Child1" refType="h" fact="0.6876"/>
              <dgm:constr type="w" for="ch" forName="Child1" refType="w" fact="0.089"/>
              <dgm:constr type="h" for="ch" forName="Child1" refType="h" fact="0.3124"/>
            </dgm:constrLst>
          </dgm:if>
          <dgm:else name="Name27">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r" for="ch" forName="Parent11" refType="w" fact="0.0723"/>
              <dgm:constr type="t" for="ch" forName="Parent11" refType="h" fact="0.2022"/>
              <dgm:constr type="w" for="ch" forName="Parent11" refType="w" fact="0.0579"/>
              <dgm:constr type="h" for="ch" forName="Parent11" refType="h" fact="0.3799"/>
              <dgm:constr type="r" for="ch" forName="Parent10" refType="w" fact="0.162"/>
              <dgm:constr type="t" for="ch" forName="Parent10" refType="h" fact="0.2022"/>
              <dgm:constr type="w" for="ch" forName="Parent10" refType="w" fact="0.0579"/>
              <dgm:constr type="h" for="ch" forName="Parent10" refType="h" fact="0.3799"/>
              <dgm:constr type="r" for="ch" forName="Parent9" refType="w" fact="0.2517"/>
              <dgm:constr type="t" for="ch" forName="Parent9" refType="h" fact="0.2022"/>
              <dgm:constr type="w" for="ch" forName="Parent9" refType="w" fact="0.0579"/>
              <dgm:constr type="h" for="ch" forName="Parent9" refType="h" fact="0.3799"/>
              <dgm:constr type="r" for="ch" forName="Parent8" refType="w" fact="0.3414"/>
              <dgm:constr type="t" for="ch" forName="Parent8" refType="h" fact="0.2022"/>
              <dgm:constr type="w" for="ch" forName="Parent8" refType="w" fact="0.0579"/>
              <dgm:constr type="h" for="ch" forName="Parent8" refType="h" fact="0.3799"/>
              <dgm:constr type="r" for="ch" forName="Parent7" refType="w" fact="0.4311"/>
              <dgm:constr type="t" for="ch" forName="Parent7" refType="h" fact="0.2022"/>
              <dgm:constr type="w" for="ch" forName="Parent7" refType="w" fact="0.0579"/>
              <dgm:constr type="h" for="ch" forName="Parent7" refType="h" fact="0.3799"/>
              <dgm:constr type="r" for="ch" forName="Parent6" refType="w" fact="0.5208"/>
              <dgm:constr type="t" for="ch" forName="Parent6" refType="h" fact="0.2022"/>
              <dgm:constr type="w" for="ch" forName="Parent6" refType="w" fact="0.0579"/>
              <dgm:constr type="h" for="ch" forName="Parent6" refType="h" fact="0.3799"/>
              <dgm:constr type="r" for="ch" forName="Parent5" refType="w" fact="0.6105"/>
              <dgm:constr type="t" for="ch" forName="Parent5" refType="h" fact="0.2022"/>
              <dgm:constr type="w" for="ch" forName="Parent5" refType="w" fact="0.0579"/>
              <dgm:constr type="h" for="ch" forName="Parent5" refType="h" fact="0.3799"/>
              <dgm:constr type="r" for="ch" forName="Parent4" refType="w" fact="0.7001"/>
              <dgm:constr type="t" for="ch" forName="Parent4" refType="h" fact="0.2022"/>
              <dgm:constr type="w" for="ch" forName="Parent4" refType="w" fact="0.0579"/>
              <dgm:constr type="h" for="ch" forName="Parent4" refType="h" fact="0.3799"/>
              <dgm:constr type="r" for="ch" forName="Parent3" refType="w" fact="0.7898"/>
              <dgm:constr type="t" for="ch" forName="Parent3" refType="h" fact="0.2022"/>
              <dgm:constr type="w" for="ch" forName="Parent3" refType="w" fact="0.0579"/>
              <dgm:constr type="h" for="ch" forName="Parent3" refType="h" fact="0.3799"/>
              <dgm:constr type="r" for="ch" forName="Parent2" refType="w" fact="0.8795"/>
              <dgm:constr type="t" for="ch" forName="Parent2" refType="h" fact="0.2022"/>
              <dgm:constr type="w" for="ch" forName="Parent2" refType="w" fact="0.0579"/>
              <dgm:constr type="h" for="ch" forName="Parent2" refType="h" fact="0.3799"/>
              <dgm:constr type="r" for="ch" forName="Parent1" refType="w" fact="0.9692"/>
              <dgm:constr type="t" for="ch" forName="Parent1" refType="h" fact="0.2022"/>
              <dgm:constr type="w" for="ch" forName="Parent1" refType="w" fact="0.0579"/>
              <dgm:constr type="h" for="ch" forName="Parent1" refType="h" fact="0.3799"/>
              <dgm:constr type="r" for="ch" forName="Accent11" refType="w" fact="0.0868"/>
              <dgm:constr type="t" for="ch" forName="Accent11" refType="h" fact="0.1072"/>
              <dgm:constr type="w" for="ch" forName="Accent11" refType="w" fact="0.0868"/>
              <dgm:constr type="h" for="ch" forName="Accent11" refType="h" fact="0.5699"/>
              <dgm:constr type="r" for="ch" forName="ParentBackground11" refType="w" fact="0.0839"/>
              <dgm:constr type="t" for="ch" forName="ParentBackground11" refType="h" fact="0.1262"/>
              <dgm:constr type="w" for="ch" forName="ParentBackground11" refType="w" fact="0.081"/>
              <dgm:constr type="h" for="ch" forName="ParentBackground11" refType="h" fact="0.5319"/>
              <dgm:constr type="r" for="ch" forName="Child11" refType="w" fact="0.0839"/>
              <dgm:constr type="t" for="ch" forName="Child11" refType="h" fact="0.6876"/>
              <dgm:constr type="w" for="ch" forName="Child11" refType="w" fact="0.081"/>
              <dgm:constr type="h" for="ch" forName="Child11" refType="h" fact="0.3124"/>
              <dgm:constr type="r" for="ch" forName="Accent10" refType="w" fact="0.1945"/>
              <dgm:constr type="t" for="ch" forName="Accent10" refType="h" fact="-0.0109"/>
              <dgm:constr type="w" for="ch" forName="Accent10" refType="w" fact="0.1228"/>
              <dgm:constr type="h" for="ch" forName="Accent10" refType="h" fact="0.806"/>
              <dgm:constr type="r" for="ch" forName="ParentBackground10" refType="w" fact="0.1736"/>
              <dgm:constr type="t" for="ch" forName="ParentBackground10" refType="h" fact="0.1262"/>
              <dgm:constr type="w" for="ch" forName="ParentBackground10" refType="w" fact="0.081"/>
              <dgm:constr type="h" for="ch" forName="ParentBackground10" refType="h" fact="0.5319"/>
              <dgm:constr type="r" for="ch" forName="Child10" refType="w" fact="0.1736"/>
              <dgm:constr type="t" for="ch" forName="Child10" refType="h" fact="0.6876"/>
              <dgm:constr type="w" for="ch" forName="Child10" refType="w" fact="0.081"/>
              <dgm:constr type="h" for="ch" forName="Child10" refType="h" fact="0.3124"/>
              <dgm:constr type="r" for="ch" forName="Accent9" refType="w" fact="0.2842"/>
              <dgm:constr type="t" for="ch" forName="Accent9" refType="h" fact="-0.0109"/>
              <dgm:constr type="w" for="ch" forName="Accent9" refType="w" fact="0.1228"/>
              <dgm:constr type="h" for="ch" forName="Accent9" refType="h" fact="0.806"/>
              <dgm:constr type="r" for="ch" forName="ParentBackground9" refType="w" fact="0.2633"/>
              <dgm:constr type="t" for="ch" forName="ParentBackground9" refType="h" fact="0.1262"/>
              <dgm:constr type="w" for="ch" forName="ParentBackground9" refType="w" fact="0.081"/>
              <dgm:constr type="h" for="ch" forName="ParentBackground9" refType="h" fact="0.5319"/>
              <dgm:constr type="r" for="ch" forName="Child9" refType="w" fact="0.2633"/>
              <dgm:constr type="t" for="ch" forName="Child9" refType="h" fact="0.6876"/>
              <dgm:constr type="w" for="ch" forName="Child9" refType="w" fact="0.081"/>
              <dgm:constr type="h" for="ch" forName="Child9" refType="h" fact="0.3124"/>
              <dgm:constr type="r" for="ch" forName="Accent8" refType="w" fact="0.3739"/>
              <dgm:constr type="t" for="ch" forName="Accent8" refType="h" fact="-0.0109"/>
              <dgm:constr type="w" for="ch" forName="Accent8" refType="w" fact="0.1228"/>
              <dgm:constr type="h" for="ch" forName="Accent8" refType="h" fact="0.806"/>
              <dgm:constr type="r" for="ch" forName="ParentBackground8" refType="w" fact="0.353"/>
              <dgm:constr type="t" for="ch" forName="ParentBackground8" refType="h" fact="0.1262"/>
              <dgm:constr type="w" for="ch" forName="ParentBackground8" refType="w" fact="0.081"/>
              <dgm:constr type="h" for="ch" forName="ParentBackground8" refType="h" fact="0.5319"/>
              <dgm:constr type="r" for="ch" forName="Child8" refType="w" fact="0.353"/>
              <dgm:constr type="t" for="ch" forName="Child8" refType="h" fact="0.6876"/>
              <dgm:constr type="w" for="ch" forName="Child8" refType="w" fact="0.081"/>
              <dgm:constr type="h" for="ch" forName="Child8" refType="h" fact="0.3124"/>
              <dgm:constr type="r" for="ch" forName="Accent7" refType="w" fact="0.4636"/>
              <dgm:constr type="t" for="ch" forName="Accent7" refType="h" fact="-0.0109"/>
              <dgm:constr type="w" for="ch" forName="Accent7" refType="w" fact="0.1228"/>
              <dgm:constr type="h" for="ch" forName="Accent7" refType="h" fact="0.806"/>
              <dgm:constr type="r" for="ch" forName="ParentBackground7" refType="w" fact="0.4427"/>
              <dgm:constr type="t" for="ch" forName="ParentBackground7" refType="h" fact="0.1262"/>
              <dgm:constr type="w" for="ch" forName="ParentBackground7" refType="w" fact="0.081"/>
              <dgm:constr type="h" for="ch" forName="ParentBackground7" refType="h" fact="0.5319"/>
              <dgm:constr type="r" for="ch" forName="Child7" refType="w" fact="0.4427"/>
              <dgm:constr type="t" for="ch" forName="Child7" refType="h" fact="0.6876"/>
              <dgm:constr type="w" for="ch" forName="Child7" refType="w" fact="0.081"/>
              <dgm:constr type="h" for="ch" forName="Child7" refType="h" fact="0.3124"/>
              <dgm:constr type="r" for="ch" forName="Accent6" refType="w" fact="0.5533"/>
              <dgm:constr type="t" for="ch" forName="Accent6" refType="h" fact="-0.0109"/>
              <dgm:constr type="w" for="ch" forName="Accent6" refType="w" fact="0.1228"/>
              <dgm:constr type="h" for="ch" forName="Accent6" refType="h" fact="0.806"/>
              <dgm:constr type="r" for="ch" forName="ParentBackground6" refType="w" fact="0.5323"/>
              <dgm:constr type="t" for="ch" forName="ParentBackground6" refType="h" fact="0.1262"/>
              <dgm:constr type="w" for="ch" forName="ParentBackground6" refType="w" fact="0.081"/>
              <dgm:constr type="h" for="ch" forName="ParentBackground6" refType="h" fact="0.5319"/>
              <dgm:constr type="r" for="ch" forName="Child6" refType="w" fact="0.5323"/>
              <dgm:constr type="t" for="ch" forName="Child6" refType="h" fact="0.6876"/>
              <dgm:constr type="w" for="ch" forName="Child6" refType="w" fact="0.081"/>
              <dgm:constr type="h" for="ch" forName="Child6" refType="h" fact="0.3124"/>
              <dgm:constr type="r" for="ch" forName="Accent5" refType="w" fact="0.6429"/>
              <dgm:constr type="t" for="ch" forName="Accent5" refType="h" fact="-0.0109"/>
              <dgm:constr type="w" for="ch" forName="Accent5" refType="w" fact="0.1228"/>
              <dgm:constr type="h" for="ch" forName="Accent5" refType="h" fact="0.806"/>
              <dgm:constr type="r" for="ch" forName="ParentBackground5" refType="w" fact="0.622"/>
              <dgm:constr type="t" for="ch" forName="ParentBackground5" refType="h" fact="0.1262"/>
              <dgm:constr type="w" for="ch" forName="ParentBackground5" refType="w" fact="0.081"/>
              <dgm:constr type="h" for="ch" forName="ParentBackground5" refType="h" fact="0.5319"/>
              <dgm:constr type="r" for="ch" forName="Child5" refType="w" fact="0.622"/>
              <dgm:constr type="t" for="ch" forName="Child5" refType="h" fact="0.6876"/>
              <dgm:constr type="w" for="ch" forName="Child5" refType="w" fact="0.081"/>
              <dgm:constr type="h" for="ch" forName="Child5" refType="h" fact="0.3124"/>
              <dgm:constr type="r" for="ch" forName="Accent4" refType="w" fact="0.7326"/>
              <dgm:constr type="t" for="ch" forName="Accent4" refType="h" fact="-0.0109"/>
              <dgm:constr type="w" for="ch" forName="Accent4" refType="w" fact="0.1228"/>
              <dgm:constr type="h" for="ch" forName="Accent4" refType="h" fact="0.806"/>
              <dgm:constr type="r" for="ch" forName="ParentBackground4" refType="w" fact="0.7117"/>
              <dgm:constr type="t" for="ch" forName="ParentBackground4" refType="h" fact="0.1262"/>
              <dgm:constr type="w" for="ch" forName="ParentBackground4" refType="w" fact="0.081"/>
              <dgm:constr type="h" for="ch" forName="ParentBackground4" refType="h" fact="0.5319"/>
              <dgm:constr type="r" for="ch" forName="Child4" refType="w" fact="0.7117"/>
              <dgm:constr type="t" for="ch" forName="Child4" refType="h" fact="0.6876"/>
              <dgm:constr type="w" for="ch" forName="Child4" refType="w" fact="0.081"/>
              <dgm:constr type="h" for="ch" forName="Child4" refType="h" fact="0.3124"/>
              <dgm:constr type="r" for="ch" forName="Accent3" refType="w" fact="0.8223"/>
              <dgm:constr type="t" for="ch" forName="Accent3" refType="h" fact="-0.0109"/>
              <dgm:constr type="w" for="ch" forName="Accent3" refType="w" fact="0.1228"/>
              <dgm:constr type="h" for="ch" forName="Accent3" refType="h" fact="0.806"/>
              <dgm:constr type="r" for="ch" forName="ParentBackground3" refType="w" fact="0.8014"/>
              <dgm:constr type="t" for="ch" forName="ParentBackground3" refType="h" fact="0.1262"/>
              <dgm:constr type="w" for="ch" forName="ParentBackground3" refType="w" fact="0.081"/>
              <dgm:constr type="h" for="ch" forName="ParentBackground3" refType="h" fact="0.5319"/>
              <dgm:constr type="r" for="ch" forName="Child3" refType="w" fact="0.8014"/>
              <dgm:constr type="t" for="ch" forName="Child3" refType="h" fact="0.6876"/>
              <dgm:constr type="w" for="ch" forName="Child3" refType="w" fact="0.081"/>
              <dgm:constr type="h" for="ch" forName="Child3" refType="h" fact="0.3124"/>
              <dgm:constr type="r" for="ch" forName="Accent2" refType="w" fact="0.912"/>
              <dgm:constr type="t" for="ch" forName="Accent2" refType="h" fact="-0.0109"/>
              <dgm:constr type="w" for="ch" forName="Accent2" refType="w" fact="0.1228"/>
              <dgm:constr type="h" for="ch" forName="Accent2" refType="h" fact="0.806"/>
              <dgm:constr type="r" for="ch" forName="ParentBackground2" refType="w" fact="0.8911"/>
              <dgm:constr type="t" for="ch" forName="ParentBackground2" refType="h" fact="0.1262"/>
              <dgm:constr type="w" for="ch" forName="ParentBackground2" refType="w" fact="0.081"/>
              <dgm:constr type="h" for="ch" forName="ParentBackground2" refType="h" fact="0.5319"/>
              <dgm:constr type="r" for="ch" forName="Child2" refType="w" fact="0.8911"/>
              <dgm:constr type="t" for="ch" forName="Child2" refType="h" fact="0.6876"/>
              <dgm:constr type="w" for="ch" forName="Child2" refType="w" fact="0.081"/>
              <dgm:constr type="h" for="ch" forName="Child2" refType="h" fact="0.3124"/>
              <dgm:constr type="r" for="ch" forName="Accent1" refType="w" fact="1.0017"/>
              <dgm:constr type="t" for="ch" forName="Accent1" refType="h" fact="-0.0109"/>
              <dgm:constr type="w" for="ch" forName="Accent1" refType="w" fact="0.1228"/>
              <dgm:constr type="h" for="ch" forName="Accent1" refType="h" fact="0.806"/>
              <dgm:constr type="r" for="ch" forName="ParentBackground1" refType="w" fact="0.9808"/>
              <dgm:constr type="t" for="ch" forName="ParentBackground1" refType="h" fact="0.1262"/>
              <dgm:constr type="w" for="ch" forName="ParentBackground1" refType="w" fact="0.081"/>
              <dgm:constr type="h" for="ch" forName="ParentBackground1" refType="h" fact="0.5319"/>
              <dgm:constr type="r" for="ch" forName="Child1" refType="w" fact="0.9808"/>
              <dgm:constr type="t" for="ch" forName="Child1" refType="h" fact="0.6876"/>
              <dgm:constr type="w" for="ch" forName="Child1" refType="w" fact="0.081"/>
              <dgm:constr type="h" for="ch" forName="Child1" refType="h" fact="0.3124"/>
            </dgm:constrLst>
          </dgm:else>
        </dgm:choose>
      </dgm:else>
    </dgm:choose>
    <dgm:forEach name="wrapper" axis="self" ptType="parTrans">
      <dgm:forEach name="accentRepeat" axis="self">
        <dgm:layoutNode name="Accent" styleLbl="node1">
          <dgm:alg type="sp"/>
          <dgm:choose name="Name28">
            <dgm:if name="Name29" axis="followSib" ptType="node" func="cnt" op="equ" val="0">
              <dgm:shape xmlns:r="http://schemas.openxmlformats.org/officeDocument/2006/relationships" type="ellipse" r:blip="">
                <dgm:adjLst/>
              </dgm:shape>
            </dgm:if>
            <dgm:else name="Name30">
              <dgm:choose name="Name31">
                <dgm:if name="Name32" axis="precedSib" ptType="node" func="cnt" op="equ" val="10">
                  <dgm:shape xmlns:r="http://schemas.openxmlformats.org/officeDocument/2006/relationships" type="ellipse" r:blip="">
                    <dgm:adjLst/>
                  </dgm:shape>
                </dgm:if>
                <dgm:else name="Name33">
                  <dgm:choose name="Name34">
                    <dgm:if name="Name35" func="var" arg="dir" op="equ" val="norm">
                      <dgm:shape xmlns:r="http://schemas.openxmlformats.org/officeDocument/2006/relationships" rot="45" type="teardrop" r:blip="">
                        <dgm:adjLst>
                          <dgm:adj idx="1" val="1"/>
                        </dgm:adjLst>
                      </dgm:shape>
                    </dgm:if>
                    <dgm:else name="Name36">
                      <dgm:shape xmlns:r="http://schemas.openxmlformats.org/officeDocument/2006/relationships" rot="225" type="teardrop" r:blip="">
                        <dgm:adjLst>
                          <dgm:adj idx="1" val="1"/>
                        </dgm:adjLst>
                      </dgm:shape>
                    </dgm:else>
                  </dgm:choose>
                </dgm:else>
              </dgm:choose>
            </dgm:else>
          </dgm:choose>
          <dgm:presOf/>
        </dgm:layoutNode>
      </dgm:forEach>
      <dgm:forEach name="parentBackgroundRepeat" axis="self">
        <dgm:layoutNode name="ParentBackground" styleLbl="fgAcc1">
          <dgm:alg type="sp"/>
          <dgm:shape xmlns:r="http://schemas.openxmlformats.org/officeDocument/2006/relationships" type="ellipse" r:blip="">
            <dgm:adjLst/>
          </dgm:shape>
          <dgm:presOf axis="self" ptType="node"/>
        </dgm:layoutNode>
      </dgm:forEach>
    </dgm:forEach>
    <dgm:forEach name="Name37" axis="ch" ptType="node" st="11" cnt="1">
      <dgm:layoutNode name="Accent11">
        <dgm:alg type="sp"/>
        <dgm:shape xmlns:r="http://schemas.openxmlformats.org/officeDocument/2006/relationships" r:blip="">
          <dgm:adjLst/>
        </dgm:shape>
        <dgm:presOf/>
        <dgm:constrLst/>
        <dgm:forEach name="Name38" ref="accentRepeat"/>
      </dgm:layoutNode>
      <dgm:layoutNode name="ParentBackground11">
        <dgm:alg type="sp"/>
        <dgm:shape xmlns:r="http://schemas.openxmlformats.org/officeDocument/2006/relationships" r:blip="">
          <dgm:adjLst/>
        </dgm:shape>
        <dgm:presOf/>
        <dgm:forEach name="Name39" ref="parentBackgroundRepeat"/>
      </dgm:layoutNode>
      <dgm:choose name="Name40">
        <dgm:if name="Name41" axis="ch" ptType="node" func="cnt" op="gte" val="1">
          <dgm:layoutNode name="Child1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2"/>
      </dgm:choose>
      <dgm:layoutNode name="Parent1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3" axis="ch" ptType="node" st="10" cnt="1">
      <dgm:layoutNode name="Accent10">
        <dgm:alg type="sp"/>
        <dgm:shape xmlns:r="http://schemas.openxmlformats.org/officeDocument/2006/relationships" r:blip="">
          <dgm:adjLst/>
        </dgm:shape>
        <dgm:presOf/>
        <dgm:constrLst/>
        <dgm:forEach name="Name44" ref="accentRepeat"/>
      </dgm:layoutNode>
      <dgm:layoutNode name="ParentBackground10">
        <dgm:alg type="sp"/>
        <dgm:shape xmlns:r="http://schemas.openxmlformats.org/officeDocument/2006/relationships" r:blip="">
          <dgm:adjLst/>
        </dgm:shape>
        <dgm:presOf/>
        <dgm:forEach name="Name45" ref="parentBackgroundRepeat"/>
      </dgm:layoutNode>
      <dgm:choose name="Name46">
        <dgm:if name="Name47" axis="ch" ptType="node" func="cnt" op="gte" val="1">
          <dgm:layoutNode name="Child10"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8"/>
      </dgm:choose>
      <dgm:layoutNode name="Parent10"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9" axis="ch" ptType="node" st="9" cnt="1">
      <dgm:layoutNode name="Accent9">
        <dgm:alg type="sp"/>
        <dgm:shape xmlns:r="http://schemas.openxmlformats.org/officeDocument/2006/relationships" r:blip="">
          <dgm:adjLst/>
        </dgm:shape>
        <dgm:presOf/>
        <dgm:constrLst/>
        <dgm:forEach name="Name50" ref="accentRepeat"/>
      </dgm:layoutNode>
      <dgm:layoutNode name="ParentBackground9">
        <dgm:alg type="sp"/>
        <dgm:shape xmlns:r="http://schemas.openxmlformats.org/officeDocument/2006/relationships" r:blip="">
          <dgm:adjLst/>
        </dgm:shape>
        <dgm:presOf/>
        <dgm:forEach name="Name51" ref="parentBackgroundRepeat"/>
      </dgm:layoutNode>
      <dgm:choose name="Name52">
        <dgm:if name="Name53" axis="ch" ptType="node" func="cnt" op="gte" val="1">
          <dgm:layoutNode name="Child9"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4"/>
      </dgm:choose>
      <dgm:layoutNode name="Parent9"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55" axis="ch" ptType="node" st="8" cnt="1">
      <dgm:layoutNode name="Accent8">
        <dgm:alg type="sp"/>
        <dgm:shape xmlns:r="http://schemas.openxmlformats.org/officeDocument/2006/relationships" r:blip="">
          <dgm:adjLst/>
        </dgm:shape>
        <dgm:presOf/>
        <dgm:constrLst/>
        <dgm:forEach name="Name56" ref="accentRepeat"/>
      </dgm:layoutNode>
      <dgm:layoutNode name="ParentBackground8">
        <dgm:alg type="sp"/>
        <dgm:shape xmlns:r="http://schemas.openxmlformats.org/officeDocument/2006/relationships" r:blip="">
          <dgm:adjLst/>
        </dgm:shape>
        <dgm:presOf/>
        <dgm:forEach name="Name57" ref="parentBackgroundRepeat"/>
      </dgm:layoutNode>
      <dgm:choose name="Name58">
        <dgm:if name="Name59" axis="ch" ptType="node" func="cnt" op="gte" val="1">
          <dgm:layoutNode name="Child8"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0"/>
      </dgm:choose>
      <dgm:layoutNode name="Parent8"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1" axis="ch" ptType="node" st="7" cnt="1">
      <dgm:layoutNode name="Accent7">
        <dgm:alg type="sp"/>
        <dgm:shape xmlns:r="http://schemas.openxmlformats.org/officeDocument/2006/relationships" r:blip="">
          <dgm:adjLst/>
        </dgm:shape>
        <dgm:presOf/>
        <dgm:constrLst/>
        <dgm:forEach name="Name62" ref="accentRepeat"/>
      </dgm:layoutNode>
      <dgm:layoutNode name="ParentBackground7">
        <dgm:alg type="sp"/>
        <dgm:shape xmlns:r="http://schemas.openxmlformats.org/officeDocument/2006/relationships" r:blip="">
          <dgm:adjLst/>
        </dgm:shape>
        <dgm:presOf/>
        <dgm:forEach name="Name63" ref="parentBackgroundRepeat"/>
      </dgm:layoutNode>
      <dgm:choose name="Name64">
        <dgm:if name="Name65" axis="ch" ptType="node" func="cnt" op="gte" val="1">
          <dgm:layoutNode name="Child7"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6"/>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7" axis="ch" ptType="node" st="6" cnt="1">
      <dgm:layoutNode name="Accent6">
        <dgm:alg type="sp"/>
        <dgm:shape xmlns:r="http://schemas.openxmlformats.org/officeDocument/2006/relationships" r:blip="">
          <dgm:adjLst/>
        </dgm:shape>
        <dgm:presOf/>
        <dgm:constrLst/>
        <dgm:forEach name="Name68" ref="accentRepeat"/>
      </dgm:layoutNode>
      <dgm:layoutNode name="ParentBackground6">
        <dgm:alg type="sp"/>
        <dgm:shape xmlns:r="http://schemas.openxmlformats.org/officeDocument/2006/relationships" r:blip="">
          <dgm:adjLst/>
        </dgm:shape>
        <dgm:presOf/>
        <dgm:forEach name="Name69" ref="parentBackgroundRepeat"/>
      </dgm:layoutNode>
      <dgm:choose name="Name70">
        <dgm:if name="Name71" axis="ch" ptType="node" func="cnt" op="gte" val="1">
          <dgm:layoutNode name="Child6"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3" axis="ch" ptType="node" st="5" cnt="1">
      <dgm:layoutNode name="Accent5">
        <dgm:alg type="sp"/>
        <dgm:shape xmlns:r="http://schemas.openxmlformats.org/officeDocument/2006/relationships" r:blip="">
          <dgm:adjLst/>
        </dgm:shape>
        <dgm:presOf/>
        <dgm:constrLst/>
        <dgm:forEach name="Name74" ref="accentRepeat"/>
      </dgm:layoutNode>
      <dgm:layoutNode name="ParentBackground5">
        <dgm:alg type="sp"/>
        <dgm:shape xmlns:r="http://schemas.openxmlformats.org/officeDocument/2006/relationships" r:blip="">
          <dgm:adjLst/>
        </dgm:shape>
        <dgm:presOf/>
        <dgm:forEach name="Name75" ref="parentBackgroundRepeat"/>
      </dgm:layoutNode>
      <dgm:choose name="Name76">
        <dgm:if name="Name77" axis="ch" ptType="node" func="cnt" op="gte" val="1">
          <dgm:layoutNode name="Child5"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8"/>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9" axis="ch" ptType="node" st="4" cnt="1">
      <dgm:layoutNode name="Accent4">
        <dgm:alg type="sp"/>
        <dgm:shape xmlns:r="http://schemas.openxmlformats.org/officeDocument/2006/relationships" r:blip="">
          <dgm:adjLst/>
        </dgm:shape>
        <dgm:presOf/>
        <dgm:constrLst/>
        <dgm:forEach name="Name80" ref="accentRepeat"/>
      </dgm:layoutNode>
      <dgm:layoutNode name="ParentBackground4">
        <dgm:alg type="sp"/>
        <dgm:shape xmlns:r="http://schemas.openxmlformats.org/officeDocument/2006/relationships" r:blip="">
          <dgm:adjLst/>
        </dgm:shape>
        <dgm:presOf/>
        <dgm:forEach name="Name81" ref="parentBackgroundRepeat"/>
      </dgm:layoutNode>
      <dgm:choose name="Name82">
        <dgm:if name="Name83" axis="ch" ptType="node" func="cnt" op="gte" val="1">
          <dgm:layoutNode name="Child4"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layoutNode name="ParentBackground3">
        <dgm:alg type="sp"/>
        <dgm:shape xmlns:r="http://schemas.openxmlformats.org/officeDocument/2006/relationships" r:blip="">
          <dgm:adjLst/>
        </dgm:shape>
        <dgm:presOf/>
        <dgm:forEach name="Name87" ref="parentBackgroundRepeat"/>
      </dgm:layoutNode>
      <dgm:choose name="Name88">
        <dgm:if name="Name89" axis="ch" ptType="node" func="cnt" op="gte" val="1">
          <dgm:layoutNode name="Child3"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1" axis="ch" ptType="node" st="2" cnt="1">
      <dgm:layoutNode name="Accent2">
        <dgm:alg type="sp"/>
        <dgm:shape xmlns:r="http://schemas.openxmlformats.org/officeDocument/2006/relationships" r:blip="">
          <dgm:adjLst/>
        </dgm:shape>
        <dgm:presOf/>
        <dgm:constrLst/>
        <dgm:forEach name="Name92" ref="accentRepeat"/>
      </dgm:layoutNode>
      <dgm:layoutNode name="ParentBackground2" styleLbl="fgAcc1">
        <dgm:alg type="sp"/>
        <dgm:shape xmlns:r="http://schemas.openxmlformats.org/officeDocument/2006/relationships" r:blip="">
          <dgm:adjLst/>
        </dgm:shape>
        <dgm:presOf/>
        <dgm:forEach name="Name93" ref="parentBackgroundRepeat"/>
      </dgm:layoutNode>
      <dgm:choose name="Name94">
        <dgm:if name="Name95" axis="ch" ptType="node" func="cnt" op="gte" val="1">
          <dgm:layoutNode name="Child2"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6"/>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7" axis="ch" ptType="node" cnt="1">
      <dgm:layoutNode name="Accent1">
        <dgm:alg type="sp"/>
        <dgm:shape xmlns:r="http://schemas.openxmlformats.org/officeDocument/2006/relationships" r:blip="">
          <dgm:adjLst/>
        </dgm:shape>
        <dgm:presOf/>
        <dgm:constrLst/>
        <dgm:forEach name="Name98" ref="accentRepeat"/>
      </dgm:layoutNode>
      <dgm:layoutNode name="ParentBackground1">
        <dgm:alg type="sp"/>
        <dgm:shape xmlns:r="http://schemas.openxmlformats.org/officeDocument/2006/relationships" r:blip="">
          <dgm:adjLst/>
        </dgm:shape>
        <dgm:presOf/>
        <dgm:forEach name="Name99" ref="parentBackgroundRepeat"/>
      </dgm:layoutNode>
      <dgm:choose name="Name100">
        <dgm:if name="Name101" axis="ch" ptType="node" func="cnt" op="gte" val="1">
          <dgm:layoutNode name="Child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02"/>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F2D0B787E04149A7BC8E6FBB171863CF"/>
        <w:category>
          <w:name w:val="General"/>
          <w:gallery w:val="placeholder"/>
        </w:category>
        <w:types>
          <w:type w:val="bbPlcHdr"/>
        </w:types>
        <w:behaviors>
          <w:behavior w:val="content"/>
        </w:behaviors>
        <w:guid w:val="{2EB90A20-2510-487F-B5B3-62ED9D66BD7E}"/>
      </w:docPartPr>
      <w:docPartBody>
        <w:p w:rsidR="006E3D73" w:rsidRDefault="001C5926">
          <w:pPr>
            <w:pStyle w:val="F2D0B787E04149A7BC8E6FBB171863CF"/>
          </w:pPr>
          <w:r w:rsidRPr="00A804A8">
            <w:t>Document Title</w:t>
          </w:r>
        </w:p>
      </w:docPartBody>
    </w:docPart>
    <w:docPart>
      <w:docPartPr>
        <w:name w:val="AA9A283646F245BC9EE98C2B94E3A1A6"/>
        <w:category>
          <w:name w:val="General"/>
          <w:gallery w:val="placeholder"/>
        </w:category>
        <w:types>
          <w:type w:val="bbPlcHdr"/>
        </w:types>
        <w:behaviors>
          <w:behavior w:val="content"/>
        </w:behaviors>
        <w:guid w:val="{A95A7E1F-98B8-42A4-BC30-1C32C69A72F2}"/>
      </w:docPartPr>
      <w:docPartBody>
        <w:p w:rsidR="006E3D73" w:rsidRDefault="001C5926">
          <w:pPr>
            <w:pStyle w:val="AA9A283646F245BC9EE98C2B94E3A1A6"/>
          </w:pPr>
          <w:r>
            <w:t>Document Type</w:t>
          </w:r>
        </w:p>
      </w:docPartBody>
    </w:docPart>
    <w:docPart>
      <w:docPartPr>
        <w:name w:val="2A9AC120125A4AB69AA8E0837889F9A6"/>
        <w:category>
          <w:name w:val="General"/>
          <w:gallery w:val="placeholder"/>
        </w:category>
        <w:types>
          <w:type w:val="bbPlcHdr"/>
        </w:types>
        <w:behaviors>
          <w:behavior w:val="content"/>
        </w:behaviors>
        <w:guid w:val="{3E60DEA0-B850-486C-88F8-AFE61068672E}"/>
      </w:docPartPr>
      <w:docPartBody>
        <w:p w:rsidR="006E3D73" w:rsidRDefault="001C5926">
          <w:pPr>
            <w:pStyle w:val="2A9AC120125A4AB69AA8E0837889F9A6"/>
          </w:pPr>
          <w:r>
            <w:t>Month Year</w:t>
          </w:r>
        </w:p>
      </w:docPartBody>
    </w:docPart>
    <w:docPart>
      <w:docPartPr>
        <w:name w:val="00B91A06CEB74FD1B6B0B1FB9BA66FD8"/>
        <w:category>
          <w:name w:val="General"/>
          <w:gallery w:val="placeholder"/>
        </w:category>
        <w:types>
          <w:type w:val="bbPlcHdr"/>
        </w:types>
        <w:behaviors>
          <w:behavior w:val="content"/>
        </w:behaviors>
        <w:guid w:val="{312C0114-CF86-47C0-940F-BD94486EDA9A}"/>
      </w:docPartPr>
      <w:docPartBody>
        <w:p w:rsidR="006E3D73" w:rsidRDefault="001C5926">
          <w:pPr>
            <w:pStyle w:val="00B91A06CEB74FD1B6B0B1FB9BA66FD8"/>
          </w:pPr>
          <w:r w:rsidRPr="008F7FD4">
            <w:rPr>
              <w:color w:val="156082" w:themeColor="accent1"/>
              <w:sz w:val="18"/>
              <w:szCs w:val="18"/>
            </w:rPr>
            <w:t>The City of Sydney acknowledges the Gadigal of the Eora Nation as the Traditional Custodians of our local area</w:t>
          </w:r>
          <w:r w:rsidRPr="008F7FD4">
            <w:rPr>
              <w:rStyle w:val="PlaceholderText"/>
              <w:sz w:val="18"/>
              <w:szCs w:val="18"/>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Swiss721BT-Bold">
    <w:altName w:val="Calibri"/>
    <w:panose1 w:val="00000000000000000000"/>
    <w:charset w:val="00"/>
    <w:family w:val="swiss"/>
    <w:notTrueType/>
    <w:pitch w:val="default"/>
    <w:sig w:usb0="00000003" w:usb1="00000000" w:usb2="00000000" w:usb3="00000000" w:csb0="00000001" w:csb1="00000000"/>
  </w:font>
  <w:font w:name="ArialMTPro-Regular">
    <w:altName w:val="Arial"/>
    <w:panose1 w:val="00000000000000000000"/>
    <w:charset w:val="00"/>
    <w:family w:val="auto"/>
    <w:notTrueType/>
    <w:pitch w:val="default"/>
    <w:sig w:usb0="00000003" w:usb1="00000000" w:usb2="00000000" w:usb3="00000000" w:csb0="00000001" w:csb1="00000000"/>
  </w:font>
  <w:font w:name="ArialMTPro-Bold">
    <w:altName w:val="Arial"/>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 w:name="MS Gothic">
    <w:altName w:val="ＭＳ ゴシック"/>
    <w:panose1 w:val="020B0609070205080204"/>
    <w:charset w:val="80"/>
    <w:family w:val="modern"/>
    <w:pitch w:val="fixed"/>
    <w:sig w:usb0="E00002FF" w:usb1="6AC7FDFB" w:usb2="08000012" w:usb3="00000000" w:csb0="0002009F" w:csb1="00000000"/>
  </w:font>
  <w:font w:name="Leelawadee UI">
    <w:panose1 w:val="020B0502040204020203"/>
    <w:charset w:val="00"/>
    <w:family w:val="swiss"/>
    <w:pitch w:val="variable"/>
    <w:sig w:usb0="A3000003" w:usb1="00000000" w:usb2="00010000" w:usb3="00000000" w:csb0="00010101" w:csb1="00000000"/>
  </w:font>
  <w:font w:name="Helvetica">
    <w:panose1 w:val="020B0604020202020204"/>
    <w:charset w:val="00"/>
    <w:family w:val="swiss"/>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0762"/>
    <w:rsid w:val="00010E31"/>
    <w:rsid w:val="00071CCE"/>
    <w:rsid w:val="000E6B8D"/>
    <w:rsid w:val="000E787C"/>
    <w:rsid w:val="00110343"/>
    <w:rsid w:val="00136412"/>
    <w:rsid w:val="0017397D"/>
    <w:rsid w:val="001C5926"/>
    <w:rsid w:val="001D19B4"/>
    <w:rsid w:val="001D72B8"/>
    <w:rsid w:val="0020788E"/>
    <w:rsid w:val="00253C05"/>
    <w:rsid w:val="002F3F49"/>
    <w:rsid w:val="00320A0D"/>
    <w:rsid w:val="0038292F"/>
    <w:rsid w:val="003B1952"/>
    <w:rsid w:val="003C7916"/>
    <w:rsid w:val="003D0380"/>
    <w:rsid w:val="003E6FD2"/>
    <w:rsid w:val="003F0994"/>
    <w:rsid w:val="004221F3"/>
    <w:rsid w:val="00442259"/>
    <w:rsid w:val="004648E2"/>
    <w:rsid w:val="00465DE6"/>
    <w:rsid w:val="004C4781"/>
    <w:rsid w:val="005049AF"/>
    <w:rsid w:val="005549E5"/>
    <w:rsid w:val="00554CC2"/>
    <w:rsid w:val="00571790"/>
    <w:rsid w:val="0059335D"/>
    <w:rsid w:val="00602DF8"/>
    <w:rsid w:val="006057DA"/>
    <w:rsid w:val="00612914"/>
    <w:rsid w:val="00621438"/>
    <w:rsid w:val="006E3D73"/>
    <w:rsid w:val="00754084"/>
    <w:rsid w:val="00764E32"/>
    <w:rsid w:val="00770554"/>
    <w:rsid w:val="007867A5"/>
    <w:rsid w:val="00802666"/>
    <w:rsid w:val="0086381F"/>
    <w:rsid w:val="009018EB"/>
    <w:rsid w:val="00903614"/>
    <w:rsid w:val="00913CC7"/>
    <w:rsid w:val="00961ED7"/>
    <w:rsid w:val="00967E45"/>
    <w:rsid w:val="009C7E0C"/>
    <w:rsid w:val="009E5645"/>
    <w:rsid w:val="009F0D5F"/>
    <w:rsid w:val="00A506EE"/>
    <w:rsid w:val="00AA7468"/>
    <w:rsid w:val="00AB7BD2"/>
    <w:rsid w:val="00AE4977"/>
    <w:rsid w:val="00AF47C0"/>
    <w:rsid w:val="00AF77C2"/>
    <w:rsid w:val="00B0035D"/>
    <w:rsid w:val="00B63D61"/>
    <w:rsid w:val="00B81DA4"/>
    <w:rsid w:val="00B868F1"/>
    <w:rsid w:val="00BA5E84"/>
    <w:rsid w:val="00BC17F1"/>
    <w:rsid w:val="00C07EEC"/>
    <w:rsid w:val="00C1500A"/>
    <w:rsid w:val="00C340D3"/>
    <w:rsid w:val="00CA7180"/>
    <w:rsid w:val="00CD6A16"/>
    <w:rsid w:val="00D735C9"/>
    <w:rsid w:val="00DA6B7C"/>
    <w:rsid w:val="00E573A9"/>
    <w:rsid w:val="00E57B95"/>
    <w:rsid w:val="00EA0549"/>
    <w:rsid w:val="00F00762"/>
    <w:rsid w:val="00F431B6"/>
    <w:rsid w:val="00F44801"/>
    <w:rsid w:val="00F50B81"/>
    <w:rsid w:val="00F63316"/>
    <w:rsid w:val="00F6551A"/>
    <w:rsid w:val="00FC4DA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2D0B787E04149A7BC8E6FBB171863CF">
    <w:name w:val="F2D0B787E04149A7BC8E6FBB171863CF"/>
  </w:style>
  <w:style w:type="paragraph" w:customStyle="1" w:styleId="AA9A283646F245BC9EE98C2B94E3A1A6">
    <w:name w:val="AA9A283646F245BC9EE98C2B94E3A1A6"/>
  </w:style>
  <w:style w:type="paragraph" w:customStyle="1" w:styleId="2A9AC120125A4AB69AA8E0837889F9A6">
    <w:name w:val="2A9AC120125A4AB69AA8E0837889F9A6"/>
  </w:style>
  <w:style w:type="character" w:styleId="PlaceholderText">
    <w:name w:val="Placeholder Text"/>
    <w:basedOn w:val="DefaultParagraphFont"/>
    <w:uiPriority w:val="99"/>
    <w:semiHidden/>
    <w:rPr>
      <w:color w:val="808080"/>
    </w:rPr>
  </w:style>
  <w:style w:type="paragraph" w:customStyle="1" w:styleId="00B91A06CEB74FD1B6B0B1FB9BA66FD8">
    <w:name w:val="00B91A06CEB74FD1B6B0B1FB9BA66FD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CoS_Accessible">
      <a:dk1>
        <a:sysClr val="windowText" lastClr="000000"/>
      </a:dk1>
      <a:lt1>
        <a:sysClr val="window" lastClr="FFFFFF"/>
      </a:lt1>
      <a:dk2>
        <a:srgbClr val="F05F00"/>
      </a:dk2>
      <a:lt2>
        <a:srgbClr val="FF0303"/>
      </a:lt2>
      <a:accent1>
        <a:srgbClr val="188838"/>
      </a:accent1>
      <a:accent2>
        <a:srgbClr val="2455A1"/>
      </a:accent2>
      <a:accent3>
        <a:srgbClr val="152128"/>
      </a:accent3>
      <a:accent4>
        <a:srgbClr val="DA1E5B"/>
      </a:accent4>
      <a:accent5>
        <a:srgbClr val="6009A0"/>
      </a:accent5>
      <a:accent6>
        <a:srgbClr val="FADD21"/>
      </a:accent6>
      <a:hlink>
        <a:srgbClr val="152128"/>
      </a:hlink>
      <a:folHlink>
        <a:srgbClr val="152128"/>
      </a:folHlink>
    </a:clrScheme>
    <a:fontScheme name="CoS Report">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110662-92F8-4B60-9AF9-10DDCF5874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CoS A4 Report Single Column.dotx</Template>
  <TotalTime>0</TotalTime>
  <Pages>18</Pages>
  <Words>3246</Words>
  <Characters>16556</Characters>
  <Application>Microsoft Office Word</Application>
  <DocSecurity>0</DocSecurity>
  <Lines>919</Lines>
  <Paragraphs>707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19095</CharactersWithSpaces>
  <SharedDoc>false</SharedDoc>
  <HLinks>
    <vt:vector size="138" baseType="variant">
      <vt:variant>
        <vt:i4>2490376</vt:i4>
      </vt:variant>
      <vt:variant>
        <vt:i4>99</vt:i4>
      </vt:variant>
      <vt:variant>
        <vt:i4>0</vt:i4>
      </vt:variant>
      <vt:variant>
        <vt:i4>5</vt:i4>
      </vt:variant>
      <vt:variant>
        <vt:lpwstr>mailto:inclusiondisability@cityofsydney.nsw.gov.au</vt:lpwstr>
      </vt:variant>
      <vt:variant>
        <vt:lpwstr/>
      </vt:variant>
      <vt:variant>
        <vt:i4>3211320</vt:i4>
      </vt:variant>
      <vt:variant>
        <vt:i4>96</vt:i4>
      </vt:variant>
      <vt:variant>
        <vt:i4>0</vt:i4>
      </vt:variant>
      <vt:variant>
        <vt:i4>5</vt:i4>
      </vt:variant>
      <vt:variant>
        <vt:lpwstr>https://www.1800respect.org.au/</vt:lpwstr>
      </vt:variant>
      <vt:variant>
        <vt:lpwstr/>
      </vt:variant>
      <vt:variant>
        <vt:i4>6881317</vt:i4>
      </vt:variant>
      <vt:variant>
        <vt:i4>93</vt:i4>
      </vt:variant>
      <vt:variant>
        <vt:i4>0</vt:i4>
      </vt:variant>
      <vt:variant>
        <vt:i4>5</vt:i4>
      </vt:variant>
      <vt:variant>
        <vt:lpwstr>https://www.beyondblue.org.au/</vt:lpwstr>
      </vt:variant>
      <vt:variant>
        <vt:lpwstr/>
      </vt:variant>
      <vt:variant>
        <vt:i4>917583</vt:i4>
      </vt:variant>
      <vt:variant>
        <vt:i4>90</vt:i4>
      </vt:variant>
      <vt:variant>
        <vt:i4>0</vt:i4>
      </vt:variant>
      <vt:variant>
        <vt:i4>5</vt:i4>
      </vt:variant>
      <vt:variant>
        <vt:lpwstr>https://www.lifeline.org.au/</vt:lpwstr>
      </vt:variant>
      <vt:variant>
        <vt:lpwstr/>
      </vt:variant>
      <vt:variant>
        <vt:i4>3211320</vt:i4>
      </vt:variant>
      <vt:variant>
        <vt:i4>87</vt:i4>
      </vt:variant>
      <vt:variant>
        <vt:i4>0</vt:i4>
      </vt:variant>
      <vt:variant>
        <vt:i4>5</vt:i4>
      </vt:variant>
      <vt:variant>
        <vt:lpwstr>https://www.1800respect.org.au/</vt:lpwstr>
      </vt:variant>
      <vt:variant>
        <vt:lpwstr/>
      </vt:variant>
      <vt:variant>
        <vt:i4>6881317</vt:i4>
      </vt:variant>
      <vt:variant>
        <vt:i4>84</vt:i4>
      </vt:variant>
      <vt:variant>
        <vt:i4>0</vt:i4>
      </vt:variant>
      <vt:variant>
        <vt:i4>5</vt:i4>
      </vt:variant>
      <vt:variant>
        <vt:lpwstr>https://www.beyondblue.org.au/</vt:lpwstr>
      </vt:variant>
      <vt:variant>
        <vt:lpwstr/>
      </vt:variant>
      <vt:variant>
        <vt:i4>917583</vt:i4>
      </vt:variant>
      <vt:variant>
        <vt:i4>81</vt:i4>
      </vt:variant>
      <vt:variant>
        <vt:i4>0</vt:i4>
      </vt:variant>
      <vt:variant>
        <vt:i4>5</vt:i4>
      </vt:variant>
      <vt:variant>
        <vt:lpwstr>https://www.lifeline.org.au/</vt:lpwstr>
      </vt:variant>
      <vt:variant>
        <vt:lpwstr/>
      </vt:variant>
      <vt:variant>
        <vt:i4>2490376</vt:i4>
      </vt:variant>
      <vt:variant>
        <vt:i4>78</vt:i4>
      </vt:variant>
      <vt:variant>
        <vt:i4>0</vt:i4>
      </vt:variant>
      <vt:variant>
        <vt:i4>5</vt:i4>
      </vt:variant>
      <vt:variant>
        <vt:lpwstr>mailto:inclusiondisability@cityofsydney.nsw.gov.au</vt:lpwstr>
      </vt:variant>
      <vt:variant>
        <vt:lpwstr/>
      </vt:variant>
      <vt:variant>
        <vt:i4>4390935</vt:i4>
      </vt:variant>
      <vt:variant>
        <vt:i4>75</vt:i4>
      </vt:variant>
      <vt:variant>
        <vt:i4>0</vt:i4>
      </vt:variant>
      <vt:variant>
        <vt:i4>5</vt:i4>
      </vt:variant>
      <vt:variant>
        <vt:lpwstr>https://www.cityofsydney.nsw.gov.au/policies/privacy-management-plan</vt:lpwstr>
      </vt:variant>
      <vt:variant>
        <vt:lpwstr/>
      </vt:variant>
      <vt:variant>
        <vt:i4>4587602</vt:i4>
      </vt:variant>
      <vt:variant>
        <vt:i4>72</vt:i4>
      </vt:variant>
      <vt:variant>
        <vt:i4>0</vt:i4>
      </vt:variant>
      <vt:variant>
        <vt:i4>5</vt:i4>
      </vt:variant>
      <vt:variant>
        <vt:lpwstr>https://www.internationaldisabilityalliance.org/</vt:lpwstr>
      </vt:variant>
      <vt:variant>
        <vt:lpwstr/>
      </vt:variant>
      <vt:variant>
        <vt:i4>1114140</vt:i4>
      </vt:variant>
      <vt:variant>
        <vt:i4>69</vt:i4>
      </vt:variant>
      <vt:variant>
        <vt:i4>0</vt:i4>
      </vt:variant>
      <vt:variant>
        <vt:i4>5</vt:i4>
      </vt:variant>
      <vt:variant>
        <vt:lpwstr>https://www.cityofsydney.nsw.gov.au/strategies-action-plans/inclusion-disability-action-plan</vt:lpwstr>
      </vt:variant>
      <vt:variant>
        <vt:lpwstr/>
      </vt:variant>
      <vt:variant>
        <vt:i4>1835059</vt:i4>
      </vt:variant>
      <vt:variant>
        <vt:i4>62</vt:i4>
      </vt:variant>
      <vt:variant>
        <vt:i4>0</vt:i4>
      </vt:variant>
      <vt:variant>
        <vt:i4>5</vt:i4>
      </vt:variant>
      <vt:variant>
        <vt:lpwstr/>
      </vt:variant>
      <vt:variant>
        <vt:lpwstr>_Toc172278768</vt:lpwstr>
      </vt:variant>
      <vt:variant>
        <vt:i4>1835059</vt:i4>
      </vt:variant>
      <vt:variant>
        <vt:i4>56</vt:i4>
      </vt:variant>
      <vt:variant>
        <vt:i4>0</vt:i4>
      </vt:variant>
      <vt:variant>
        <vt:i4>5</vt:i4>
      </vt:variant>
      <vt:variant>
        <vt:lpwstr/>
      </vt:variant>
      <vt:variant>
        <vt:lpwstr>_Toc172278767</vt:lpwstr>
      </vt:variant>
      <vt:variant>
        <vt:i4>1835059</vt:i4>
      </vt:variant>
      <vt:variant>
        <vt:i4>50</vt:i4>
      </vt:variant>
      <vt:variant>
        <vt:i4>0</vt:i4>
      </vt:variant>
      <vt:variant>
        <vt:i4>5</vt:i4>
      </vt:variant>
      <vt:variant>
        <vt:lpwstr/>
      </vt:variant>
      <vt:variant>
        <vt:lpwstr>_Toc172278766</vt:lpwstr>
      </vt:variant>
      <vt:variant>
        <vt:i4>1835059</vt:i4>
      </vt:variant>
      <vt:variant>
        <vt:i4>44</vt:i4>
      </vt:variant>
      <vt:variant>
        <vt:i4>0</vt:i4>
      </vt:variant>
      <vt:variant>
        <vt:i4>5</vt:i4>
      </vt:variant>
      <vt:variant>
        <vt:lpwstr/>
      </vt:variant>
      <vt:variant>
        <vt:lpwstr>_Toc172278765</vt:lpwstr>
      </vt:variant>
      <vt:variant>
        <vt:i4>1835059</vt:i4>
      </vt:variant>
      <vt:variant>
        <vt:i4>38</vt:i4>
      </vt:variant>
      <vt:variant>
        <vt:i4>0</vt:i4>
      </vt:variant>
      <vt:variant>
        <vt:i4>5</vt:i4>
      </vt:variant>
      <vt:variant>
        <vt:lpwstr/>
      </vt:variant>
      <vt:variant>
        <vt:lpwstr>_Toc172278764</vt:lpwstr>
      </vt:variant>
      <vt:variant>
        <vt:i4>1835059</vt:i4>
      </vt:variant>
      <vt:variant>
        <vt:i4>32</vt:i4>
      </vt:variant>
      <vt:variant>
        <vt:i4>0</vt:i4>
      </vt:variant>
      <vt:variant>
        <vt:i4>5</vt:i4>
      </vt:variant>
      <vt:variant>
        <vt:lpwstr/>
      </vt:variant>
      <vt:variant>
        <vt:lpwstr>_Toc172278763</vt:lpwstr>
      </vt:variant>
      <vt:variant>
        <vt:i4>1835059</vt:i4>
      </vt:variant>
      <vt:variant>
        <vt:i4>26</vt:i4>
      </vt:variant>
      <vt:variant>
        <vt:i4>0</vt:i4>
      </vt:variant>
      <vt:variant>
        <vt:i4>5</vt:i4>
      </vt:variant>
      <vt:variant>
        <vt:lpwstr/>
      </vt:variant>
      <vt:variant>
        <vt:lpwstr>_Toc172278762</vt:lpwstr>
      </vt:variant>
      <vt:variant>
        <vt:i4>1835059</vt:i4>
      </vt:variant>
      <vt:variant>
        <vt:i4>20</vt:i4>
      </vt:variant>
      <vt:variant>
        <vt:i4>0</vt:i4>
      </vt:variant>
      <vt:variant>
        <vt:i4>5</vt:i4>
      </vt:variant>
      <vt:variant>
        <vt:lpwstr/>
      </vt:variant>
      <vt:variant>
        <vt:lpwstr>_Toc172278761</vt:lpwstr>
      </vt:variant>
      <vt:variant>
        <vt:i4>1835059</vt:i4>
      </vt:variant>
      <vt:variant>
        <vt:i4>14</vt:i4>
      </vt:variant>
      <vt:variant>
        <vt:i4>0</vt:i4>
      </vt:variant>
      <vt:variant>
        <vt:i4>5</vt:i4>
      </vt:variant>
      <vt:variant>
        <vt:lpwstr/>
      </vt:variant>
      <vt:variant>
        <vt:lpwstr>_Toc172278760</vt:lpwstr>
      </vt:variant>
      <vt:variant>
        <vt:i4>2031667</vt:i4>
      </vt:variant>
      <vt:variant>
        <vt:i4>8</vt:i4>
      </vt:variant>
      <vt:variant>
        <vt:i4>0</vt:i4>
      </vt:variant>
      <vt:variant>
        <vt:i4>5</vt:i4>
      </vt:variant>
      <vt:variant>
        <vt:lpwstr/>
      </vt:variant>
      <vt:variant>
        <vt:lpwstr>_Toc172278759</vt:lpwstr>
      </vt:variant>
      <vt:variant>
        <vt:i4>2031667</vt:i4>
      </vt:variant>
      <vt:variant>
        <vt:i4>2</vt:i4>
      </vt:variant>
      <vt:variant>
        <vt:i4>0</vt:i4>
      </vt:variant>
      <vt:variant>
        <vt:i4>5</vt:i4>
      </vt:variant>
      <vt:variant>
        <vt:lpwstr/>
      </vt:variant>
      <vt:variant>
        <vt:lpwstr>_Toc172278758</vt:lpwstr>
      </vt:variant>
      <vt:variant>
        <vt:i4>6881386</vt:i4>
      </vt:variant>
      <vt:variant>
        <vt:i4>0</vt:i4>
      </vt:variant>
      <vt:variant>
        <vt:i4>0</vt:i4>
      </vt:variant>
      <vt:variant>
        <vt:i4>5</vt:i4>
      </vt:variant>
      <vt:variant>
        <vt:lpwstr>https://pwd.org.au/resources/models-of-disability/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2024-08-15T22:28:00Z</dcterms:created>
  <dcterms:modified xsi:type="dcterms:W3CDTF">2024-08-19T03:01:00Z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c76dff1e69e511a960188b5ed0d3aa44021e80792a90a09e51596b6097413274</vt:lpwstr>
  </property>
</Properties>
</file>